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customXml/itemProps6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2267"/>
      </w:tblGrid>
      <w:tr w:rsidR="009936DB" w:rsidRPr="00FF3962" w14:paraId="5A125D8D" w14:textId="77777777" w:rsidTr="00751EDC">
        <w:trPr>
          <w:trHeight w:val="1985"/>
        </w:trPr>
        <w:tc>
          <w:tcPr>
            <w:tcW w:w="0" w:type="auto"/>
          </w:tcPr>
          <w:p w14:paraId="0702241B" w14:textId="2911F3B2" w:rsidR="003B386B" w:rsidRPr="00FC66C4" w:rsidRDefault="003B386B" w:rsidP="003B386B">
            <w:pPr>
              <w:pStyle w:val="HeaderLogoDefence"/>
              <w:rPr>
                <w:sz w:val="8"/>
                <w:szCs w:val="8"/>
                <w:lang w:val="nl-BE"/>
              </w:rPr>
            </w:pPr>
            <w:r w:rsidRPr="009936DB">
              <w:rPr>
                <w:noProof/>
                <w:lang w:val="nl-BE" w:eastAsia="nl-BE"/>
              </w:rPr>
              <w:drawing>
                <wp:inline distT="0" distB="0" distL="0" distR="0" wp14:anchorId="6AA02AF6" wp14:editId="1D9CFD1B">
                  <wp:extent cx="608399" cy="608399"/>
                  <wp:effectExtent l="0" t="0" r="1270" b="127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8399" cy="6083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FC66C4">
              <w:rPr>
                <w:lang w:val="nl-BE"/>
              </w:rPr>
              <w:br/>
            </w:r>
          </w:p>
          <w:p w14:paraId="782FD395" w14:textId="77777777" w:rsidR="00477696" w:rsidRPr="00477696" w:rsidRDefault="0029043B" w:rsidP="00477696">
            <w:pPr>
              <w:pStyle w:val="HeaderOrganization"/>
              <w:rPr>
                <w:noProof/>
                <w:lang w:val="nl-BE"/>
              </w:rPr>
            </w:pPr>
            <w:r w:rsidRPr="0029043B">
              <w:rPr>
                <w:noProof/>
                <w:u w:val="none"/>
                <w:lang w:val="nl-BE"/>
              </w:rPr>
              <w:t>DEFENSIE</w:t>
            </w:r>
            <w:r w:rsidRPr="0029043B">
              <w:rPr>
                <w:noProof/>
                <w:lang w:val="nl-BE"/>
              </w:rPr>
              <w:br/>
            </w:r>
            <w:r w:rsidR="00FF3962">
              <w:rPr>
                <w:noProof/>
                <w:lang w:val="nl-BE"/>
              </w:rPr>
              <w:t>Algemene D</w:t>
            </w:r>
            <w:r w:rsidR="00477696" w:rsidRPr="00477696">
              <w:rPr>
                <w:noProof/>
                <w:lang w:val="nl-BE"/>
              </w:rPr>
              <w:t>irectie Material Resources</w:t>
            </w:r>
          </w:p>
          <w:p w14:paraId="5DD4E8AC" w14:textId="77777777" w:rsidR="00477696" w:rsidRPr="00477696" w:rsidRDefault="00477696" w:rsidP="00477696">
            <w:pPr>
              <w:pStyle w:val="HeaderOrganization"/>
              <w:rPr>
                <w:b w:val="0"/>
                <w:noProof/>
                <w:u w:val="none"/>
                <w:lang w:val="nl-BE"/>
              </w:rPr>
            </w:pPr>
            <w:r w:rsidRPr="00477696">
              <w:rPr>
                <w:b w:val="0"/>
                <w:noProof/>
                <w:u w:val="none"/>
                <w:lang w:val="nl-BE"/>
              </w:rPr>
              <w:t>Divisie CIS &amp; Infra</w:t>
            </w:r>
          </w:p>
          <w:p w14:paraId="4BEEFDE7" w14:textId="77777777" w:rsidR="00E04A1F" w:rsidRPr="00477696" w:rsidRDefault="00477696" w:rsidP="00477696">
            <w:pPr>
              <w:pStyle w:val="HeaderOrganization"/>
              <w:rPr>
                <w:b w:val="0"/>
                <w:lang w:val="nl-BE"/>
              </w:rPr>
            </w:pPr>
            <w:r w:rsidRPr="00477696">
              <w:rPr>
                <w:b w:val="0"/>
                <w:noProof/>
                <w:lang w:val="nl-BE"/>
              </w:rPr>
              <w:t>Sectie Infra</w:t>
            </w:r>
          </w:p>
          <w:p w14:paraId="2A8F6494" w14:textId="77777777" w:rsidR="00164213" w:rsidRPr="0029043B" w:rsidRDefault="00164213" w:rsidP="003B386B">
            <w:pPr>
              <w:pStyle w:val="HeaderDelegation"/>
              <w:rPr>
                <w:lang w:val="nl-BE"/>
              </w:rPr>
            </w:pPr>
          </w:p>
        </w:tc>
      </w:tr>
    </w:tbl>
    <w:p w14:paraId="0D9BD79F" w14:textId="77777777" w:rsidR="00F23488" w:rsidRPr="0029043B" w:rsidRDefault="00F23488" w:rsidP="00803972">
      <w:pPr>
        <w:ind w:right="-567"/>
        <w:rPr>
          <w:lang w:val="nl-BE"/>
        </w:rPr>
      </w:pPr>
    </w:p>
    <w:p w14:paraId="2EABA9BB" w14:textId="77777777" w:rsidR="00DD21E7" w:rsidRPr="009936DB" w:rsidRDefault="003557D4" w:rsidP="00DD21E7">
      <w:pPr>
        <w:pStyle w:val="HeaderIdentification"/>
        <w:ind w:left="-1134" w:right="-567"/>
        <w:rPr>
          <w:lang w:val="nl-BE"/>
        </w:rPr>
      </w:pPr>
      <w:r w:rsidRPr="009936DB">
        <w:rPr>
          <w:lang w:val="nl-BE"/>
        </w:rPr>
        <w:t>Brussel</w:t>
      </w:r>
      <w:r w:rsidR="00DD21E7" w:rsidRPr="009936DB">
        <w:rPr>
          <w:lang w:val="nl-BE"/>
        </w:rPr>
        <w:t xml:space="preserve">, </w:t>
      </w:r>
      <w:r w:rsidR="00ED0341">
        <w:rPr>
          <w:lang w:val="nl-BE"/>
        </w:rPr>
        <w:t>(zie handtekening)</w:t>
      </w:r>
    </w:p>
    <w:p w14:paraId="0A9B42E7" w14:textId="16C1E420" w:rsidR="00DD21E7" w:rsidRPr="009936DB" w:rsidRDefault="00DD21E7" w:rsidP="00DD21E7">
      <w:pPr>
        <w:pStyle w:val="HeaderIdentification"/>
        <w:ind w:left="-1134" w:right="-567"/>
        <w:rPr>
          <w:lang w:val="nl-BE"/>
        </w:rPr>
      </w:pPr>
      <w:r w:rsidRPr="009936DB">
        <w:rPr>
          <w:lang w:val="nl-BE"/>
        </w:rPr>
        <w:t xml:space="preserve">Onze </w:t>
      </w:r>
      <w:r w:rsidR="005B7B93" w:rsidRPr="009936DB">
        <w:rPr>
          <w:lang w:val="nl-BE"/>
        </w:rPr>
        <w:t>referentie:</w:t>
      </w:r>
      <w:r w:rsidRPr="009936DB">
        <w:rPr>
          <w:lang w:val="nl-BE"/>
        </w:rPr>
        <w:t xml:space="preserve"> </w:t>
      </w:r>
      <w:proofErr w:type="spellStart"/>
      <w:r w:rsidR="00ED0341">
        <w:rPr>
          <w:lang w:val="nl-BE"/>
        </w:rPr>
        <w:t>DocID</w:t>
      </w:r>
      <w:proofErr w:type="spellEnd"/>
      <w:r w:rsidR="007B756D">
        <w:rPr>
          <w:lang w:val="nl-BE"/>
        </w:rPr>
        <w:t xml:space="preserve"> 23-50129893</w:t>
      </w:r>
    </w:p>
    <w:p w14:paraId="016254D7" w14:textId="7B40B9BC" w:rsidR="00DD21E7" w:rsidRDefault="00DD21E7" w:rsidP="00DD21E7">
      <w:pPr>
        <w:pStyle w:val="HeaderIdentification"/>
        <w:ind w:left="-1134" w:right="-567"/>
        <w:rPr>
          <w:lang w:val="nl-BE"/>
        </w:rPr>
      </w:pPr>
      <w:r w:rsidRPr="009936DB">
        <w:rPr>
          <w:lang w:val="nl-BE"/>
        </w:rPr>
        <w:t xml:space="preserve">Pagina(’s): </w:t>
      </w:r>
      <w:r w:rsidR="007B756D">
        <w:rPr>
          <w:lang w:val="nl-BE"/>
        </w:rPr>
        <w:t>1</w:t>
      </w:r>
      <w:r w:rsidRPr="009936DB">
        <w:rPr>
          <w:lang w:val="nl-BE"/>
        </w:rPr>
        <w:t xml:space="preserve"> </w:t>
      </w:r>
      <w:r w:rsidR="00D3120F">
        <w:rPr>
          <w:lang w:val="nl-BE"/>
        </w:rPr>
        <w:t xml:space="preserve">(+ </w:t>
      </w:r>
      <w:r w:rsidR="007B756D">
        <w:rPr>
          <w:lang w:val="nl-BE"/>
        </w:rPr>
        <w:t>29</w:t>
      </w:r>
      <w:r w:rsidR="00D3120F">
        <w:rPr>
          <w:lang w:val="nl-BE"/>
        </w:rPr>
        <w:t xml:space="preserve"> </w:t>
      </w:r>
      <w:r w:rsidR="003D2171">
        <w:rPr>
          <w:lang w:val="nl-BE"/>
        </w:rPr>
        <w:t>bijlage</w:t>
      </w:r>
      <w:r w:rsidR="00D3120F">
        <w:rPr>
          <w:lang w:val="nl-BE"/>
        </w:rPr>
        <w:t>n</w:t>
      </w:r>
      <w:r w:rsidR="003D2171">
        <w:rPr>
          <w:lang w:val="nl-BE"/>
        </w:rPr>
        <w:t>)</w:t>
      </w:r>
    </w:p>
    <w:p w14:paraId="345D6312" w14:textId="77777777" w:rsidR="00ED0341" w:rsidRPr="009936DB" w:rsidRDefault="005B7B93" w:rsidP="00DD21E7">
      <w:pPr>
        <w:pStyle w:val="HeaderIdentification"/>
        <w:ind w:left="-1134" w:right="-567"/>
        <w:rPr>
          <w:lang w:val="nl-BE"/>
        </w:rPr>
      </w:pPr>
      <w:r>
        <w:rPr>
          <w:lang w:val="nl-BE"/>
        </w:rPr>
        <w:t>Archieflijn:</w:t>
      </w:r>
      <w:r w:rsidR="00ED0341">
        <w:rPr>
          <w:lang w:val="nl-BE"/>
        </w:rPr>
        <w:t xml:space="preserve"> 83</w:t>
      </w:r>
    </w:p>
    <w:p w14:paraId="7DAE6E65" w14:textId="77777777" w:rsidR="00803972" w:rsidRPr="009936DB" w:rsidRDefault="00DD21E7" w:rsidP="00DD21E7">
      <w:pPr>
        <w:pStyle w:val="HeaderIdentification"/>
        <w:ind w:left="-1134" w:right="-567"/>
        <w:rPr>
          <w:lang w:val="nl-BE"/>
        </w:rPr>
        <w:sectPr w:rsidR="00803972" w:rsidRPr="009936DB" w:rsidSect="00791F89">
          <w:headerReference w:type="default" r:id="rId13"/>
          <w:footerReference w:type="defaul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proofErr w:type="spellStart"/>
      <w:r w:rsidRPr="009936DB">
        <w:rPr>
          <w:lang w:val="nl-BE"/>
        </w:rPr>
        <w:t>Arch</w:t>
      </w:r>
      <w:proofErr w:type="spellEnd"/>
      <w:r w:rsidRPr="009936DB">
        <w:rPr>
          <w:lang w:val="nl-BE"/>
        </w:rPr>
        <w:t>: H05</w:t>
      </w:r>
    </w:p>
    <w:p w14:paraId="27CE21A0" w14:textId="77777777" w:rsidR="000421B9" w:rsidRDefault="000B3DE1" w:rsidP="000421B9">
      <w:pPr>
        <w:pStyle w:val="To"/>
        <w:rPr>
          <w:lang w:val="nl-BE"/>
        </w:rPr>
      </w:pPr>
      <w:proofErr w:type="spellStart"/>
      <w:proofErr w:type="gramStart"/>
      <w:r>
        <w:rPr>
          <w:lang w:val="nl-BE"/>
        </w:rPr>
        <w:t>skeyes</w:t>
      </w:r>
      <w:proofErr w:type="spellEnd"/>
      <w:proofErr w:type="gramEnd"/>
    </w:p>
    <w:p w14:paraId="29ECBBD6" w14:textId="77777777" w:rsidR="000421B9" w:rsidRPr="009936DB" w:rsidRDefault="000B3DE1" w:rsidP="000421B9">
      <w:pPr>
        <w:pStyle w:val="To"/>
        <w:rPr>
          <w:lang w:val="nl-BE"/>
        </w:rPr>
      </w:pPr>
      <w:r>
        <w:rPr>
          <w:lang w:val="nl-BE"/>
        </w:rPr>
        <w:t>De heer Johan DECUYPER</w:t>
      </w:r>
    </w:p>
    <w:p w14:paraId="79EEC9DE" w14:textId="77777777" w:rsidR="000421B9" w:rsidRPr="009936DB" w:rsidRDefault="000B3DE1" w:rsidP="000421B9">
      <w:pPr>
        <w:pStyle w:val="To"/>
        <w:rPr>
          <w:lang w:val="nl-BE"/>
        </w:rPr>
      </w:pPr>
      <w:proofErr w:type="spellStart"/>
      <w:r>
        <w:rPr>
          <w:lang w:val="nl-BE"/>
        </w:rPr>
        <w:t>Tervuursesteenweg</w:t>
      </w:r>
      <w:proofErr w:type="spellEnd"/>
      <w:r>
        <w:rPr>
          <w:lang w:val="nl-BE"/>
        </w:rPr>
        <w:t xml:space="preserve"> 303</w:t>
      </w:r>
    </w:p>
    <w:p w14:paraId="58C354A4" w14:textId="77777777" w:rsidR="000421B9" w:rsidRPr="009936DB" w:rsidRDefault="000B3DE1" w:rsidP="000421B9">
      <w:pPr>
        <w:pStyle w:val="To"/>
        <w:rPr>
          <w:lang w:val="nl-BE"/>
        </w:rPr>
      </w:pPr>
      <w:r>
        <w:rPr>
          <w:lang w:val="nl-BE"/>
        </w:rPr>
        <w:t>1820 STEENOKKERZEEL</w:t>
      </w:r>
    </w:p>
    <w:p w14:paraId="5892EF51" w14:textId="77777777" w:rsidR="00DD21E7" w:rsidRPr="009936DB" w:rsidRDefault="00DD21E7" w:rsidP="00DD21E7">
      <w:pPr>
        <w:pStyle w:val="FirstLine"/>
        <w:rPr>
          <w:lang w:val="nl-BE"/>
        </w:rPr>
      </w:pPr>
    </w:p>
    <w:p w14:paraId="17F3EB2B" w14:textId="77777777" w:rsidR="00CD6402" w:rsidRDefault="00DD21E7" w:rsidP="00DD21E7">
      <w:pPr>
        <w:pStyle w:val="FirstLine"/>
        <w:tabs>
          <w:tab w:val="left" w:pos="1418"/>
          <w:tab w:val="left" w:pos="1701"/>
        </w:tabs>
        <w:rPr>
          <w:b/>
          <w:lang w:val="nl-BE"/>
        </w:rPr>
      </w:pPr>
      <w:r w:rsidRPr="009936DB">
        <w:rPr>
          <w:b/>
          <w:lang w:val="nl-BE"/>
        </w:rPr>
        <w:t>ONDERWERP</w:t>
      </w:r>
      <w:r w:rsidRPr="009936DB">
        <w:rPr>
          <w:b/>
          <w:lang w:val="nl-BE"/>
        </w:rPr>
        <w:tab/>
        <w:t>:</w:t>
      </w:r>
      <w:r w:rsidRPr="009936DB">
        <w:rPr>
          <w:b/>
          <w:lang w:val="nl-BE"/>
        </w:rPr>
        <w:tab/>
      </w:r>
      <w:r w:rsidR="000B3DE1">
        <w:rPr>
          <w:b/>
          <w:lang w:val="nl-BE"/>
        </w:rPr>
        <w:t xml:space="preserve">GAVERE </w:t>
      </w:r>
      <w:r w:rsidR="00DC362E">
        <w:rPr>
          <w:b/>
          <w:lang w:val="nl-BE"/>
        </w:rPr>
        <w:t xml:space="preserve">– </w:t>
      </w:r>
      <w:r w:rsidR="000B3DE1">
        <w:rPr>
          <w:b/>
          <w:lang w:val="nl-BE"/>
        </w:rPr>
        <w:t>Kwartier KAPT VL DE HEMPTINNE</w:t>
      </w:r>
    </w:p>
    <w:p w14:paraId="039183F3" w14:textId="77777777" w:rsidR="00D3120F" w:rsidRPr="00A1026D" w:rsidRDefault="00D3120F" w:rsidP="00DD21E7">
      <w:pPr>
        <w:pStyle w:val="FirstLine"/>
        <w:tabs>
          <w:tab w:val="left" w:pos="1418"/>
          <w:tab w:val="left" w:pos="1701"/>
        </w:tabs>
        <w:rPr>
          <w:b/>
          <w:lang w:val="nl-BE"/>
        </w:rPr>
      </w:pPr>
      <w:r>
        <w:rPr>
          <w:b/>
          <w:lang w:val="nl-BE"/>
        </w:rPr>
        <w:tab/>
      </w:r>
      <w:r>
        <w:rPr>
          <w:b/>
          <w:lang w:val="nl-BE"/>
        </w:rPr>
        <w:tab/>
      </w:r>
      <w:r w:rsidR="000B3DE1">
        <w:rPr>
          <w:b/>
          <w:lang w:val="nl-BE"/>
        </w:rPr>
        <w:t>Oprichten en uitbaten pyloon RX</w:t>
      </w:r>
    </w:p>
    <w:p w14:paraId="007FC504" w14:textId="77777777" w:rsidR="00DD21E7" w:rsidRPr="00A1026D" w:rsidRDefault="00CD6402" w:rsidP="00DD21E7">
      <w:pPr>
        <w:pStyle w:val="FirstLine"/>
        <w:tabs>
          <w:tab w:val="left" w:pos="1418"/>
          <w:tab w:val="left" w:pos="1701"/>
        </w:tabs>
        <w:rPr>
          <w:b/>
          <w:lang w:val="nl-BE"/>
        </w:rPr>
      </w:pPr>
      <w:r w:rsidRPr="00A1026D">
        <w:rPr>
          <w:b/>
          <w:lang w:val="nl-BE"/>
        </w:rPr>
        <w:tab/>
      </w:r>
      <w:r w:rsidRPr="00A1026D">
        <w:rPr>
          <w:b/>
          <w:lang w:val="nl-BE"/>
        </w:rPr>
        <w:tab/>
      </w:r>
    </w:p>
    <w:p w14:paraId="40B5E5B9" w14:textId="77777777" w:rsidR="009936DB" w:rsidRDefault="00A50CEF" w:rsidP="009936DB">
      <w:pPr>
        <w:pStyle w:val="FirstLine"/>
        <w:tabs>
          <w:tab w:val="left" w:pos="1418"/>
          <w:tab w:val="left" w:pos="1701"/>
        </w:tabs>
        <w:rPr>
          <w:lang w:val="nl-BE"/>
        </w:rPr>
      </w:pPr>
      <w:r w:rsidRPr="00A818E9">
        <w:rPr>
          <w:lang w:val="nl-BE"/>
        </w:rPr>
        <w:t>Referentie</w:t>
      </w:r>
      <w:r w:rsidR="00DD21E7" w:rsidRPr="009936DB">
        <w:rPr>
          <w:lang w:val="nl-BE"/>
        </w:rPr>
        <w:tab/>
        <w:t>:</w:t>
      </w:r>
      <w:r w:rsidR="00DD21E7" w:rsidRPr="009936DB">
        <w:rPr>
          <w:lang w:val="nl-BE"/>
        </w:rPr>
        <w:tab/>
      </w:r>
      <w:r w:rsidR="00D3120F">
        <w:rPr>
          <w:lang w:val="nl-BE"/>
        </w:rPr>
        <w:t xml:space="preserve">1. Uw aanvraag met kenmerk </w:t>
      </w:r>
      <w:r w:rsidR="000B3DE1">
        <w:rPr>
          <w:lang w:val="nl-BE"/>
        </w:rPr>
        <w:t>GAVR_A_WEST_RX</w:t>
      </w:r>
      <w:r w:rsidR="00D3120F">
        <w:rPr>
          <w:lang w:val="nl-BE"/>
        </w:rPr>
        <w:t xml:space="preserve"> van </w:t>
      </w:r>
      <w:r w:rsidR="000B3DE1">
        <w:rPr>
          <w:lang w:val="nl-BE"/>
        </w:rPr>
        <w:t>23 juni 2023</w:t>
      </w:r>
    </w:p>
    <w:p w14:paraId="1D3AB7B0" w14:textId="77777777" w:rsidR="00D3120F" w:rsidRPr="009936DB" w:rsidRDefault="00D3120F" w:rsidP="009936DB">
      <w:pPr>
        <w:pStyle w:val="FirstLine"/>
        <w:tabs>
          <w:tab w:val="left" w:pos="1418"/>
          <w:tab w:val="left" w:pos="1701"/>
        </w:tabs>
        <w:rPr>
          <w:lang w:val="nl-BE" w:eastAsia="nl-BE"/>
        </w:rPr>
      </w:pPr>
      <w:r>
        <w:rPr>
          <w:lang w:val="nl-BE"/>
        </w:rPr>
        <w:tab/>
      </w:r>
      <w:r>
        <w:rPr>
          <w:lang w:val="nl-BE"/>
        </w:rPr>
        <w:tab/>
        <w:t xml:space="preserve">2. Vergunning nummer </w:t>
      </w:r>
      <w:r w:rsidR="000B3DE1">
        <w:rPr>
          <w:lang w:val="nl-BE"/>
        </w:rPr>
        <w:t>13.23208</w:t>
      </w:r>
    </w:p>
    <w:p w14:paraId="70A592D5" w14:textId="77777777" w:rsidR="009936DB" w:rsidRPr="009936DB" w:rsidRDefault="009936DB" w:rsidP="009936DB">
      <w:pPr>
        <w:pStyle w:val="FirstLine"/>
        <w:tabs>
          <w:tab w:val="left" w:pos="1418"/>
          <w:tab w:val="left" w:pos="1701"/>
        </w:tabs>
        <w:rPr>
          <w:lang w:val="nl-BE"/>
        </w:rPr>
      </w:pPr>
      <w:r w:rsidRPr="009936DB">
        <w:rPr>
          <w:lang w:val="nl-BE" w:eastAsia="nl-BE"/>
        </w:rPr>
        <w:tab/>
      </w:r>
      <w:r w:rsidRPr="009936DB">
        <w:rPr>
          <w:lang w:val="nl-BE" w:eastAsia="nl-BE"/>
        </w:rPr>
        <w:tab/>
      </w:r>
    </w:p>
    <w:p w14:paraId="1AFEE28D" w14:textId="77777777" w:rsidR="004D2997" w:rsidRPr="009936DB" w:rsidRDefault="004D2997" w:rsidP="009936DB">
      <w:pPr>
        <w:pStyle w:val="FirstLine"/>
        <w:tabs>
          <w:tab w:val="left" w:pos="1418"/>
          <w:tab w:val="left" w:pos="1701"/>
        </w:tabs>
        <w:rPr>
          <w:lang w:val="nl-BE"/>
        </w:rPr>
      </w:pPr>
    </w:p>
    <w:p w14:paraId="3F4607BA" w14:textId="77777777" w:rsidR="00DD21E7" w:rsidRPr="009936DB" w:rsidRDefault="00D3120F" w:rsidP="00775DDC">
      <w:pPr>
        <w:pStyle w:val="FirstLine"/>
        <w:rPr>
          <w:lang w:val="nl-BE"/>
        </w:rPr>
      </w:pPr>
      <w:r>
        <w:rPr>
          <w:lang w:val="nl-BE"/>
        </w:rPr>
        <w:t>Geachte heer,</w:t>
      </w:r>
    </w:p>
    <w:p w14:paraId="7CA32F80" w14:textId="77777777" w:rsidR="00DE5E75" w:rsidRDefault="00D3120F" w:rsidP="00775DDC">
      <w:pPr>
        <w:spacing w:before="120" w:after="120"/>
        <w:jc w:val="both"/>
        <w:rPr>
          <w:lang w:val="nl-BE"/>
        </w:rPr>
      </w:pPr>
      <w:r>
        <w:rPr>
          <w:lang w:val="nl-BE"/>
        </w:rPr>
        <w:t>Gelieve in bijlage de getekende domaniale vergunning evenals de bijhorende door u ondertekende verbintenisverklaring te willen vinden voor het gebruik van het in onderwerp vermelde militaire domein.</w:t>
      </w:r>
    </w:p>
    <w:p w14:paraId="1B6245E7" w14:textId="77777777" w:rsidR="004D2997" w:rsidRDefault="00D3120F" w:rsidP="00775DDC">
      <w:pPr>
        <w:spacing w:before="120" w:after="120"/>
        <w:jc w:val="both"/>
        <w:rPr>
          <w:lang w:val="nl-BE"/>
        </w:rPr>
      </w:pPr>
      <w:r>
        <w:rPr>
          <w:lang w:val="nl-BE"/>
        </w:rPr>
        <w:t>Mag ik u vriendelijk verzoeken de vergunningsvoorwaarden strikt na te leven.</w:t>
      </w:r>
    </w:p>
    <w:p w14:paraId="242060E6" w14:textId="77777777" w:rsidR="00DD21E7" w:rsidRPr="009936DB" w:rsidRDefault="00DD21E7" w:rsidP="005B7B93">
      <w:pPr>
        <w:pStyle w:val="Body"/>
        <w:rPr>
          <w:lang w:val="nl-BE"/>
        </w:rPr>
      </w:pPr>
      <w:r w:rsidRPr="009936DB">
        <w:rPr>
          <w:lang w:val="nl-BE"/>
        </w:rPr>
        <w:t>Hoogachtend,</w:t>
      </w:r>
    </w:p>
    <w:p w14:paraId="093210F4" w14:textId="77777777" w:rsidR="00DD21E7" w:rsidRDefault="00DD21E7" w:rsidP="00DD21E7">
      <w:pPr>
        <w:jc w:val="center"/>
        <w:rPr>
          <w:lang w:val="nl-BE"/>
        </w:rPr>
      </w:pPr>
    </w:p>
    <w:p w14:paraId="60C1195C" w14:textId="77777777" w:rsidR="00902E90" w:rsidRPr="00902E90" w:rsidRDefault="00FF3962" w:rsidP="00902E90">
      <w:pPr>
        <w:pStyle w:val="SignatureLines"/>
        <w:ind w:left="3600"/>
        <w:rPr>
          <w:lang w:val="nl-BE"/>
        </w:rPr>
      </w:pPr>
      <w:r>
        <w:rPr>
          <w:lang w:val="nl-BE"/>
        </w:rPr>
        <w:t xml:space="preserve">De </w:t>
      </w:r>
      <w:r w:rsidR="00902E90" w:rsidRPr="00902E90">
        <w:rPr>
          <w:lang w:val="nl-BE"/>
        </w:rPr>
        <w:t xml:space="preserve">Chef van </w:t>
      </w:r>
      <w:r>
        <w:rPr>
          <w:lang w:val="nl-BE"/>
        </w:rPr>
        <w:t xml:space="preserve">de </w:t>
      </w:r>
      <w:proofErr w:type="spellStart"/>
      <w:r w:rsidR="00902E90" w:rsidRPr="00902E90">
        <w:rPr>
          <w:lang w:val="nl-BE"/>
        </w:rPr>
        <w:t>Ondersectie</w:t>
      </w:r>
      <w:proofErr w:type="spellEnd"/>
      <w:r w:rsidR="00902E90" w:rsidRPr="00902E90">
        <w:rPr>
          <w:lang w:val="nl-BE"/>
        </w:rPr>
        <w:t xml:space="preserve"> Infra Domeinen</w:t>
      </w:r>
    </w:p>
    <w:p w14:paraId="6AF6CB84" w14:textId="77777777" w:rsidR="00902E90" w:rsidRPr="00902E90" w:rsidRDefault="00902E90" w:rsidP="00902E90">
      <w:pPr>
        <w:pStyle w:val="SignatureLines"/>
        <w:ind w:left="3600"/>
        <w:rPr>
          <w:lang w:val="nl-BE"/>
        </w:rPr>
      </w:pPr>
      <w:r w:rsidRPr="00902E90">
        <w:rPr>
          <w:lang w:val="nl-BE"/>
        </w:rPr>
        <w:t>In opdracht</w:t>
      </w:r>
    </w:p>
    <w:p w14:paraId="18EA72C7" w14:textId="77777777" w:rsidR="00902E90" w:rsidRPr="00902E90" w:rsidRDefault="00000000" w:rsidP="00902E90">
      <w:pPr>
        <w:pStyle w:val="SignatureLines"/>
        <w:ind w:left="3600"/>
        <w:rPr>
          <w:b/>
          <w:lang w:val="nl-BE"/>
        </w:rPr>
      </w:pPr>
      <w:r>
        <w:rPr>
          <w:b/>
          <w:lang w:val="nl-BE"/>
        </w:rPr>
        <w:pict w14:anchorId="2AA6B1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92.3pt;height:95.7pt">
            <v:imagedata r:id="rId16" o:title=""/>
            <o:lock v:ext="edit" ungrouping="t" rotation="t" cropping="t" verticies="t" grouping="t"/>
            <o:signatureline v:ext="edit" id="{8A4B6BB2-860F-4FF7-AC61-774B1B2A033B}" provid="{00000000-0000-0000-0000-000000000000}" issignatureline="t"/>
          </v:shape>
        </w:pict>
      </w:r>
    </w:p>
    <w:p w14:paraId="7541FE74" w14:textId="77777777" w:rsidR="00F16F5E" w:rsidRPr="000B3DE1" w:rsidRDefault="000B3DE1" w:rsidP="00F16F5E">
      <w:pPr>
        <w:pStyle w:val="SignatureLines"/>
        <w:ind w:left="3600"/>
        <w:rPr>
          <w:lang w:val="fr-FR"/>
        </w:rPr>
      </w:pPr>
      <w:r w:rsidRPr="000B3DE1">
        <w:rPr>
          <w:lang w:val="fr-FR"/>
        </w:rPr>
        <w:t xml:space="preserve">Tinne BAX, </w:t>
      </w:r>
      <w:proofErr w:type="spellStart"/>
      <w:r w:rsidRPr="000B3DE1">
        <w:rPr>
          <w:lang w:val="fr-FR"/>
        </w:rPr>
        <w:t>ing</w:t>
      </w:r>
      <w:proofErr w:type="spellEnd"/>
    </w:p>
    <w:p w14:paraId="7FCB90E3" w14:textId="77777777" w:rsidR="00F16F5E" w:rsidRPr="000B3DE1" w:rsidRDefault="000B3DE1" w:rsidP="00F16F5E">
      <w:pPr>
        <w:pStyle w:val="SignatureLines"/>
        <w:ind w:left="3600"/>
        <w:rPr>
          <w:lang w:val="fr-FR"/>
        </w:rPr>
      </w:pPr>
      <w:r w:rsidRPr="000B3DE1">
        <w:rPr>
          <w:lang w:val="fr-FR"/>
        </w:rPr>
        <w:t>Att</w:t>
      </w:r>
      <w:r>
        <w:rPr>
          <w:lang w:val="fr-FR"/>
        </w:rPr>
        <w:t>aché</w:t>
      </w:r>
    </w:p>
    <w:p w14:paraId="3F825245" w14:textId="77777777" w:rsidR="00902E90" w:rsidRPr="000B3DE1" w:rsidRDefault="000B3DE1" w:rsidP="00902E90">
      <w:pPr>
        <w:pStyle w:val="SignatureLines"/>
        <w:ind w:left="3600"/>
        <w:rPr>
          <w:lang w:val="fr-FR"/>
        </w:rPr>
      </w:pPr>
      <w:proofErr w:type="spellStart"/>
      <w:r>
        <w:rPr>
          <w:lang w:val="fr-FR"/>
        </w:rPr>
        <w:t>Ondersectie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Domeinen</w:t>
      </w:r>
      <w:proofErr w:type="spellEnd"/>
      <w:r>
        <w:rPr>
          <w:lang w:val="fr-FR"/>
        </w:rPr>
        <w:t xml:space="preserve"> – Expert &amp; Admin</w:t>
      </w:r>
    </w:p>
    <w:p w14:paraId="059AFA03" w14:textId="77777777" w:rsidR="00DD21E7" w:rsidRPr="000B3DE1" w:rsidRDefault="00DD21E7" w:rsidP="00DD21E7">
      <w:pPr>
        <w:pStyle w:val="SignatureLines"/>
        <w:ind w:left="3600"/>
        <w:rPr>
          <w:lang w:val="fr-FR"/>
        </w:rPr>
      </w:pPr>
    </w:p>
    <w:p w14:paraId="2575E982" w14:textId="77777777" w:rsidR="00751EDC" w:rsidRPr="000B3DE1" w:rsidRDefault="00751EDC" w:rsidP="00902E90">
      <w:pPr>
        <w:pStyle w:val="SignatureLines"/>
        <w:ind w:left="0"/>
        <w:jc w:val="left"/>
        <w:rPr>
          <w:lang w:val="fr-FR"/>
        </w:rPr>
      </w:pPr>
    </w:p>
    <w:p w14:paraId="378BDE58" w14:textId="77777777" w:rsidR="000B3DE1" w:rsidRDefault="000B3DE1">
      <w:pPr>
        <w:rPr>
          <w:szCs w:val="20"/>
          <w:lang w:val="fr-FR"/>
        </w:rPr>
      </w:pPr>
      <w:r>
        <w:rPr>
          <w:lang w:val="fr-FR"/>
        </w:rPr>
        <w:br w:type="page"/>
      </w:r>
    </w:p>
    <w:p w14:paraId="0BDD9FB4" w14:textId="77777777" w:rsidR="009936DB" w:rsidRDefault="000B3DE1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57E8DACD" wp14:editId="1B1ECC2F">
            <wp:extent cx="6612490" cy="90000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612490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4465AD" w14:textId="77777777" w:rsidR="000B3DE1" w:rsidRDefault="000B3DE1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078BD529" wp14:editId="1A7D2E35">
            <wp:extent cx="6558210" cy="90000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558210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FD7AE8" w14:textId="77777777" w:rsidR="000B3DE1" w:rsidRDefault="000B3DE1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4F627674" wp14:editId="0F6719C2">
            <wp:extent cx="6454909" cy="9000000"/>
            <wp:effectExtent l="0" t="0" r="317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454909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61070D" w14:textId="77777777" w:rsidR="000B3DE1" w:rsidRDefault="000B3DE1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0153E43F" wp14:editId="0A680448">
            <wp:extent cx="6555491" cy="90000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555491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583F6F" w14:textId="77777777" w:rsidR="000B3DE1" w:rsidRDefault="000B3DE1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5378E4E5" wp14:editId="5FF20702">
            <wp:extent cx="6448594" cy="9000000"/>
            <wp:effectExtent l="0" t="0" r="952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448594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866AA0" w14:textId="77777777" w:rsidR="000B3DE1" w:rsidRDefault="000B3DE1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6303C9C4" wp14:editId="23604F94">
            <wp:extent cx="6362481" cy="9000000"/>
            <wp:effectExtent l="0" t="0" r="635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362481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B56C24" w14:textId="77777777" w:rsidR="000B3DE1" w:rsidRDefault="000B3DE1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40D99F68" wp14:editId="77C52CEC">
            <wp:extent cx="6471281" cy="9000000"/>
            <wp:effectExtent l="0" t="0" r="635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471281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02901F" w14:textId="77777777" w:rsidR="000B3DE1" w:rsidRDefault="009F4073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62595943" wp14:editId="18C23F2D">
            <wp:extent cx="6409400" cy="900000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409400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5FD672" w14:textId="77777777" w:rsidR="009F4073" w:rsidRDefault="009F4073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6EFE6109" wp14:editId="2FDD7F3F">
            <wp:extent cx="6419805" cy="9000000"/>
            <wp:effectExtent l="0" t="0" r="635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419805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B29D71" w14:textId="77777777" w:rsidR="009F4073" w:rsidRDefault="009F4073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5F6759CB" wp14:editId="1AECACA5">
            <wp:extent cx="6474460" cy="9000000"/>
            <wp:effectExtent l="0" t="0" r="254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474460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4EE393" w14:textId="77777777" w:rsidR="009F4073" w:rsidRDefault="009F4073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04A7FF00" wp14:editId="3BEE5A4C">
            <wp:extent cx="6461237" cy="9000000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461237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7D4AFA" w14:textId="77777777" w:rsidR="009F4073" w:rsidRDefault="009F4073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420AF166" wp14:editId="38DB9D16">
            <wp:extent cx="6441766" cy="9000000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441766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B24B15" w14:textId="77777777" w:rsidR="009F4073" w:rsidRDefault="009F4073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5C263653" wp14:editId="40FEE61E">
            <wp:extent cx="6305166" cy="9000000"/>
            <wp:effectExtent l="0" t="0" r="635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305166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F764E9" w14:textId="77777777" w:rsidR="009F4073" w:rsidRDefault="00EB2AD2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0DCEF02F" wp14:editId="56E0E209">
            <wp:extent cx="6358900" cy="9000000"/>
            <wp:effectExtent l="0" t="0" r="381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358900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E6F0EC" w14:textId="77777777" w:rsidR="00EB2AD2" w:rsidRDefault="00EB2AD2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0C4C5E7F" wp14:editId="68D1DED7">
            <wp:extent cx="6386112" cy="900000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386112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B56300" w14:textId="77777777" w:rsidR="00EB2AD2" w:rsidRDefault="00EB2AD2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565EBA7E" wp14:editId="0B254C31">
            <wp:extent cx="6349711" cy="9000000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349711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A3EBF6" w14:textId="49908631" w:rsidR="00EB2AD2" w:rsidRDefault="00EB2AD2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30E8B42A" wp14:editId="6A548A38">
            <wp:extent cx="6403692" cy="9000000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403692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78D586" w14:textId="6B9A2397" w:rsidR="00FC66C4" w:rsidRDefault="00FC66C4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460EC06D" wp14:editId="29DBAD75">
            <wp:extent cx="6381990" cy="900000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6381990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5439A4" w14:textId="4377B49E" w:rsidR="00FC66C4" w:rsidRDefault="00FC66C4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28B6B6AA" wp14:editId="7A374C98">
            <wp:extent cx="6335977" cy="9000000"/>
            <wp:effectExtent l="0" t="0" r="8255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6335977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58F9B2" w14:textId="2E58A624" w:rsidR="00FC66C4" w:rsidRDefault="00FC66C4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75F59F68" wp14:editId="6B0EB593">
            <wp:extent cx="6370168" cy="9000000"/>
            <wp:effectExtent l="0" t="0" r="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6370168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EA6F8C" w14:textId="645351A7" w:rsidR="00FC66C4" w:rsidRDefault="00FC66C4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4381DDD1" wp14:editId="52821B04">
            <wp:extent cx="6397476" cy="9000000"/>
            <wp:effectExtent l="0" t="0" r="381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6397476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704E67" w14:textId="686911AD" w:rsidR="00FC66C4" w:rsidRDefault="00FC66C4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019A52B3" wp14:editId="5DE2FF4D">
            <wp:extent cx="6397476" cy="9000000"/>
            <wp:effectExtent l="0" t="0" r="381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6397476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D7F87C" w14:textId="75F6270E" w:rsidR="00FC66C4" w:rsidRDefault="00FC66C4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4BAD55E4" wp14:editId="4930F364">
            <wp:extent cx="6397476" cy="9000000"/>
            <wp:effectExtent l="0" t="0" r="381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6397476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453B38" w14:textId="536FA077" w:rsidR="00FC66C4" w:rsidRDefault="00FC66C4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63043B19" wp14:editId="25DABC1E">
            <wp:extent cx="6422933" cy="9000000"/>
            <wp:effectExtent l="0" t="0" r="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6422933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6BDFB3" w14:textId="7A630DD0" w:rsidR="00FC66C4" w:rsidRDefault="00FC66C4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09A07E96" wp14:editId="4D240866">
            <wp:extent cx="6368629" cy="9000000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368629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15DFD2" w14:textId="1DF2086C" w:rsidR="00FC66C4" w:rsidRDefault="00A66D6F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247F91A2" wp14:editId="43EE0992">
            <wp:extent cx="6407843" cy="9000000"/>
            <wp:effectExtent l="0" t="0" r="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6407843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39DDAA" w14:textId="0E56AFA9" w:rsidR="00A66D6F" w:rsidRDefault="00A66D6F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2AB081E3" wp14:editId="141BECC3">
            <wp:extent cx="6360946" cy="9000000"/>
            <wp:effectExtent l="0" t="0" r="1905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6360946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9DB06D" w14:textId="35549803" w:rsidR="00A66D6F" w:rsidRDefault="00A66D6F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112A3C92" wp14:editId="5A2AC1AB">
            <wp:extent cx="6450697" cy="9000000"/>
            <wp:effectExtent l="0" t="0" r="7620" b="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6450697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586B3B" w14:textId="287F95D3" w:rsidR="00A66D6F" w:rsidRPr="000B3DE1" w:rsidRDefault="00A66D6F" w:rsidP="000B3DE1">
      <w:pPr>
        <w:pStyle w:val="To"/>
        <w:ind w:left="-851" w:firstLine="0"/>
        <w:rPr>
          <w:lang w:val="fr-FR"/>
        </w:rPr>
      </w:pPr>
      <w:r>
        <w:rPr>
          <w:noProof/>
        </w:rPr>
        <w:lastRenderedPageBreak/>
        <w:drawing>
          <wp:inline distT="0" distB="0" distL="0" distR="0" wp14:anchorId="41A37959" wp14:editId="249816BB">
            <wp:extent cx="6472340" cy="9000000"/>
            <wp:effectExtent l="0" t="0" r="5080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6472340" cy="90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66D6F" w:rsidRPr="000B3DE1" w:rsidSect="00DF7314">
      <w:headerReference w:type="default" r:id="rId46"/>
      <w:footerReference w:type="default" r:id="rId47"/>
      <w:headerReference w:type="first" r:id="rId48"/>
      <w:footerReference w:type="first" r:id="rId49"/>
      <w:type w:val="continuous"/>
      <w:pgSz w:w="11907" w:h="16839" w:code="9"/>
      <w:pgMar w:top="1134" w:right="1418" w:bottom="1134" w:left="1701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77B3F5" w14:textId="77777777" w:rsidR="00687416" w:rsidRDefault="00687416">
      <w:r>
        <w:separator/>
      </w:r>
    </w:p>
  </w:endnote>
  <w:endnote w:type="continuationSeparator" w:id="0">
    <w:p w14:paraId="1792461E" w14:textId="77777777" w:rsidR="00687416" w:rsidRDefault="006874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E36E3E" w14:textId="77777777" w:rsidR="00F23488" w:rsidRPr="00147CF7" w:rsidRDefault="00F23488" w:rsidP="00915255">
    <w:pPr>
      <w:pStyle w:val="Classification"/>
    </w:pPr>
  </w:p>
  <w:p w14:paraId="2009022A" w14:textId="77777777" w:rsidR="00F23488" w:rsidRPr="00147CF7" w:rsidRDefault="00F23488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FC4E36" w14:textId="77777777" w:rsidR="005B7B93" w:rsidRPr="005B7B93" w:rsidRDefault="00395352" w:rsidP="00395352">
    <w:pPr>
      <w:pStyle w:val="Info"/>
      <w:spacing w:after="120"/>
      <w:ind w:left="2410" w:hanging="2410"/>
      <w:jc w:val="both"/>
      <w:rPr>
        <w:szCs w:val="20"/>
        <w:lang w:val="en-US"/>
      </w:rPr>
    </w:pPr>
    <w:r>
      <w:rPr>
        <w:noProof/>
        <w:szCs w:val="20"/>
        <w:lang w:val="en-GB"/>
      </w:rPr>
      <w:t>Afschrift (for action EDT):</w:t>
    </w:r>
    <w:r>
      <w:rPr>
        <w:noProof/>
        <w:szCs w:val="20"/>
        <w:lang w:val="en-GB"/>
      </w:rPr>
      <w:tab/>
      <w:t>MRC&amp;I-I/Dm</w:t>
    </w:r>
    <w:r w:rsidR="005B7B93" w:rsidRPr="005B7B93">
      <w:rPr>
        <w:szCs w:val="20"/>
        <w:lang w:val="en-US"/>
      </w:rPr>
      <w:t xml:space="preserve">, </w:t>
    </w:r>
    <w:r w:rsidR="000B3DE1">
      <w:rPr>
        <w:szCs w:val="20"/>
        <w:lang w:val="en-US"/>
      </w:rPr>
      <w:t>MRC&amp;I-CIS, 3 PARA</w:t>
    </w:r>
    <w:r w:rsidR="005B7B93" w:rsidRPr="005B7B93">
      <w:rPr>
        <w:szCs w:val="20"/>
        <w:lang w:val="en-US"/>
      </w:rPr>
      <w:t xml:space="preserve"> (Kw Comd)</w:t>
    </w:r>
    <w:r w:rsidR="000B3DE1" w:rsidRPr="005B7B93">
      <w:rPr>
        <w:szCs w:val="20"/>
        <w:lang w:val="en-US"/>
      </w:rPr>
      <w:t xml:space="preserve"> </w:t>
    </w:r>
  </w:p>
  <w:tbl>
    <w:tblPr>
      <w:tblW w:w="950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943"/>
      <w:gridCol w:w="1516"/>
      <w:gridCol w:w="3792"/>
      <w:gridCol w:w="258"/>
    </w:tblGrid>
    <w:tr w:rsidR="005B7B93" w:rsidRPr="00FC66C4" w14:paraId="26F14B39" w14:textId="77777777" w:rsidTr="004E1C51">
      <w:trPr>
        <w:cantSplit/>
        <w:trHeight w:val="1461"/>
      </w:trPr>
      <w:tc>
        <w:tcPr>
          <w:tcW w:w="3943" w:type="dxa"/>
        </w:tcPr>
        <w:p w14:paraId="005135ED" w14:textId="77777777" w:rsidR="005B7B93" w:rsidRPr="000B3DE1" w:rsidRDefault="005B7B93" w:rsidP="005B7B93">
          <w:pPr>
            <w:pStyle w:val="Footer"/>
            <w:rPr>
              <w:lang w:val="en-US"/>
            </w:rPr>
          </w:pPr>
          <w:r w:rsidRPr="000B3DE1">
            <w:rPr>
              <w:lang w:val="en-US"/>
            </w:rPr>
            <w:t xml:space="preserve">Correspondent: </w:t>
          </w:r>
          <w:r w:rsidR="000B3DE1" w:rsidRPr="000B3DE1">
            <w:rPr>
              <w:lang w:val="en-US"/>
            </w:rPr>
            <w:t xml:space="preserve">Tinne BAX, </w:t>
          </w:r>
          <w:proofErr w:type="spellStart"/>
          <w:r w:rsidR="000B3DE1" w:rsidRPr="000B3DE1">
            <w:rPr>
              <w:lang w:val="en-US"/>
            </w:rPr>
            <w:t>ing</w:t>
          </w:r>
          <w:proofErr w:type="spellEnd"/>
          <w:r w:rsidRPr="000B3DE1">
            <w:rPr>
              <w:noProof/>
              <w:lang w:val="en-US"/>
            </w:rPr>
            <w:t xml:space="preserve">  </w:t>
          </w:r>
          <w:r w:rsidRPr="000B3DE1">
            <w:rPr>
              <w:noProof/>
              <w:lang w:val="en-US"/>
            </w:rPr>
            <w:br/>
          </w:r>
          <w:r w:rsidR="000B3DE1" w:rsidRPr="000B3DE1">
            <w:rPr>
              <w:noProof/>
              <w:lang w:val="en-US"/>
            </w:rPr>
            <w:t>At</w:t>
          </w:r>
          <w:r w:rsidR="000B3DE1">
            <w:rPr>
              <w:noProof/>
              <w:lang w:val="en-US"/>
            </w:rPr>
            <w:t>taché</w:t>
          </w:r>
          <w:r w:rsidRPr="000B3DE1">
            <w:rPr>
              <w:lang w:val="en-US"/>
            </w:rPr>
            <w:br/>
            <w:t xml:space="preserve">Tel: </w:t>
          </w:r>
          <w:r w:rsidRPr="000B3DE1">
            <w:rPr>
              <w:noProof/>
              <w:lang w:val="en-US"/>
            </w:rPr>
            <w:t>+32(0)</w:t>
          </w:r>
          <w:r w:rsidR="000B3DE1">
            <w:rPr>
              <w:noProof/>
              <w:lang w:val="en-US"/>
            </w:rPr>
            <w:t>2</w:t>
          </w:r>
          <w:r w:rsidRPr="000B3DE1">
            <w:rPr>
              <w:noProof/>
              <w:lang w:val="en-US"/>
            </w:rPr>
            <w:t>/</w:t>
          </w:r>
          <w:r w:rsidR="000B3DE1">
            <w:rPr>
              <w:noProof/>
              <w:lang w:val="en-US"/>
            </w:rPr>
            <w:t>441</w:t>
          </w:r>
          <w:r w:rsidRPr="000B3DE1">
            <w:rPr>
              <w:noProof/>
              <w:lang w:val="en-US"/>
            </w:rPr>
            <w:t>.</w:t>
          </w:r>
          <w:r w:rsidR="000B3DE1">
            <w:rPr>
              <w:noProof/>
              <w:lang w:val="en-US"/>
            </w:rPr>
            <w:t>65</w:t>
          </w:r>
          <w:r w:rsidRPr="000B3DE1">
            <w:rPr>
              <w:noProof/>
              <w:lang w:val="en-US"/>
            </w:rPr>
            <w:t>.</w:t>
          </w:r>
          <w:r w:rsidR="000B3DE1">
            <w:rPr>
              <w:noProof/>
              <w:lang w:val="en-US"/>
            </w:rPr>
            <w:t>81</w:t>
          </w:r>
          <w:r w:rsidRPr="000B3DE1">
            <w:rPr>
              <w:noProof/>
              <w:lang w:val="en-US"/>
            </w:rPr>
            <w:br/>
          </w:r>
          <w:r w:rsidRPr="000B3DE1">
            <w:rPr>
              <w:lang w:val="en-US"/>
            </w:rPr>
            <w:t xml:space="preserve">E-mail: </w:t>
          </w:r>
          <w:r w:rsidR="000B3DE1">
            <w:rPr>
              <w:lang w:val="en-US"/>
            </w:rPr>
            <w:t>tinne.bax</w:t>
          </w:r>
          <w:r w:rsidRPr="000B3DE1">
            <w:rPr>
              <w:noProof/>
              <w:lang w:val="en-US"/>
            </w:rPr>
            <w:t>@mil.be</w:t>
          </w:r>
          <w:r>
            <w:rPr>
              <w:rStyle w:val="CommentReference"/>
            </w:rPr>
            <w:t/>
          </w:r>
          <w:r w:rsidRPr="009936DB">
            <w:fldChar w:fldCharType="begin"/>
          </w:r>
          <w:r w:rsidRPr="000B3DE1">
            <w:rPr>
              <w:lang w:val="en-US"/>
            </w:rPr>
            <w:instrText xml:space="preserve">  </w:instrText>
          </w:r>
          <w:r w:rsidRPr="009936DB">
            <w:fldChar w:fldCharType="begin"/>
          </w:r>
          <w:r w:rsidRPr="000B3DE1">
            <w:rPr>
              <w:lang w:val="en-US"/>
            </w:rPr>
            <w:instrText xml:space="preserve"> MACROBUTTON nomacro [voornaam.naam@mil.be]</w:instrText>
          </w:r>
          <w:r w:rsidRPr="009936DB">
            <w:fldChar w:fldCharType="end"/>
          </w:r>
          <w:r w:rsidRPr="000B3DE1">
            <w:rPr>
              <w:lang w:val="en-US"/>
            </w:rPr>
            <w:instrText xml:space="preserve"> </w:instrText>
          </w:r>
          <w:r w:rsidRPr="009936DB">
            <w:fldChar w:fldCharType="end"/>
          </w:r>
        </w:p>
      </w:tc>
      <w:tc>
        <w:tcPr>
          <w:tcW w:w="1516" w:type="dxa"/>
          <w:noWrap/>
          <w:tcMar>
            <w:right w:w="0" w:type="dxa"/>
          </w:tcMar>
        </w:tcPr>
        <w:p w14:paraId="468E8370" w14:textId="77777777" w:rsidR="005B7B93" w:rsidRPr="000B3DE1" w:rsidRDefault="005B7B93" w:rsidP="005B7B93">
          <w:pPr>
            <w:pStyle w:val="Footer"/>
            <w:jc w:val="center"/>
            <w:rPr>
              <w:b/>
              <w:szCs w:val="22"/>
              <w:lang w:val="en-US"/>
            </w:rPr>
          </w:pPr>
        </w:p>
      </w:tc>
      <w:tc>
        <w:tcPr>
          <w:tcW w:w="3792" w:type="dxa"/>
        </w:tcPr>
        <w:p w14:paraId="64553E52" w14:textId="77777777" w:rsidR="005B7B93" w:rsidRPr="00477696" w:rsidRDefault="005B7B93" w:rsidP="005B7B93">
          <w:pPr>
            <w:pStyle w:val="FooterOrganization"/>
            <w:rPr>
              <w:lang w:val="nl-BE"/>
            </w:rPr>
          </w:pPr>
          <w:r w:rsidRPr="00477696">
            <w:rPr>
              <w:lang w:val="nl-BE"/>
            </w:rPr>
            <w:t xml:space="preserve">Algemene </w:t>
          </w:r>
          <w:r>
            <w:rPr>
              <w:lang w:val="nl-BE"/>
            </w:rPr>
            <w:t>D</w:t>
          </w:r>
          <w:r w:rsidRPr="00477696">
            <w:rPr>
              <w:lang w:val="nl-BE"/>
            </w:rPr>
            <w:t>irectie Material Resources</w:t>
          </w:r>
        </w:p>
        <w:p w14:paraId="3544C7D3" w14:textId="77777777" w:rsidR="005B7B93" w:rsidRPr="00D3120F" w:rsidRDefault="005B7B93" w:rsidP="005B7B93">
          <w:pPr>
            <w:pStyle w:val="FooterOrganizationDetails"/>
            <w:rPr>
              <w:lang w:val="nl-BE"/>
            </w:rPr>
          </w:pPr>
          <w:r w:rsidRPr="00477696">
            <w:rPr>
              <w:b/>
              <w:lang w:val="nl-BE"/>
            </w:rPr>
            <w:t>Divisie CIS &amp; Infra</w:t>
          </w:r>
          <w:r w:rsidRPr="00477696">
            <w:rPr>
              <w:b/>
              <w:lang w:val="nl-BE"/>
            </w:rPr>
            <w:br/>
            <w:t>Sectie Infra</w:t>
          </w:r>
          <w:r w:rsidRPr="00477696">
            <w:rPr>
              <w:b/>
              <w:lang w:val="nl-BE"/>
            </w:rPr>
            <w:br/>
          </w:r>
          <w:r w:rsidRPr="00D3120F">
            <w:rPr>
              <w:lang w:val="nl-BE"/>
            </w:rPr>
            <w:t>Kwartier Koningin Elisabeth</w:t>
          </w:r>
          <w:r w:rsidRPr="00D3120F">
            <w:rPr>
              <w:lang w:val="nl-BE"/>
            </w:rPr>
            <w:br/>
            <w:t xml:space="preserve">Eversestraat, 1 </w:t>
          </w:r>
          <w:r>
            <w:rPr>
              <w:lang w:val="nl-BE"/>
            </w:rPr>
            <w:t>– Bus 28</w:t>
          </w:r>
          <w:r w:rsidRPr="00D3120F">
            <w:rPr>
              <w:lang w:val="nl-BE"/>
            </w:rPr>
            <w:br/>
            <w:t xml:space="preserve">1140 BRUSSEL </w:t>
          </w:r>
          <w:r w:rsidRPr="009936DB">
            <w:rPr>
              <w:b/>
              <w:lang w:val="nl-BE" w:eastAsia="nl-BE"/>
            </w:rPr>
            <w:drawing>
              <wp:anchor distT="0" distB="0" distL="114300" distR="114300" simplePos="0" relativeHeight="251706368" behindDoc="0" locked="0" layoutInCell="1" allowOverlap="1" wp14:anchorId="46B29956" wp14:editId="4CB144AB">
                <wp:simplePos x="0" y="0"/>
                <wp:positionH relativeFrom="page">
                  <wp:posOffset>2071370</wp:posOffset>
                </wp:positionH>
                <wp:positionV relativeFrom="page">
                  <wp:posOffset>669925</wp:posOffset>
                </wp:positionV>
                <wp:extent cx="276860" cy="208280"/>
                <wp:effectExtent l="0" t="0" r="8890" b="1270"/>
                <wp:wrapNone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58" w:type="dxa"/>
          <w:vAlign w:val="bottom"/>
        </w:tcPr>
        <w:p w14:paraId="2AB2C30B" w14:textId="77777777" w:rsidR="005B7B93" w:rsidRPr="00D3120F" w:rsidRDefault="005B7B93" w:rsidP="005B7B93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11DF9576" w14:textId="77777777" w:rsidR="005B7B93" w:rsidRPr="005B7B93" w:rsidRDefault="005B7B93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0AA3E1" w14:textId="77777777" w:rsidR="00583612" w:rsidRPr="00147CF7" w:rsidRDefault="00583612" w:rsidP="00915255">
    <w:pPr>
      <w:pStyle w:val="Classification"/>
    </w:pPr>
  </w:p>
  <w:p w14:paraId="673DCE58" w14:textId="77777777" w:rsidR="00583612" w:rsidRPr="00147CF7" w:rsidRDefault="00583612" w:rsidP="00617B50">
    <w:pPr>
      <w:pStyle w:val="ClassificationComment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3575D2" w14:textId="77777777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placeholder>
          <w:docPart w:val="09107F80DDEB46D186280504E0782CDF"/>
        </w:placeholder>
        <w:showingPlcHdr/>
        <w:text/>
      </w:sdtPr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FC66C4" w14:paraId="1D7A68F8" w14:textId="77777777" w:rsidTr="00474D83">
      <w:trPr>
        <w:cantSplit/>
        <w:trHeight w:val="1229"/>
      </w:trPr>
      <w:tc>
        <w:tcPr>
          <w:tcW w:w="3686" w:type="dxa"/>
        </w:tcPr>
        <w:p w14:paraId="1DF5AA99" w14:textId="77777777" w:rsidR="00583612" w:rsidRPr="009823F0" w:rsidRDefault="00CA3C9D" w:rsidP="00B421B2">
          <w:pPr>
            <w:pStyle w:val="Footer"/>
            <w:rPr>
              <w:lang w:val="en-US"/>
            </w:rPr>
          </w:pPr>
          <w:proofErr w:type="spellStart"/>
          <w:proofErr w:type="gramStart"/>
          <w:r w:rsidRPr="009823F0">
            <w:rPr>
              <w:lang w:val="en-US"/>
            </w:rPr>
            <w:t>Correspondant</w:t>
          </w:r>
          <w:proofErr w:type="spellEnd"/>
          <w:r w:rsidRPr="009823F0">
            <w:rPr>
              <w:lang w:val="en-US"/>
            </w:rPr>
            <w:t> :</w:t>
          </w:r>
          <w:proofErr w:type="gramEnd"/>
          <w:r w:rsidRPr="009823F0">
            <w:rPr>
              <w:lang w:val="en-US"/>
            </w:rPr>
            <w:t xml:space="preserve"> </w:t>
          </w:r>
          <w:r w:rsidR="00263761" w:rsidRPr="009823F0">
            <w:rPr>
              <w:noProof/>
              <w:lang w:val="en-US"/>
            </w:rPr>
            <w:t>Ruth</w:t>
          </w:r>
          <w:r w:rsidRPr="009823F0">
            <w:rPr>
              <w:lang w:val="en-US"/>
            </w:rPr>
            <w:t xml:space="preserve"> </w:t>
          </w:r>
          <w:r w:rsidR="00263761" w:rsidRPr="009823F0">
            <w:rPr>
              <w:noProof/>
              <w:lang w:val="en-US"/>
            </w:rPr>
            <w:t>MOORS</w:t>
          </w:r>
          <w:r w:rsidRPr="009823F0">
            <w:rPr>
              <w:noProof/>
              <w:lang w:val="en-US"/>
            </w:rPr>
            <w:t xml:space="preserve">  </w:t>
          </w:r>
          <w:r w:rsidRPr="009823F0">
            <w:rPr>
              <w:noProof/>
              <w:lang w:val="en-US"/>
            </w:rPr>
            <w:br/>
          </w:r>
          <w:r w:rsidR="00263761" w:rsidRPr="009823F0">
            <w:rPr>
              <w:noProof/>
              <w:lang w:val="en-US"/>
            </w:rPr>
            <w:t>Attaché</w:t>
          </w:r>
          <w:r w:rsidRPr="009823F0">
            <w:rPr>
              <w:lang w:val="en-US"/>
            </w:rPr>
            <w:t xml:space="preserve">  </w:t>
          </w:r>
          <w:r w:rsidRPr="009823F0">
            <w:rPr>
              <w:lang w:val="en-US"/>
            </w:rPr>
            <w:br/>
            <w:t xml:space="preserve">Tel: </w:t>
          </w:r>
          <w:r w:rsidRPr="009823F0">
            <w:rPr>
              <w:noProof/>
              <w:lang w:val="en-US"/>
            </w:rPr>
            <w:t xml:space="preserve"> </w:t>
          </w:r>
          <w:r w:rsidRPr="009823F0">
            <w:rPr>
              <w:lang w:val="en-US"/>
            </w:rPr>
            <w:t xml:space="preserve"> </w:t>
          </w:r>
          <w:r w:rsidRPr="009823F0">
            <w:rPr>
              <w:noProof/>
              <w:lang w:val="en-US"/>
            </w:rPr>
            <w:br/>
          </w:r>
          <w:r w:rsidRPr="009823F0">
            <w:rPr>
              <w:lang w:val="en-US"/>
            </w:rPr>
            <w:t xml:space="preserve">Fax: </w:t>
          </w:r>
          <w:r w:rsidR="00263761" w:rsidRPr="009823F0">
            <w:rPr>
              <w:noProof/>
              <w:lang w:val="en-US"/>
            </w:rPr>
            <w:t>9-2400-4663</w:t>
          </w:r>
          <w:r w:rsidRPr="009823F0">
            <w:rPr>
              <w:lang w:val="en-US"/>
            </w:rPr>
            <w:t xml:space="preserve"> </w:t>
          </w:r>
          <w:r w:rsidR="00263761" w:rsidRPr="009823F0">
            <w:rPr>
              <w:noProof/>
              <w:lang w:val="en-US"/>
            </w:rPr>
            <w:t>of</w:t>
          </w:r>
          <w:r w:rsidRPr="009823F0">
            <w:rPr>
              <w:noProof/>
              <w:lang w:val="en-US"/>
            </w:rPr>
            <w:t xml:space="preserve"> </w:t>
          </w:r>
          <w:r w:rsidR="00263761" w:rsidRPr="009823F0">
            <w:rPr>
              <w:noProof/>
              <w:lang w:val="en-US"/>
            </w:rPr>
            <w:t>+32(0)2/701.4663</w:t>
          </w:r>
          <w:r w:rsidRPr="009823F0">
            <w:rPr>
              <w:noProof/>
              <w:lang w:val="en-US"/>
            </w:rPr>
            <w:br/>
          </w:r>
          <w:r w:rsidRPr="009823F0">
            <w:rPr>
              <w:lang w:val="en-US"/>
            </w:rPr>
            <w:t xml:space="preserve">E-mail : </w:t>
          </w:r>
          <w:r w:rsidR="00263761" w:rsidRPr="009823F0">
            <w:rPr>
              <w:noProof/>
              <w:lang w:val="en-US"/>
            </w:rPr>
            <w:t>ruth.moors@mil.be</w:t>
          </w:r>
          <w:r w:rsidR="00583612" w:rsidRPr="000C0FD4">
            <w:fldChar w:fldCharType="begin"/>
          </w:r>
          <w:r w:rsidR="00583612" w:rsidRPr="009823F0">
            <w:rPr>
              <w:lang w:val="en-US"/>
            </w:rPr>
            <w:instrText xml:space="preserve">  </w:instrText>
          </w:r>
          <w:r w:rsidR="00583612" w:rsidRPr="000C0FD4">
            <w:fldChar w:fldCharType="begin"/>
          </w:r>
          <w:r w:rsidR="00583612" w:rsidRPr="009823F0">
            <w:rPr>
              <w:lang w:val="en-US"/>
            </w:rPr>
            <w:instrText xml:space="preserve"> MACROBUTTON nomacro [voornaam.naam@mil.be]</w:instrText>
          </w:r>
          <w:r w:rsidR="00583612" w:rsidRPr="000C0FD4">
            <w:fldChar w:fldCharType="end"/>
          </w:r>
          <w:r w:rsidR="00583612" w:rsidRPr="009823F0">
            <w:rPr>
              <w:lang w:val="en-US"/>
            </w:rPr>
            <w:instrText xml:space="preserve"> </w:instrText>
          </w:r>
          <w:r w:rsidR="00583612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49E5EFF" w14:textId="77777777" w:rsidR="00583612" w:rsidRPr="000C0FD4" w:rsidRDefault="00583612" w:rsidP="00F64B4D">
          <w:pPr>
            <w:pStyle w:val="Footer"/>
            <w:jc w:val="center"/>
            <w:rPr>
              <w:b/>
              <w:szCs w:val="22"/>
            </w:rPr>
          </w:pPr>
          <w:bookmarkStart w:id="0" w:name="logo"/>
          <w:r w:rsidRPr="000C0FD4">
            <w:rPr>
              <w:noProof/>
              <w:lang w:val="nl-BE" w:eastAsia="nl-BE"/>
            </w:rPr>
            <w:drawing>
              <wp:inline distT="0" distB="0" distL="0" distR="0" wp14:anchorId="32B729B7" wp14:editId="37C82DCC">
                <wp:extent cx="762000" cy="762000"/>
                <wp:effectExtent l="0" t="0" r="9525" b="0"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0"/>
        </w:p>
      </w:tc>
      <w:tc>
        <w:tcPr>
          <w:tcW w:w="3544" w:type="dxa"/>
        </w:tcPr>
        <w:p w14:paraId="7AAF565B" w14:textId="77777777" w:rsidR="00CA3C9D" w:rsidRPr="009823F0" w:rsidRDefault="00263761" w:rsidP="00CA3C9D">
          <w:pPr>
            <w:pStyle w:val="FooterOrganization"/>
            <w:rPr>
              <w:lang w:val="nl-BE"/>
            </w:rPr>
          </w:pPr>
          <w:r w:rsidRPr="009823F0">
            <w:rPr>
              <w:lang w:val="nl-BE"/>
            </w:rPr>
            <w:t>Competentiecentrum Infrastructuur</w:t>
          </w:r>
        </w:p>
        <w:p w14:paraId="3390D114" w14:textId="77777777" w:rsidR="00583612" w:rsidRPr="009823F0" w:rsidRDefault="00263761" w:rsidP="00CA3C9D">
          <w:pPr>
            <w:pStyle w:val="FooterOrganizationDetails"/>
            <w:rPr>
              <w:lang w:val="nl-BE"/>
            </w:rPr>
          </w:pPr>
          <w:r w:rsidRPr="009823F0">
            <w:rPr>
              <w:lang w:val="nl-BE"/>
            </w:rPr>
            <w:t>Kwartier Koningin Elisabeth</w:t>
          </w:r>
          <w:r w:rsidRPr="009823F0">
            <w:rPr>
              <w:lang w:val="nl-BE"/>
            </w:rPr>
            <w:br/>
            <w:t xml:space="preserve">Eversestraat, 1 </w:t>
          </w:r>
          <w:r w:rsidRPr="009823F0">
            <w:rPr>
              <w:lang w:val="nl-BE"/>
            </w:rPr>
            <w:br/>
            <w:t xml:space="preserve">1140 BRUSSEL </w:t>
          </w:r>
        </w:p>
      </w:tc>
      <w:tc>
        <w:tcPr>
          <w:tcW w:w="242" w:type="dxa"/>
          <w:vAlign w:val="bottom"/>
        </w:tcPr>
        <w:p w14:paraId="55B1B505" w14:textId="77777777" w:rsidR="00583612" w:rsidRPr="009823F0" w:rsidRDefault="00583612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7C19B800" w14:textId="77777777" w:rsidR="00583612" w:rsidRPr="009823F0" w:rsidRDefault="00583612" w:rsidP="0072212A">
    <w:pPr>
      <w:rPr>
        <w:sz w:val="2"/>
        <w:szCs w:val="2"/>
        <w:lang w:val="nl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5744B1" w14:textId="77777777" w:rsidR="00687416" w:rsidRDefault="00687416">
      <w:r>
        <w:separator/>
      </w:r>
    </w:p>
  </w:footnote>
  <w:footnote w:type="continuationSeparator" w:id="0">
    <w:p w14:paraId="7CAC0282" w14:textId="77777777" w:rsidR="00687416" w:rsidRDefault="006874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BB1FB8" w14:textId="77777777" w:rsidR="00F23488" w:rsidRPr="00147CF7" w:rsidRDefault="00F23488" w:rsidP="00915255">
    <w:pPr>
      <w:pStyle w:val="Classification"/>
    </w:pPr>
  </w:p>
  <w:p w14:paraId="05BCC5F1" w14:textId="77777777" w:rsidR="00F23488" w:rsidRPr="00147CF7" w:rsidRDefault="00F23488" w:rsidP="00915255">
    <w:pPr>
      <w:pStyle w:val="ClassificationComment"/>
    </w:pPr>
  </w:p>
  <w:p w14:paraId="360257D6" w14:textId="77777777" w:rsidR="00F23488" w:rsidRPr="00147CF7" w:rsidRDefault="00F23488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 w:rsidR="00263761"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88E5A" w14:textId="77777777" w:rsidR="00583612" w:rsidRPr="00147CF7" w:rsidRDefault="00583612" w:rsidP="00915255">
    <w:pPr>
      <w:pStyle w:val="Classification"/>
    </w:pPr>
  </w:p>
  <w:p w14:paraId="57A9E737" w14:textId="77777777" w:rsidR="00583612" w:rsidRPr="00147CF7" w:rsidRDefault="00583612" w:rsidP="00915255">
    <w:pPr>
      <w:pStyle w:val="ClassificationComment"/>
    </w:pPr>
  </w:p>
  <w:p w14:paraId="2C17FEA0" w14:textId="77777777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395352">
      <w:t>2</w:t>
    </w:r>
    <w:r w:rsidRPr="00147CF7">
      <w:fldChar w:fldCharType="end"/>
    </w:r>
    <w:r w:rsidRPr="00147CF7">
      <w:t>/</w:t>
    </w:r>
    <w:fldSimple w:instr=" NUMPAGES  \* Arabic  \* MERGEFORMAT ">
      <w:r w:rsidR="00395352">
        <w:t>2</w:t>
      </w:r>
    </w:fldSimple>
    <w:r w:rsidRPr="00147CF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0626A9" w14:textId="7777777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2336" behindDoc="0" locked="0" layoutInCell="1" allowOverlap="1" wp14:anchorId="47A43873" wp14:editId="021675F0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F05E61A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E31C9"/>
    <w:multiLevelType w:val="multilevel"/>
    <w:tmpl w:val="94726496"/>
    <w:styleLink w:val="BodyList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96C2624"/>
    <w:multiLevelType w:val="multilevel"/>
    <w:tmpl w:val="A48E5598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6" w15:restartNumberingAfterBreak="0">
    <w:nsid w:val="24EC235B"/>
    <w:multiLevelType w:val="multilevel"/>
    <w:tmpl w:val="A48E5598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512E20A8"/>
    <w:multiLevelType w:val="multilevel"/>
    <w:tmpl w:val="F48AE1EC"/>
    <w:numStyleLink w:val="BychapterList"/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C760ED"/>
    <w:multiLevelType w:val="multilevel"/>
    <w:tmpl w:val="A48E5598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661C07C9"/>
    <w:multiLevelType w:val="hybridMultilevel"/>
    <w:tmpl w:val="DC9E15FC"/>
    <w:lvl w:ilvl="0" w:tplc="B0C4E9E2">
      <w:start w:val="1"/>
      <w:numFmt w:val="upperLetter"/>
      <w:pStyle w:val="AnnexList"/>
      <w:lvlText w:val="Annexe %1 :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C1277B"/>
    <w:multiLevelType w:val="hybridMultilevel"/>
    <w:tmpl w:val="2F4E122A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rFonts w:ascii="Arial" w:hAnsi="Arial" w:cs="Times New Roman" w:hint="default"/>
        <w:sz w:val="20"/>
      </w:rPr>
    </w:lvl>
    <w:lvl w:ilvl="1" w:tplc="E032991E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 w16cid:durableId="1252734297">
    <w:abstractNumId w:val="16"/>
  </w:num>
  <w:num w:numId="2" w16cid:durableId="2046370442">
    <w:abstractNumId w:val="11"/>
  </w:num>
  <w:num w:numId="3" w16cid:durableId="2093314852">
    <w:abstractNumId w:val="5"/>
  </w:num>
  <w:num w:numId="4" w16cid:durableId="2003579270">
    <w:abstractNumId w:val="7"/>
  </w:num>
  <w:num w:numId="5" w16cid:durableId="67269175">
    <w:abstractNumId w:val="9"/>
  </w:num>
  <w:num w:numId="6" w16cid:durableId="252131266">
    <w:abstractNumId w:val="6"/>
  </w:num>
  <w:num w:numId="7" w16cid:durableId="703020101">
    <w:abstractNumId w:val="14"/>
  </w:num>
  <w:num w:numId="8" w16cid:durableId="488712012">
    <w:abstractNumId w:val="1"/>
  </w:num>
  <w:num w:numId="9" w16cid:durableId="219245002">
    <w:abstractNumId w:val="4"/>
  </w:num>
  <w:num w:numId="10" w16cid:durableId="1971860708">
    <w:abstractNumId w:val="2"/>
  </w:num>
  <w:num w:numId="11" w16cid:durableId="1355961605">
    <w:abstractNumId w:val="12"/>
  </w:num>
  <w:num w:numId="12" w16cid:durableId="173347479">
    <w:abstractNumId w:val="3"/>
  </w:num>
  <w:num w:numId="13" w16cid:durableId="836533536">
    <w:abstractNumId w:val="17"/>
  </w:num>
  <w:num w:numId="14" w16cid:durableId="574750957">
    <w:abstractNumId w:val="13"/>
  </w:num>
  <w:num w:numId="15" w16cid:durableId="1921333834">
    <w:abstractNumId w:val="8"/>
  </w:num>
  <w:num w:numId="16" w16cid:durableId="1859849254">
    <w:abstractNumId w:val="8"/>
  </w:num>
  <w:num w:numId="17" w16cid:durableId="736900823">
    <w:abstractNumId w:val="8"/>
  </w:num>
  <w:num w:numId="18" w16cid:durableId="902957498">
    <w:abstractNumId w:val="8"/>
  </w:num>
  <w:num w:numId="19" w16cid:durableId="907612636">
    <w:abstractNumId w:val="8"/>
  </w:num>
  <w:num w:numId="20" w16cid:durableId="1428772832">
    <w:abstractNumId w:val="8"/>
  </w:num>
  <w:num w:numId="21" w16cid:durableId="1334062823">
    <w:abstractNumId w:val="8"/>
  </w:num>
  <w:num w:numId="22" w16cid:durableId="1004939660">
    <w:abstractNumId w:val="8"/>
  </w:num>
  <w:num w:numId="23" w16cid:durableId="867063930">
    <w:abstractNumId w:val="10"/>
  </w:num>
  <w:num w:numId="24" w16cid:durableId="1966042009">
    <w:abstractNumId w:val="14"/>
    <w:lvlOverride w:ilvl="0">
      <w:startOverride w:val="26"/>
    </w:lvlOverride>
  </w:num>
  <w:num w:numId="25" w16cid:durableId="306936603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5"/>
  <w:proofState w:spelling="clean" w:grammar="clean"/>
  <w:attachedTemplate r:id="rId1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66C4"/>
    <w:rsid w:val="00002813"/>
    <w:rsid w:val="000048C5"/>
    <w:rsid w:val="0001328E"/>
    <w:rsid w:val="00020FDC"/>
    <w:rsid w:val="00024D45"/>
    <w:rsid w:val="00031B27"/>
    <w:rsid w:val="00033C8E"/>
    <w:rsid w:val="00035761"/>
    <w:rsid w:val="00036A8E"/>
    <w:rsid w:val="000421B9"/>
    <w:rsid w:val="000575AB"/>
    <w:rsid w:val="00061A09"/>
    <w:rsid w:val="000841A2"/>
    <w:rsid w:val="00093107"/>
    <w:rsid w:val="000A161C"/>
    <w:rsid w:val="000A17E9"/>
    <w:rsid w:val="000A1C74"/>
    <w:rsid w:val="000A77F4"/>
    <w:rsid w:val="000B3DE1"/>
    <w:rsid w:val="000B5D9B"/>
    <w:rsid w:val="000C0FD4"/>
    <w:rsid w:val="000C1ADC"/>
    <w:rsid w:val="000C359A"/>
    <w:rsid w:val="000D1E2E"/>
    <w:rsid w:val="000D68D9"/>
    <w:rsid w:val="000E01E0"/>
    <w:rsid w:val="000E2A83"/>
    <w:rsid w:val="00105C9C"/>
    <w:rsid w:val="00112384"/>
    <w:rsid w:val="001212F7"/>
    <w:rsid w:val="001342B3"/>
    <w:rsid w:val="00137192"/>
    <w:rsid w:val="00140D9F"/>
    <w:rsid w:val="00146037"/>
    <w:rsid w:val="00147CF7"/>
    <w:rsid w:val="00153CB7"/>
    <w:rsid w:val="00155839"/>
    <w:rsid w:val="00164213"/>
    <w:rsid w:val="001702DB"/>
    <w:rsid w:val="00174BBB"/>
    <w:rsid w:val="00177EBC"/>
    <w:rsid w:val="00184E5A"/>
    <w:rsid w:val="00190DFD"/>
    <w:rsid w:val="0019289F"/>
    <w:rsid w:val="001A6999"/>
    <w:rsid w:val="001B702F"/>
    <w:rsid w:val="001C0626"/>
    <w:rsid w:val="001D20AB"/>
    <w:rsid w:val="001D7583"/>
    <w:rsid w:val="001E0FDB"/>
    <w:rsid w:val="001E4116"/>
    <w:rsid w:val="001F1FCB"/>
    <w:rsid w:val="001F2071"/>
    <w:rsid w:val="001F2C16"/>
    <w:rsid w:val="002010EE"/>
    <w:rsid w:val="00205613"/>
    <w:rsid w:val="00206798"/>
    <w:rsid w:val="00231EFE"/>
    <w:rsid w:val="00254317"/>
    <w:rsid w:val="00256311"/>
    <w:rsid w:val="00263761"/>
    <w:rsid w:val="002637A5"/>
    <w:rsid w:val="002740C5"/>
    <w:rsid w:val="002742B3"/>
    <w:rsid w:val="0029043B"/>
    <w:rsid w:val="002967CA"/>
    <w:rsid w:val="00296F3B"/>
    <w:rsid w:val="002A1393"/>
    <w:rsid w:val="002B0A46"/>
    <w:rsid w:val="002B127E"/>
    <w:rsid w:val="002B52E0"/>
    <w:rsid w:val="002C6EE4"/>
    <w:rsid w:val="002D0B96"/>
    <w:rsid w:val="002D10F0"/>
    <w:rsid w:val="002D4DC2"/>
    <w:rsid w:val="002D5221"/>
    <w:rsid w:val="002F09E5"/>
    <w:rsid w:val="002F0ABC"/>
    <w:rsid w:val="002F2451"/>
    <w:rsid w:val="0030172E"/>
    <w:rsid w:val="003117A5"/>
    <w:rsid w:val="0031446A"/>
    <w:rsid w:val="00317AAF"/>
    <w:rsid w:val="00332140"/>
    <w:rsid w:val="00332EFD"/>
    <w:rsid w:val="00351677"/>
    <w:rsid w:val="00354B1D"/>
    <w:rsid w:val="003557D4"/>
    <w:rsid w:val="00363084"/>
    <w:rsid w:val="00367FED"/>
    <w:rsid w:val="00370545"/>
    <w:rsid w:val="00371F6C"/>
    <w:rsid w:val="003740E8"/>
    <w:rsid w:val="003805C5"/>
    <w:rsid w:val="003907C1"/>
    <w:rsid w:val="00392AB3"/>
    <w:rsid w:val="00393A45"/>
    <w:rsid w:val="00395352"/>
    <w:rsid w:val="003A1179"/>
    <w:rsid w:val="003B0606"/>
    <w:rsid w:val="003B3125"/>
    <w:rsid w:val="003B386B"/>
    <w:rsid w:val="003B3B91"/>
    <w:rsid w:val="003B4E76"/>
    <w:rsid w:val="003B6B5C"/>
    <w:rsid w:val="003C149E"/>
    <w:rsid w:val="003C25C4"/>
    <w:rsid w:val="003C4959"/>
    <w:rsid w:val="003C5A87"/>
    <w:rsid w:val="003C62E6"/>
    <w:rsid w:val="003D2171"/>
    <w:rsid w:val="003D47DD"/>
    <w:rsid w:val="003E12D1"/>
    <w:rsid w:val="003E3FDE"/>
    <w:rsid w:val="003E56F5"/>
    <w:rsid w:val="003E795C"/>
    <w:rsid w:val="003F23AC"/>
    <w:rsid w:val="003F2A44"/>
    <w:rsid w:val="003F4AD5"/>
    <w:rsid w:val="00406BF5"/>
    <w:rsid w:val="00407F48"/>
    <w:rsid w:val="004122C1"/>
    <w:rsid w:val="004202DF"/>
    <w:rsid w:val="00421CF7"/>
    <w:rsid w:val="0042381F"/>
    <w:rsid w:val="00433D76"/>
    <w:rsid w:val="00434AC1"/>
    <w:rsid w:val="004361B1"/>
    <w:rsid w:val="00442ADF"/>
    <w:rsid w:val="004436E7"/>
    <w:rsid w:val="00443B55"/>
    <w:rsid w:val="004441BD"/>
    <w:rsid w:val="004505D7"/>
    <w:rsid w:val="00456D6E"/>
    <w:rsid w:val="0045721E"/>
    <w:rsid w:val="00464A09"/>
    <w:rsid w:val="004665E5"/>
    <w:rsid w:val="00474D28"/>
    <w:rsid w:val="00474D83"/>
    <w:rsid w:val="00477696"/>
    <w:rsid w:val="00484727"/>
    <w:rsid w:val="004876EF"/>
    <w:rsid w:val="00491141"/>
    <w:rsid w:val="00491C86"/>
    <w:rsid w:val="004A5E7D"/>
    <w:rsid w:val="004A688B"/>
    <w:rsid w:val="004A75EA"/>
    <w:rsid w:val="004B0A9C"/>
    <w:rsid w:val="004C23B8"/>
    <w:rsid w:val="004C7035"/>
    <w:rsid w:val="004C7F03"/>
    <w:rsid w:val="004D2997"/>
    <w:rsid w:val="004D32B0"/>
    <w:rsid w:val="004D7138"/>
    <w:rsid w:val="004E1ECE"/>
    <w:rsid w:val="004E4D63"/>
    <w:rsid w:val="004F458B"/>
    <w:rsid w:val="004F5A67"/>
    <w:rsid w:val="005009FB"/>
    <w:rsid w:val="005317B7"/>
    <w:rsid w:val="00541B3B"/>
    <w:rsid w:val="00545087"/>
    <w:rsid w:val="0055330F"/>
    <w:rsid w:val="00553867"/>
    <w:rsid w:val="00555828"/>
    <w:rsid w:val="0055779F"/>
    <w:rsid w:val="00562567"/>
    <w:rsid w:val="00562B97"/>
    <w:rsid w:val="00572A0D"/>
    <w:rsid w:val="00576738"/>
    <w:rsid w:val="005774A7"/>
    <w:rsid w:val="00581C00"/>
    <w:rsid w:val="00583612"/>
    <w:rsid w:val="0059269D"/>
    <w:rsid w:val="005A2A22"/>
    <w:rsid w:val="005A3E13"/>
    <w:rsid w:val="005A771B"/>
    <w:rsid w:val="005B424D"/>
    <w:rsid w:val="005B43CC"/>
    <w:rsid w:val="005B4D67"/>
    <w:rsid w:val="005B7B93"/>
    <w:rsid w:val="005D093F"/>
    <w:rsid w:val="005E1917"/>
    <w:rsid w:val="005E3C82"/>
    <w:rsid w:val="005F2621"/>
    <w:rsid w:val="00605614"/>
    <w:rsid w:val="00607EA2"/>
    <w:rsid w:val="00617B50"/>
    <w:rsid w:val="00620292"/>
    <w:rsid w:val="00636AB4"/>
    <w:rsid w:val="00641A1A"/>
    <w:rsid w:val="006436F7"/>
    <w:rsid w:val="00650488"/>
    <w:rsid w:val="00655148"/>
    <w:rsid w:val="00661FE2"/>
    <w:rsid w:val="00664120"/>
    <w:rsid w:val="00671FFC"/>
    <w:rsid w:val="006730F8"/>
    <w:rsid w:val="006777A8"/>
    <w:rsid w:val="00686485"/>
    <w:rsid w:val="00687416"/>
    <w:rsid w:val="00693A2F"/>
    <w:rsid w:val="006A32AD"/>
    <w:rsid w:val="006A5A68"/>
    <w:rsid w:val="006B2BB3"/>
    <w:rsid w:val="006B3FCC"/>
    <w:rsid w:val="006C2BE4"/>
    <w:rsid w:val="006C308C"/>
    <w:rsid w:val="006C371A"/>
    <w:rsid w:val="006D3BB3"/>
    <w:rsid w:val="006D6582"/>
    <w:rsid w:val="006E2FC4"/>
    <w:rsid w:val="006E7B7C"/>
    <w:rsid w:val="006F698B"/>
    <w:rsid w:val="006F6E5A"/>
    <w:rsid w:val="0070086B"/>
    <w:rsid w:val="007130DE"/>
    <w:rsid w:val="0072212A"/>
    <w:rsid w:val="00724E45"/>
    <w:rsid w:val="00726AE1"/>
    <w:rsid w:val="00727262"/>
    <w:rsid w:val="00727F12"/>
    <w:rsid w:val="007312B2"/>
    <w:rsid w:val="00735C64"/>
    <w:rsid w:val="00751EDC"/>
    <w:rsid w:val="0076193F"/>
    <w:rsid w:val="007673EA"/>
    <w:rsid w:val="00767A1F"/>
    <w:rsid w:val="00770996"/>
    <w:rsid w:val="00775DDC"/>
    <w:rsid w:val="00791F89"/>
    <w:rsid w:val="007A49ED"/>
    <w:rsid w:val="007A6AB2"/>
    <w:rsid w:val="007B756D"/>
    <w:rsid w:val="007C44D5"/>
    <w:rsid w:val="007D113B"/>
    <w:rsid w:val="007D2493"/>
    <w:rsid w:val="007D3BF6"/>
    <w:rsid w:val="007D5568"/>
    <w:rsid w:val="007E2288"/>
    <w:rsid w:val="007E55B3"/>
    <w:rsid w:val="007F2706"/>
    <w:rsid w:val="00803972"/>
    <w:rsid w:val="0081009D"/>
    <w:rsid w:val="0081035E"/>
    <w:rsid w:val="00813757"/>
    <w:rsid w:val="00814AA0"/>
    <w:rsid w:val="00824CD7"/>
    <w:rsid w:val="00830D56"/>
    <w:rsid w:val="0083637E"/>
    <w:rsid w:val="0083760E"/>
    <w:rsid w:val="00853EA7"/>
    <w:rsid w:val="00855846"/>
    <w:rsid w:val="0086405B"/>
    <w:rsid w:val="0086513B"/>
    <w:rsid w:val="00871440"/>
    <w:rsid w:val="00872F86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8F7967"/>
    <w:rsid w:val="00902E90"/>
    <w:rsid w:val="00905816"/>
    <w:rsid w:val="00910914"/>
    <w:rsid w:val="00910C18"/>
    <w:rsid w:val="009144D0"/>
    <w:rsid w:val="00915255"/>
    <w:rsid w:val="00916EF6"/>
    <w:rsid w:val="00927C46"/>
    <w:rsid w:val="009301F0"/>
    <w:rsid w:val="00932851"/>
    <w:rsid w:val="00932BCD"/>
    <w:rsid w:val="009430D8"/>
    <w:rsid w:val="00944BC9"/>
    <w:rsid w:val="00945355"/>
    <w:rsid w:val="00953D73"/>
    <w:rsid w:val="0096461F"/>
    <w:rsid w:val="00967454"/>
    <w:rsid w:val="0097306A"/>
    <w:rsid w:val="009823F0"/>
    <w:rsid w:val="009862C0"/>
    <w:rsid w:val="009936DB"/>
    <w:rsid w:val="009A67DC"/>
    <w:rsid w:val="009A7D2C"/>
    <w:rsid w:val="009B14C6"/>
    <w:rsid w:val="009B1C32"/>
    <w:rsid w:val="009B283D"/>
    <w:rsid w:val="009B6EDF"/>
    <w:rsid w:val="009C0ACB"/>
    <w:rsid w:val="009C28C2"/>
    <w:rsid w:val="009C5034"/>
    <w:rsid w:val="009D0F95"/>
    <w:rsid w:val="009D4F4B"/>
    <w:rsid w:val="009E1509"/>
    <w:rsid w:val="009F4073"/>
    <w:rsid w:val="009F4164"/>
    <w:rsid w:val="009F5EC3"/>
    <w:rsid w:val="009F7F29"/>
    <w:rsid w:val="00A001F7"/>
    <w:rsid w:val="00A075B5"/>
    <w:rsid w:val="00A1026D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0F2"/>
    <w:rsid w:val="00A46FE4"/>
    <w:rsid w:val="00A47B37"/>
    <w:rsid w:val="00A50CEF"/>
    <w:rsid w:val="00A568F5"/>
    <w:rsid w:val="00A66D6F"/>
    <w:rsid w:val="00A71265"/>
    <w:rsid w:val="00A80B93"/>
    <w:rsid w:val="00A819A3"/>
    <w:rsid w:val="00A824F2"/>
    <w:rsid w:val="00A95116"/>
    <w:rsid w:val="00A968D9"/>
    <w:rsid w:val="00AA1950"/>
    <w:rsid w:val="00AA73E7"/>
    <w:rsid w:val="00AB2034"/>
    <w:rsid w:val="00AB28DA"/>
    <w:rsid w:val="00AB5A42"/>
    <w:rsid w:val="00AB741C"/>
    <w:rsid w:val="00AC0F7C"/>
    <w:rsid w:val="00AC7CC6"/>
    <w:rsid w:val="00AD50C3"/>
    <w:rsid w:val="00AE46E9"/>
    <w:rsid w:val="00B04C82"/>
    <w:rsid w:val="00B11324"/>
    <w:rsid w:val="00B1726A"/>
    <w:rsid w:val="00B25E7E"/>
    <w:rsid w:val="00B3295A"/>
    <w:rsid w:val="00B37AA7"/>
    <w:rsid w:val="00B421B2"/>
    <w:rsid w:val="00B632B4"/>
    <w:rsid w:val="00B63E88"/>
    <w:rsid w:val="00B768F1"/>
    <w:rsid w:val="00B80289"/>
    <w:rsid w:val="00B86B50"/>
    <w:rsid w:val="00BA001A"/>
    <w:rsid w:val="00BA4F01"/>
    <w:rsid w:val="00BB6DD0"/>
    <w:rsid w:val="00BC6C34"/>
    <w:rsid w:val="00BE27B1"/>
    <w:rsid w:val="00BF081B"/>
    <w:rsid w:val="00BF0CDC"/>
    <w:rsid w:val="00BF6972"/>
    <w:rsid w:val="00C0066E"/>
    <w:rsid w:val="00C162F0"/>
    <w:rsid w:val="00C426B2"/>
    <w:rsid w:val="00C43D2C"/>
    <w:rsid w:val="00C44001"/>
    <w:rsid w:val="00C57B07"/>
    <w:rsid w:val="00C660C8"/>
    <w:rsid w:val="00C80C4F"/>
    <w:rsid w:val="00C86E0C"/>
    <w:rsid w:val="00C91248"/>
    <w:rsid w:val="00C922B6"/>
    <w:rsid w:val="00C9282A"/>
    <w:rsid w:val="00C95219"/>
    <w:rsid w:val="00CA383C"/>
    <w:rsid w:val="00CA3C9D"/>
    <w:rsid w:val="00CA46EC"/>
    <w:rsid w:val="00CB0244"/>
    <w:rsid w:val="00CB2717"/>
    <w:rsid w:val="00CD6402"/>
    <w:rsid w:val="00CF2F05"/>
    <w:rsid w:val="00CF5485"/>
    <w:rsid w:val="00D05786"/>
    <w:rsid w:val="00D0687B"/>
    <w:rsid w:val="00D10550"/>
    <w:rsid w:val="00D12962"/>
    <w:rsid w:val="00D134D5"/>
    <w:rsid w:val="00D15F11"/>
    <w:rsid w:val="00D2361D"/>
    <w:rsid w:val="00D2466C"/>
    <w:rsid w:val="00D3120F"/>
    <w:rsid w:val="00D3227A"/>
    <w:rsid w:val="00D425C3"/>
    <w:rsid w:val="00D44C93"/>
    <w:rsid w:val="00D504E1"/>
    <w:rsid w:val="00D52EA2"/>
    <w:rsid w:val="00D579AF"/>
    <w:rsid w:val="00D6100F"/>
    <w:rsid w:val="00D62463"/>
    <w:rsid w:val="00D63C1E"/>
    <w:rsid w:val="00D767DD"/>
    <w:rsid w:val="00DA3C4B"/>
    <w:rsid w:val="00DA7662"/>
    <w:rsid w:val="00DB56B0"/>
    <w:rsid w:val="00DC2F06"/>
    <w:rsid w:val="00DC3369"/>
    <w:rsid w:val="00DC362E"/>
    <w:rsid w:val="00DC5C15"/>
    <w:rsid w:val="00DD21E7"/>
    <w:rsid w:val="00DD3249"/>
    <w:rsid w:val="00DE5E75"/>
    <w:rsid w:val="00DE720D"/>
    <w:rsid w:val="00DF7314"/>
    <w:rsid w:val="00E04A1F"/>
    <w:rsid w:val="00E27C1B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649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B2AD2"/>
    <w:rsid w:val="00EB4161"/>
    <w:rsid w:val="00EB68EF"/>
    <w:rsid w:val="00EC085D"/>
    <w:rsid w:val="00EC3DF3"/>
    <w:rsid w:val="00EC6372"/>
    <w:rsid w:val="00EC7CC0"/>
    <w:rsid w:val="00ED0341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CF8"/>
    <w:rsid w:val="00F00E33"/>
    <w:rsid w:val="00F00E7A"/>
    <w:rsid w:val="00F02BB9"/>
    <w:rsid w:val="00F04902"/>
    <w:rsid w:val="00F1061A"/>
    <w:rsid w:val="00F14081"/>
    <w:rsid w:val="00F16F5E"/>
    <w:rsid w:val="00F23488"/>
    <w:rsid w:val="00F251A3"/>
    <w:rsid w:val="00F33CDF"/>
    <w:rsid w:val="00F35E19"/>
    <w:rsid w:val="00F402AA"/>
    <w:rsid w:val="00F53BFA"/>
    <w:rsid w:val="00F619F7"/>
    <w:rsid w:val="00F63C89"/>
    <w:rsid w:val="00F64AB5"/>
    <w:rsid w:val="00F64B4D"/>
    <w:rsid w:val="00F65B98"/>
    <w:rsid w:val="00F824E0"/>
    <w:rsid w:val="00FA1210"/>
    <w:rsid w:val="00FA3C99"/>
    <w:rsid w:val="00FB004E"/>
    <w:rsid w:val="00FB2260"/>
    <w:rsid w:val="00FB3A3A"/>
    <w:rsid w:val="00FB585A"/>
    <w:rsid w:val="00FB7D1F"/>
    <w:rsid w:val="00FC4762"/>
    <w:rsid w:val="00FC5873"/>
    <w:rsid w:val="00FC66C4"/>
    <w:rsid w:val="00FD5BB9"/>
    <w:rsid w:val="00FE6775"/>
    <w:rsid w:val="00FE6817"/>
    <w:rsid w:val="00FF1703"/>
    <w:rsid w:val="00FF3962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10AE38F3"/>
  <w15:docId w15:val="{432B4713-BA9D-426C-AE7F-338CE263D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161C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FirstLine">
    <w:name w:val="FirstLine"/>
    <w:basedOn w:val="Ref"/>
    <w:qFormat/>
    <w:rsid w:val="0081009D"/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0A161C"/>
    <w:pPr>
      <w:spacing w:before="100" w:beforeAutospacing="1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uiPriority w:val="99"/>
    <w:rsid w:val="00317AAF"/>
    <w:pPr>
      <w:numPr>
        <w:numId w:val="1"/>
      </w:numPr>
      <w:ind w:left="354" w:hanging="241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numPr>
        <w:numId w:val="7"/>
      </w:numPr>
      <w:spacing w:after="120"/>
      <w:ind w:left="1560" w:hanging="1134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1">
    <w:name w:val="Body 1"/>
    <w:basedOn w:val="Body"/>
    <w:qFormat/>
    <w:rsid w:val="009B283D"/>
    <w:pPr>
      <w:numPr>
        <w:numId w:val="25"/>
      </w:numPr>
    </w:pPr>
  </w:style>
  <w:style w:type="paragraph" w:customStyle="1" w:styleId="Body2">
    <w:name w:val="Body 2"/>
    <w:basedOn w:val="Body"/>
    <w:qFormat/>
    <w:rsid w:val="009B283D"/>
    <w:pPr>
      <w:numPr>
        <w:ilvl w:val="1"/>
        <w:numId w:val="25"/>
      </w:numPr>
    </w:pPr>
  </w:style>
  <w:style w:type="numbering" w:customStyle="1" w:styleId="BodyList">
    <w:name w:val="Body List"/>
    <w:basedOn w:val="NoList"/>
    <w:uiPriority w:val="99"/>
    <w:rsid w:val="009B283D"/>
    <w:pPr>
      <w:numPr>
        <w:numId w:val="25"/>
      </w:numPr>
    </w:pPr>
  </w:style>
  <w:style w:type="paragraph" w:customStyle="1" w:styleId="Body3">
    <w:name w:val="Body 3"/>
    <w:basedOn w:val="Body"/>
    <w:qFormat/>
    <w:rsid w:val="009B283D"/>
    <w:pPr>
      <w:numPr>
        <w:ilvl w:val="2"/>
        <w:numId w:val="25"/>
      </w:numPr>
    </w:pPr>
  </w:style>
  <w:style w:type="paragraph" w:customStyle="1" w:styleId="Body4">
    <w:name w:val="Body 4"/>
    <w:basedOn w:val="Body"/>
    <w:qFormat/>
    <w:rsid w:val="009B283D"/>
    <w:pPr>
      <w:numPr>
        <w:ilvl w:val="3"/>
        <w:numId w:val="25"/>
      </w:numPr>
    </w:pPr>
  </w:style>
  <w:style w:type="paragraph" w:customStyle="1" w:styleId="Body5">
    <w:name w:val="Body 5"/>
    <w:basedOn w:val="Body"/>
    <w:qFormat/>
    <w:rsid w:val="009B283D"/>
    <w:pPr>
      <w:numPr>
        <w:ilvl w:val="4"/>
        <w:numId w:val="25"/>
      </w:numPr>
      <w:tabs>
        <w:tab w:val="clear" w:pos="2421"/>
        <w:tab w:val="num" w:pos="2127"/>
      </w:tabs>
    </w:pPr>
  </w:style>
  <w:style w:type="paragraph" w:customStyle="1" w:styleId="Body6">
    <w:name w:val="Body 6"/>
    <w:basedOn w:val="Body"/>
    <w:qFormat/>
    <w:rsid w:val="009B283D"/>
    <w:pPr>
      <w:numPr>
        <w:ilvl w:val="5"/>
        <w:numId w:val="25"/>
      </w:numPr>
    </w:pPr>
  </w:style>
  <w:style w:type="paragraph" w:customStyle="1" w:styleId="Body7">
    <w:name w:val="Body 7"/>
    <w:basedOn w:val="Body"/>
    <w:qFormat/>
    <w:rsid w:val="009B283D"/>
    <w:pPr>
      <w:numPr>
        <w:ilvl w:val="6"/>
        <w:numId w:val="25"/>
      </w:numPr>
    </w:pPr>
  </w:style>
  <w:style w:type="paragraph" w:customStyle="1" w:styleId="Body8">
    <w:name w:val="Body 8"/>
    <w:basedOn w:val="Body"/>
    <w:qFormat/>
    <w:rsid w:val="009B283D"/>
    <w:pPr>
      <w:numPr>
        <w:ilvl w:val="7"/>
        <w:numId w:val="25"/>
      </w:numPr>
    </w:pPr>
  </w:style>
  <w:style w:type="paragraph" w:customStyle="1" w:styleId="Body9">
    <w:name w:val="Body 9"/>
    <w:basedOn w:val="Body"/>
    <w:qFormat/>
    <w:rsid w:val="009B283D"/>
    <w:pPr>
      <w:numPr>
        <w:ilvl w:val="8"/>
        <w:numId w:val="25"/>
      </w:numPr>
    </w:p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301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4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1.xml"/><Relationship Id="rId18" Type="http://schemas.openxmlformats.org/officeDocument/2006/relationships/image" Target="media/image5.png"/><Relationship Id="rId26" Type="http://schemas.openxmlformats.org/officeDocument/2006/relationships/image" Target="media/image13.png"/><Relationship Id="rId39" Type="http://schemas.openxmlformats.org/officeDocument/2006/relationships/image" Target="media/image26.png"/><Relationship Id="rId21" Type="http://schemas.openxmlformats.org/officeDocument/2006/relationships/image" Target="media/image8.png"/><Relationship Id="rId34" Type="http://schemas.openxmlformats.org/officeDocument/2006/relationships/image" Target="media/image21.png"/><Relationship Id="rId42" Type="http://schemas.openxmlformats.org/officeDocument/2006/relationships/image" Target="media/image29.png"/><Relationship Id="rId47" Type="http://schemas.openxmlformats.org/officeDocument/2006/relationships/footer" Target="footer3.xml"/><Relationship Id="rId50" Type="http://schemas.openxmlformats.org/officeDocument/2006/relationships/fontTable" Target="fontTable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9" Type="http://schemas.openxmlformats.org/officeDocument/2006/relationships/image" Target="media/image16.png"/><Relationship Id="rId11" Type="http://schemas.openxmlformats.org/officeDocument/2006/relationships/endnotes" Target="endnotes.xml"/><Relationship Id="rId24" Type="http://schemas.openxmlformats.org/officeDocument/2006/relationships/image" Target="media/image11.png"/><Relationship Id="rId32" Type="http://schemas.openxmlformats.org/officeDocument/2006/relationships/image" Target="media/image19.png"/><Relationship Id="rId37" Type="http://schemas.openxmlformats.org/officeDocument/2006/relationships/image" Target="media/image24.png"/><Relationship Id="rId40" Type="http://schemas.openxmlformats.org/officeDocument/2006/relationships/image" Target="media/image27.png"/><Relationship Id="rId45" Type="http://schemas.openxmlformats.org/officeDocument/2006/relationships/image" Target="media/image32.png"/><Relationship Id="rId53" Type="http://schemas.openxmlformats.org/officeDocument/2006/relationships/customXml" Target="../customXml/item6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19" Type="http://schemas.openxmlformats.org/officeDocument/2006/relationships/image" Target="media/image6.png"/><Relationship Id="rId31" Type="http://schemas.openxmlformats.org/officeDocument/2006/relationships/image" Target="media/image18.png"/><Relationship Id="rId44" Type="http://schemas.openxmlformats.org/officeDocument/2006/relationships/image" Target="media/image31.png"/><Relationship Id="rId52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image" Target="media/image9.png"/><Relationship Id="rId27" Type="http://schemas.openxmlformats.org/officeDocument/2006/relationships/image" Target="media/image14.png"/><Relationship Id="rId30" Type="http://schemas.openxmlformats.org/officeDocument/2006/relationships/image" Target="media/image17.png"/><Relationship Id="rId35" Type="http://schemas.openxmlformats.org/officeDocument/2006/relationships/image" Target="media/image22.png"/><Relationship Id="rId43" Type="http://schemas.openxmlformats.org/officeDocument/2006/relationships/image" Target="media/image30.png"/><Relationship Id="rId48" Type="http://schemas.openxmlformats.org/officeDocument/2006/relationships/header" Target="header3.xml"/><Relationship Id="rId8" Type="http://schemas.openxmlformats.org/officeDocument/2006/relationships/settings" Target="settings.xml"/><Relationship Id="rId51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12" Type="http://schemas.openxmlformats.org/officeDocument/2006/relationships/image" Target="media/image1.png"/><Relationship Id="rId17" Type="http://schemas.openxmlformats.org/officeDocument/2006/relationships/image" Target="media/image4.png"/><Relationship Id="rId25" Type="http://schemas.openxmlformats.org/officeDocument/2006/relationships/image" Target="media/image12.png"/><Relationship Id="rId33" Type="http://schemas.openxmlformats.org/officeDocument/2006/relationships/image" Target="media/image20.png"/><Relationship Id="rId38" Type="http://schemas.openxmlformats.org/officeDocument/2006/relationships/image" Target="media/image25.png"/><Relationship Id="rId46" Type="http://schemas.openxmlformats.org/officeDocument/2006/relationships/header" Target="header2.xml"/><Relationship Id="rId20" Type="http://schemas.openxmlformats.org/officeDocument/2006/relationships/image" Target="media/image7.png"/><Relationship Id="rId41" Type="http://schemas.openxmlformats.org/officeDocument/2006/relationships/image" Target="media/image28.pn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image" Target="media/image10.png"/><Relationship Id="rId28" Type="http://schemas.openxmlformats.org/officeDocument/2006/relationships/image" Target="media/image15.png"/><Relationship Id="rId36" Type="http://schemas.openxmlformats.org/officeDocument/2006/relationships/image" Target="media/image23.png"/><Relationship Id="rId49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3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ax.t\Desktop\NL%20Verzending%20definitieve%20vergunning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9107F80DDEB46D186280504E0782C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CD2466-7929-464A-8DD8-829B115137C3}"/>
      </w:docPartPr>
      <w:docPartBody>
        <w:p w:rsidR="00000000" w:rsidRDefault="00000000">
          <w:pPr>
            <w:pStyle w:val="09107F80DDEB46D186280504E0782CDF"/>
          </w:pPr>
          <w:r>
            <w:rPr>
              <w:rStyle w:val="PlaceholderText"/>
              <w:lang w:val="en-US"/>
            </w:rPr>
            <w:t>Cliquez ici pour modifier le texte, ou bien effacez la ligne entière</w:t>
          </w:r>
          <w:r w:rsidRPr="004505D7">
            <w:rPr>
              <w:rStyle w:val="PlaceholderText"/>
              <w:lang w:val="en-US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3724"/>
    <w:rsid w:val="00973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09107F80DDEB46D186280504E0782CDF">
    <w:name w:val="09107F80DDEB46D186280504E0782CD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Ny9blWQ1LqhsAPuV+FtAz+mqcAhRPOGnkeMlWxwlYzE=</DigestValue>
    </Reference>
    <Reference Type="http://www.w3.org/2000/09/xmldsig#Object" URI="#idOfficeObject">
      <DigestMethod Algorithm="http://www.w3.org/2001/04/xmlenc#sha256"/>
      <DigestValue>OZjfgC77hRE214Y+HW6Tf137hfNaoLzZwsh5iDc1TkM=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/5AX6bS94VQLaZkscl2hNg+6DURHRoKG5qnpqUXf/aY=</DigestValue>
    </Reference>
    <Reference Type="http://www.w3.org/2000/09/xmldsig#Object" URI="#idValidSigLnImg">
      <DigestMethod Algorithm="http://www.w3.org/2001/04/xmlenc#sha256"/>
      <DigestValue>xRbvzMbYiqlHN+Twk9NYGO4aPgLFZbmy88r8LobEElI=</DigestValue>
    </Reference>
    <Reference Type="http://www.w3.org/2000/09/xmldsig#Object" URI="#idInvalidSigLnImg">
      <DigestMethod Algorithm="http://www.w3.org/2001/04/xmlenc#sha256"/>
      <DigestValue>QL7KfXH7pRGenNKXO9z/gX6SoI6+0BBs9PQ9k2QjIjc=</DigestValue>
    </Reference>
  </SignedInfo>
  <SignatureValue>JAfHxqTzKBeSNFWZcq7VWlMD+9Ra4CwGlRu3FeBrYZvSz3Fr3N4IKtzz3f5pgFLyw9ZNs0vOo9/7
pc4gBj7CxLu903PZVkNykS6vGMP/38eQoXEbBC6K6w9T+DnoxQSd0Iphb/9RCPQZlld7rx+FFgDl
4GwT8AbpKT4RpuSpewHTLSW8Wol9Pnwmewljqwm9z21T+uNa2wy+jvSwrg89uUEdxoBsfFEeK7T9
fY5JOfi1G8+2pCHND4rlWpXIE4UERx/HkjVjJeczoFIxA64x9X6y6KOgb2NEQMZZtY/cQhfLGEcf
9cRe8eVJlkPaSFyyKJqFLPDmKMk368b9UxJN3w==</SignatureValue>
  <KeyInfo>
    <X509Data>
      <X509Certificate>MIIF6zCCA9OgAwIBAgIQEAAAAAAAzYK/xpoD7JyPYzANBgkqhkiG9w0BAQsFADBkMQswCQYDVQQGEwJCRTERMA8GA1UEBxMIQnJ1c3NlbHMxHDAaBgNVBAoTE0NlcnRpcG9zdCBOLlYuL1MuQS4xEzARBgNVBAMTCkNpdGl6ZW4gQ0ExDzANBgNVBAUTBjIwMTcyMjAeFw0xNzA5MTQwMzU0MjJaFw0yNzA5MTIyMzU5NTlaMGwxCzAJBgNVBAYTAkJFMSMwIQYDVQQDExpUaW5uZSBCYXggKEF1dGhlbnRpY2F0aW9uKTEMMAoGA1UEBBMDQmF4MRQwEgYDVQQqEwtUaW5uZSBNYXJpYTEUMBIGA1UEBRMLODAwMjA4MDI4NjgwggEiMA0GCSqGSIb3DQEBAQUAA4IBDwAwggEKAoIBAQDP8fk1gfW9js7hmch/Cv4MkDIPJ4y2XV75Bx2xgWaodKUAC+k90a2XX08fwr2gr+zENWDv9fAaU6lP6ma4bNUYV+1miFmgvN9vtcpjt7ZBk8BWoXsDJzF2F4ty7H0qtFvgNUy4hsHKMNbR175XjVXkilV/K7CAMxrwH7k47kVBD5amaQx9z24t2i4R5Q8HWqMt/mzgN7HvPCK/BU4ZbAKcVC55r2tZ2sHpcc/xm1gWxckn9glH8Qiyp6+aaRto4J1h6vKLnajIx4Sd99iA/h07ISfJ8XjVwM+RWdeCoTOHPPIrhyTfWGjNG6HZyhl/Nq2U6YQbohkWPwrvmghtC9Z3AgMBAAGjggGPMIIBizAfBgNVHSMEGDAWgBQ/K/7L9rbPG9V/bj4WQhb+jIGRazBzBggrBgEFBQcBAQRnMGUwOQYIKwYBBQUHMAKGLWh0dHA6Ly9jZXJ0cy5laWQuYmVsZ2l1bS5iZS9jaXRpemVuMjAxNzIyLmNydDAoBggrBgEFBQcwAYYcaHR0cDovL29jc3AuZWlkLmJlbGdpdW0uYmUvMjBEBgNVHSAEPTA7MDkGB2A4DAEBAgIwLjAsBggrBgEFBQcCARYgaHR0cDovL3JlcG9zaXRvcnkuZWlkLmJlbGdpdW0uYmUwOQYDVR0fBDIwMDAuoCygKoYoaHR0cDovL2NybC5laWQuYmVsZ2l1bS5iZS9laWRjMjAxNzIyLmNybDAOBgNVHQ8BAf8EBAMCB4AwEwYDVR0lBAwwCgYIKwYBBQUHAwIwTQYIKwYBBQUHAQMEQTA/MAgGBgQAjkYBBDAzBgYEAI5GAQUwKTAnFiFodHRwczovL3JlcG9zaXRvcnkuZWlkLmJlbGdpdW0uYmUTAkVOMA0GCSqGSIb3DQEBCwUAA4ICAQAGb3gCfBss7jHYxWCpGP2B10usoqx1MNFNrwOp+TC0sQ1eegTxQG4+rG2HFPPhz51UTTVsaiZAAxzytnZG2cOvIN7tKvOQRdPy6lZ9PTsTdDNdE6KQY7TMLmkmS83S6B1887t4ZdDgkttX/ziGRcMCuE0Hi1IPXWvwMuzkZowS1ZwrITMLUTxVtgyBVI6eLBFXj1C/te+eryQC2tpCanwcrdtisy4pfDueLk0vOROGrR8WOuFUWabAFphHEoxEuBcKrXH89Aew+l2RZjibSswXbpSOlIg28jRB6tXiBpIIUSlqZFH5DhNeSYVsxlRveoSsalJDnNg/EyBuR+D2s2Iy4nW5dNFt/zf32DLnqiPKA9B8lj9/5UPCIqdOWF7gQa1Mv5Omi8p297eXX8c/DKPJ27qBXp1JwyZLfnVoJv0bTwROjIvNnibqxbrHV0jdCLk3xZP0Gq4uiqXR5KQ3lfArGH0OQMie+vdGV09nYekSZzAmxMwuBZN+NbxKtZqYhhwtMt02RE8SxcDK8s+e43yMzlIKfVj//EmB85Ybi7J5StYQKYARp456NvYO0QLZLh07rtKe75zd1n+4pT8HBoPHhkvHvElY8jXOYSyBOzvTRnbuNpGJmilkoZP/9yQAI/Gh+Se04COzH53Fe5P0l/oerYyZtBzCg1JxygU1HX30+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47"/>
            <mdssi:RelationshipReference xmlns:mdssi="http://schemas.openxmlformats.org/package/2006/digital-signature" SourceId="rId50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16"/>
            <mdssi:RelationshipReference xmlns:mdssi="http://schemas.openxmlformats.org/package/2006/digital-signature" SourceId="rId29"/>
            <mdssi:RelationshipReference xmlns:mdssi="http://schemas.openxmlformats.org/package/2006/digital-signature" SourceId="rId20"/>
            <mdssi:RelationshipReference xmlns:mdssi="http://schemas.openxmlformats.org/package/2006/digital-signature" SourceId="rId41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6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49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52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48"/>
            <mdssi:RelationshipReference xmlns:mdssi="http://schemas.openxmlformats.org/package/2006/digital-signature" SourceId="rId8"/>
            <mdssi:RelationshipReference xmlns:mdssi="http://schemas.openxmlformats.org/package/2006/digital-signature" SourceId="rId51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aGxKDQGDiOIpke7BN+njL3R47JJDCMroKCRXLVdy04o=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jCFx+jxNdChMzIezgSlCkV9yK4ioO2dHUba1Yvc10SA=</DigestValue>
      </Reference>
      <Reference URI="/word/_rels/foot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CWvPwRTPL0JP5zE9DJhlxGaiLcmQshsNnVyGHBnxKDw=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2bq0MgHK2aIf6rFcuzuzOW8ExFzchgUEu08aO1tzaBk=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wjkmDTtNyiOBDLzKrA/YKXIM7r7OtH1qK0C0r/2GAx4=</DigestValue>
      </Reference>
      <Reference URI="/word/document.xml?ContentType=application/vnd.openxmlformats-officedocument.wordprocessingml.document.main+xml">
        <DigestMethod Algorithm="http://www.w3.org/2001/04/xmlenc#sha256"/>
        <DigestValue>wvPuECP21NDlwi7Z1t4X020tUm07xAZFaHKS6CyYq/M=</DigestValue>
      </Reference>
      <Reference URI="/word/endnotes.xml?ContentType=application/vnd.openxmlformats-officedocument.wordprocessingml.endnotes+xml">
        <DigestMethod Algorithm="http://www.w3.org/2001/04/xmlenc#sha256"/>
        <DigestValue>c4TLhah2znt5y9Esh7G3Bl6+SHI1cbySpqMX42ywhIU=</DigestValue>
      </Reference>
      <Reference URI="/word/fontTable.xml?ContentType=application/vnd.openxmlformats-officedocument.wordprocessingml.fontTable+xml">
        <DigestMethod Algorithm="http://www.w3.org/2001/04/xmlenc#sha256"/>
        <DigestValue>nO42k52DfRNApzCqlouYwpGLi9HVQ2/YWw5Q3veoBYM=</DigestValue>
      </Reference>
      <Reference URI="/word/footer1.xml?ContentType=application/vnd.openxmlformats-officedocument.wordprocessingml.footer+xml">
        <DigestMethod Algorithm="http://www.w3.org/2001/04/xmlenc#sha256"/>
        <DigestValue>jbr3IV++6Af9Tdq0ZW2A444Wb5bRdjgiwBi56p6viPU=</DigestValue>
      </Reference>
      <Reference URI="/word/footer2.xml?ContentType=application/vnd.openxmlformats-officedocument.wordprocessingml.footer+xml">
        <DigestMethod Algorithm="http://www.w3.org/2001/04/xmlenc#sha256"/>
        <DigestValue>SK+74T+6qmxTKD0UAtSmbEAElwch3QS7QlxwSx9RUAQ=</DigestValue>
      </Reference>
      <Reference URI="/word/footer3.xml?ContentType=application/vnd.openxmlformats-officedocument.wordprocessingml.footer+xml">
        <DigestMethod Algorithm="http://www.w3.org/2001/04/xmlenc#sha256"/>
        <DigestValue>4o4671/uix7FfW+6XSuAJyL60RikGklIz9H7N0LG/XE=</DigestValue>
      </Reference>
      <Reference URI="/word/footer4.xml?ContentType=application/vnd.openxmlformats-officedocument.wordprocessingml.footer+xml">
        <DigestMethod Algorithm="http://www.w3.org/2001/04/xmlenc#sha256"/>
        <DigestValue>DwP9GGCCLTEIgC8IZNAJopz1aM5lR1WDW3MgiVErDP8=</DigestValue>
      </Reference>
      <Reference URI="/word/footnotes.xml?ContentType=application/vnd.openxmlformats-officedocument.wordprocessingml.footnotes+xml">
        <DigestMethod Algorithm="http://www.w3.org/2001/04/xmlenc#sha256"/>
        <DigestValue>r3nXxzc/WjzD2s9nAkBXc+Ae4wDH9JTYjvz9GrkY50A=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bDNVPBOMkOj5NSwAWCYV6X2Nca7ONuxW2Pv8OAP1WuI=</DigestValue>
      </Reference>
      <Reference URI="/word/glossary/fontTable.xml?ContentType=application/vnd.openxmlformats-officedocument.wordprocessingml.fontTable+xml">
        <DigestMethod Algorithm="http://www.w3.org/2001/04/xmlenc#sha256"/>
        <DigestValue>bFLECzWX5u1WqyQ5bzHu7PdSlQ+kt+Tp+hOLZRGd8J4=</DigestValue>
      </Reference>
      <Reference URI="/word/glossary/settings.xml?ContentType=application/vnd.openxmlformats-officedocument.wordprocessingml.settings+xml">
        <DigestMethod Algorithm="http://www.w3.org/2001/04/xmlenc#sha256"/>
        <DigestValue>NmfCsOoJp4ikBygshE+Ru1IuaCdf7FGBw23H3oqVIXs=</DigestValue>
      </Reference>
      <Reference URI="/word/glossary/styles.xml?ContentType=application/vnd.openxmlformats-officedocument.wordprocessingml.styles+xml">
        <DigestMethod Algorithm="http://www.w3.org/2001/04/xmlenc#sha256"/>
        <DigestValue>P5WJ22fZGfhT5uByQ4PhvHO7tJgLqtkdu6hnPHszzM8=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3l7hQkfqJa0mE42P2wke1xQlIp1jWCk5OkJ9DWN7wAM=</DigestValue>
      </Reference>
      <Reference URI="/word/header2.xml?ContentType=application/vnd.openxmlformats-officedocument.wordprocessingml.header+xml">
        <DigestMethod Algorithm="http://www.w3.org/2001/04/xmlenc#sha256"/>
        <DigestValue>C+oX8bH2a0tOb4yxOb+8GQUCDZRfV11gLQXEk/ztwNw=</DigestValue>
      </Reference>
      <Reference URI="/word/header3.xml?ContentType=application/vnd.openxmlformats-officedocument.wordprocessingml.header+xml">
        <DigestMethod Algorithm="http://www.w3.org/2001/04/xmlenc#sha256"/>
        <DigestValue>FuA3fTLZMWlE9kizNaHIdwRc+mFmCpmFC9szp+KXXTo=</DigestValue>
      </Reference>
      <Reference URI="/word/media/image1.png?ContentType=image/png">
        <DigestMethod Algorithm="http://www.w3.org/2001/04/xmlenc#sha256"/>
        <DigestValue>BvKfGPgtYF+f3RSim6PKCJfiKmDnKrICx6YFkJCqWFM=</DigestValue>
      </Reference>
      <Reference URI="/word/media/image10.png?ContentType=image/png">
        <DigestMethod Algorithm="http://www.w3.org/2001/04/xmlenc#sha256"/>
        <DigestValue>YuwXZ1zJE1TXpjUvdSepT6o1i0skbb2hLEjmuGoN9+Y=</DigestValue>
      </Reference>
      <Reference URI="/word/media/image11.png?ContentType=image/png">
        <DigestMethod Algorithm="http://www.w3.org/2001/04/xmlenc#sha256"/>
        <DigestValue>/PrtBi0Zhu04DbUlW+vBGtw4CpRB7o1/JEUSxF3Pu58=</DigestValue>
      </Reference>
      <Reference URI="/word/media/image12.png?ContentType=image/png">
        <DigestMethod Algorithm="http://www.w3.org/2001/04/xmlenc#sha256"/>
        <DigestValue>PdcnHw08p5H3bNWCZjvFYy+m/YpUR44KR8H9VQDwk28=</DigestValue>
      </Reference>
      <Reference URI="/word/media/image13.png?ContentType=image/png">
        <DigestMethod Algorithm="http://www.w3.org/2001/04/xmlenc#sha256"/>
        <DigestValue>j2S7SttqbewKqBu4nAXU4rO7/bJZqt/3XaC77jl0uxs=</DigestValue>
      </Reference>
      <Reference URI="/word/media/image14.png?ContentType=image/png">
        <DigestMethod Algorithm="http://www.w3.org/2001/04/xmlenc#sha256"/>
        <DigestValue>L+DjrXu6P1X7IulRzichWy7U0aX+SH3W6OWKC51iHTs=</DigestValue>
      </Reference>
      <Reference URI="/word/media/image15.png?ContentType=image/png">
        <DigestMethod Algorithm="http://www.w3.org/2001/04/xmlenc#sha256"/>
        <DigestValue>sDjx3Yx4ZODMKwA+Swnw8gfdrCVfp0DdEkeyaChHjNM=</DigestValue>
      </Reference>
      <Reference URI="/word/media/image16.png?ContentType=image/png">
        <DigestMethod Algorithm="http://www.w3.org/2001/04/xmlenc#sha256"/>
        <DigestValue>emS9gUT0EiXLfhRS0YxKvj5PcFUFMjpaYT7kiEwMvxE=</DigestValue>
      </Reference>
      <Reference URI="/word/media/image17.png?ContentType=image/png">
        <DigestMethod Algorithm="http://www.w3.org/2001/04/xmlenc#sha256"/>
        <DigestValue>UPcZKM3o2+N0ecP0GZQqHdoCCSMXjUUOVHX3MvX47Tk=</DigestValue>
      </Reference>
      <Reference URI="/word/media/image18.png?ContentType=image/png">
        <DigestMethod Algorithm="http://www.w3.org/2001/04/xmlenc#sha256"/>
        <DigestValue>5Ss4mkLJOwaJr7TWRJV17vPlMJL022e5xC44zKwYWPo=</DigestValue>
      </Reference>
      <Reference URI="/word/media/image19.png?ContentType=image/png">
        <DigestMethod Algorithm="http://www.w3.org/2001/04/xmlenc#sha256"/>
        <DigestValue>0tGa5T2auoAYLhjvw4tW5Aq8CsOQ4fmDMDE4FyuGHL0=</DigestValue>
      </Reference>
      <Reference URI="/word/media/image2.jpg?ContentType=image/jpeg">
        <DigestMethod Algorithm="http://www.w3.org/2001/04/xmlenc#sha256"/>
        <DigestValue>kWhFc4I9CqKXS09BmZVfejhJsfP1hZ7XGFAC8scSTmE=</DigestValue>
      </Reference>
      <Reference URI="/word/media/image20.png?ContentType=image/png">
        <DigestMethod Algorithm="http://www.w3.org/2001/04/xmlenc#sha256"/>
        <DigestValue>5BEaHfabCG8FFn89gj3hpmM7yYd5hfHtJFQvOPE5LJU=</DigestValue>
      </Reference>
      <Reference URI="/word/media/image21.png?ContentType=image/png">
        <DigestMethod Algorithm="http://www.w3.org/2001/04/xmlenc#sha256"/>
        <DigestValue>j/UG9OsPN+0q3Pz9JrvqTkZ9v1v8zrT9Fu6nJgfBBsw=</DigestValue>
      </Reference>
      <Reference URI="/word/media/image22.png?ContentType=image/png">
        <DigestMethod Algorithm="http://www.w3.org/2001/04/xmlenc#sha256"/>
        <DigestValue>UiYco/dJWIJCEVLT8mUGvThwPaTdj1djvrn4TmIq8zU=</DigestValue>
      </Reference>
      <Reference URI="/word/media/image23.png?ContentType=image/png">
        <DigestMethod Algorithm="http://www.w3.org/2001/04/xmlenc#sha256"/>
        <DigestValue>uwtID1a/0Rm/Bs77uBtjSXhYQAnlCU1Hc8n7tGEhSIk=</DigestValue>
      </Reference>
      <Reference URI="/word/media/image24.png?ContentType=image/png">
        <DigestMethod Algorithm="http://www.w3.org/2001/04/xmlenc#sha256"/>
        <DigestValue>zdNtk/nmpehF4nBgH1mVAAAhld5zFHceB96Qn8SAAHU=</DigestValue>
      </Reference>
      <Reference URI="/word/media/image25.png?ContentType=image/png">
        <DigestMethod Algorithm="http://www.w3.org/2001/04/xmlenc#sha256"/>
        <DigestValue>C46+fZgup2eFZkW1/EqCo/8C9zV3QbMyV0sJ7bzuQ5o=</DigestValue>
      </Reference>
      <Reference URI="/word/media/image26.png?ContentType=image/png">
        <DigestMethod Algorithm="http://www.w3.org/2001/04/xmlenc#sha256"/>
        <DigestValue>7xihsVWnj+O9n/7EzkpKqFcNJB2VU2J3C6a5WIcRXuI=</DigestValue>
      </Reference>
      <Reference URI="/word/media/image27.png?ContentType=image/png">
        <DigestMethod Algorithm="http://www.w3.org/2001/04/xmlenc#sha256"/>
        <DigestValue>hAoDzNbgznAXPeFNy0Zsw/VwkREOeHehzSj2ffLiFMY=</DigestValue>
      </Reference>
      <Reference URI="/word/media/image28.png?ContentType=image/png">
        <DigestMethod Algorithm="http://www.w3.org/2001/04/xmlenc#sha256"/>
        <DigestValue>Zj/Xtz7AE3L+oWUdUJfv2168ChdrwtPzCJw3Oo1yFPw=</DigestValue>
      </Reference>
      <Reference URI="/word/media/image29.png?ContentType=image/png">
        <DigestMethod Algorithm="http://www.w3.org/2001/04/xmlenc#sha256"/>
        <DigestValue>GjRfc7c4F3GtAF/VLSGhhl3HLQYd6nz12klKQZYWRBY=</DigestValue>
      </Reference>
      <Reference URI="/word/media/image3.emf?ContentType=image/x-emf">
        <DigestMethod Algorithm="http://www.w3.org/2001/04/xmlenc#sha256"/>
        <DigestValue>Ar131JFcvRn3VAswCNpZ27PYhsJzEk1MBrybUSMKwjM=</DigestValue>
      </Reference>
      <Reference URI="/word/media/image30.png?ContentType=image/png">
        <DigestMethod Algorithm="http://www.w3.org/2001/04/xmlenc#sha256"/>
        <DigestValue>NwXCF1emTx/uZMRaprltQFUeZCbtPSpVRF+oY0Fh+YM=</DigestValue>
      </Reference>
      <Reference URI="/word/media/image31.png?ContentType=image/png">
        <DigestMethod Algorithm="http://www.w3.org/2001/04/xmlenc#sha256"/>
        <DigestValue>SvLXLIjHxB64axl6PUt50yUJ9U6La8iKgfELftldz00=</DigestValue>
      </Reference>
      <Reference URI="/word/media/image32.png?ContentType=image/png">
        <DigestMethod Algorithm="http://www.w3.org/2001/04/xmlenc#sha256"/>
        <DigestValue>NNgtFZaMlq/plfNV4AjhhaQ/bZZnWFeUQrItkudw5zg=</DigestValue>
      </Reference>
      <Reference URI="/word/media/image33.png?ContentType=image/png">
        <DigestMethod Algorithm="http://www.w3.org/2001/04/xmlenc#sha256"/>
        <DigestValue>VsCfhMCWyHLSSLz9cwbH+NHzxeJooXbGNnJ/vetPsoE=</DigestValue>
      </Reference>
      <Reference URI="/word/media/image34.png?ContentType=image/png">
        <DigestMethod Algorithm="http://www.w3.org/2001/04/xmlenc#sha256"/>
        <DigestValue>tN70p/uHcDDlpUkCy89NnNFQHW/st0TvB70gL9m2yL0=</DigestValue>
      </Reference>
      <Reference URI="/word/media/image4.png?ContentType=image/png">
        <DigestMethod Algorithm="http://www.w3.org/2001/04/xmlenc#sha256"/>
        <DigestValue>tIXl+m9g0Mui97PMVps0YrJmK5NoXAWM1eqJmAhZeio=</DigestValue>
      </Reference>
      <Reference URI="/word/media/image5.png?ContentType=image/png">
        <DigestMethod Algorithm="http://www.w3.org/2001/04/xmlenc#sha256"/>
        <DigestValue>ziUXmJzHQh2kqHuKrnQikbHv3Rc3efV2DUVEKZgxV9Y=</DigestValue>
      </Reference>
      <Reference URI="/word/media/image6.png?ContentType=image/png">
        <DigestMethod Algorithm="http://www.w3.org/2001/04/xmlenc#sha256"/>
        <DigestValue>WQwQeNeRjRBNwY/DpHDwuAPmwRX/djnuByZgkCSrV24=</DigestValue>
      </Reference>
      <Reference URI="/word/media/image7.png?ContentType=image/png">
        <DigestMethod Algorithm="http://www.w3.org/2001/04/xmlenc#sha256"/>
        <DigestValue>A0d/bI6+ShPk2z9uPg+KNykegReldG/PHCwC3H16Wb4=</DigestValue>
      </Reference>
      <Reference URI="/word/media/image8.png?ContentType=image/png">
        <DigestMethod Algorithm="http://www.w3.org/2001/04/xmlenc#sha256"/>
        <DigestValue>qjt8YasLJB/ViDuUP04F7rbk0hU2cW+o8kFDHLaTf7c=</DigestValue>
      </Reference>
      <Reference URI="/word/media/image9.png?ContentType=image/png">
        <DigestMethod Algorithm="http://www.w3.org/2001/04/xmlenc#sha256"/>
        <DigestValue>ppnpcxGO+nLCcdpbxNnQs6GwVeRVgRiVFIbC0nSU9mA=</DigestValue>
      </Reference>
      <Reference URI="/word/numbering.xml?ContentType=application/vnd.openxmlformats-officedocument.wordprocessingml.numbering+xml">
        <DigestMethod Algorithm="http://www.w3.org/2001/04/xmlenc#sha256"/>
        <DigestValue>EmPY7KqA7KQjvJpHdjP8EkqhiQyGd5qWxqVHaaf027Q=</DigestValue>
      </Reference>
      <Reference URI="/word/settings.xml?ContentType=application/vnd.openxmlformats-officedocument.wordprocessingml.settings+xml">
        <DigestMethod Algorithm="http://www.w3.org/2001/04/xmlenc#sha256"/>
        <DigestValue>UsrJXk13c/RAGSilymeIHl+bouuU2YH/wpUQ0505JcM=</DigestValue>
      </Reference>
      <Reference URI="/word/styles.xml?ContentType=application/vnd.openxmlformats-officedocument.wordprocessingml.styles+xml">
        <DigestMethod Algorithm="http://www.w3.org/2001/04/xmlenc#sha256"/>
        <DigestValue>QAKDP2rMUoKNASjptuYXDBjtmq7W9VaxzXc9kK3MrIA=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gODcwKjtc0SLVFDXSyRafE8DbgvOq75UjobEVRfMwqE=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2023-07-17T09:03:00Z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{8A4B6BB2-860F-4FF7-AC61-774B1B2A033B}</SetupID>
          <SignatureText/>
          <SignatureImage>AQAAAGwAAAAAAAAAAAAAAJkAAABCAAAAAAAAAAAAAADGCgAAswQAACBFTUYAAAEA4O4AAAwAAAABAAAAAAAAAAAAAAAAAAAAgAcAADgEAABYAQAAwgAAAAAAAAAAAAAAAAAAAMA/BQDQ9QIARgAAACwAAAAgAAAARU1GKwFAAQAcAAAAEAAAAAIQwNsBAAAAeAAAAHgAAABGAAAABA8AAPgOAABFTUYrIkAEAAwAAAAAAAAAHkAJAAwAAAAAAAAAJEABAAwAAAAAAAAAMEACABAAAAAEAAAAAACAPyFABwAMAAAAAAAAAAhAAAVQDgAARA4AAAIQwNsBAAAAAAAAAAAAAAAAAAAAAAAAAAEAAAD/2P/gABBKRklGAAEBAQDIAMgAAP/bAEMACgcHCAcGCggICAsKCgsOGBAODQ0OHRUWERgjHyUkIh8iISYrNy8mKTQpISIwQTE0OTs+Pj4lLkRJQzxINz0+O//bAEMBCgsLDg0OHBAQHDsoIig7Ozs7Ozs7Ozs7Ozs7Ozs7Ozs7Ozs7Ozs7Ozs7Ozs7Ozs7Ozs7Ozs7Ozs7Ozs7Ozs7O//AABEIAG8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iiigAoqKe5htozJNKkaDqzHAqr9vnm/49LNnU9JJj5an9N36U7CuXs0Zqj5OoScyXccfPSKLp+LE5/Kla0ulGY9QmLAf8tEQg/XCg/rRbzC5eoqppt095ZrLIqrIGZHC9NysVOPbINW6GraDCiiikAUUUUAFFFFABRRRQAUUUUAFFFFABRRRQAUUUUAFFITiopbuCHAklRSegLcn8KAJqSq32wtnyraaT3K7R+uKTdeyHASGEepYufy4/nTsK5azQSB3qr9luG/1l64HpGgUfrk/rQdOhbl2lf/AHpWI/LOKALRZQMkgCoWvbRfvXMI+rio/wCzbEHP2SAn1MYqG+u9O0qDzpxGmeERVG5z6KO5oWrsgbsWP7RsTwLyAn2lFVU1GS/JXTihjBwbh+V/4CP4vrwPc1nqtzqjiSbTi0QwY4pf3cf1bI3MfbG369asyaJ9rJa7aCM9vIgUMP8AgTZP4jFXyxW5N2y7Bp8McizSs1xOOks3JX6Dov4AVb+X2rCsNMt5L6dDPLe28QVR58jSBXGcgZODxjPoe/YXLvTtOt7J3ZFtY4syF4SYyuOc5XFJpX3GtjS4NV7+5Ntas6LvlPyxp/eY9B/ntRp7zPp9u9xkTNGpcHqGxzUEf+mak0hH7q1+VD2ZyPmP4Dj8Wqba6jJ7C1FnZxw7txUfMx/iY8k/iSTVmkpaQwooooAKKKKACiiigAooooAKKKKACiikJAzntQAtJVY3gdtsCGU8/MPuj6n/AAzQIJ5eZpsDj5Y+P16n9KdhXHy3cUJILZbGdijLH8BzTDJdS/6uMRD1l5/Qf4ipYoI4RtjQKPbvUtAFX7I0n+unkkHoDtH6f1zUsdvDF/q4lTPXaMZqWii4WEwKKqNdyNqos40BRIvMlc9snCr+OGP/AAH3pbi/ihcQqGlnPIijGWx6n0HucCizC6LVU5tSiSRoYQ1xMvVIhnafc9B+JqMW11dgNeS+Wh/5YQtwf95up/DH41X1LUYNIhis7RIxcS/LDCo4Ud2IHOB1469O9NRu7CbGXdxfSSLb+YFnkGVt4Dyo/vO5HA+gBz0JqzpujQWDNMx865f78z8n6DPIH459Sai06OSGI+Rbu0sh3S3Nz8jSt6kdfoCBgcVZNg0xJvJ3mB/5Zr8ifTA5P4k1TdlYS7j3voVkMUYeaReqxDdj6noPxNMkt7i7/wBdMYYT1jiOGP1b/DH1ouLyx0q2JlkigjQcLkL+AFYd5qthcyWu+/jeczI22BzIIlUhj93qTgLn/aoUW9kDa6nTQwxW8KxwosaKMBVGAKoXbf2hfLYLzDCVkuD691T8SMn2GP4qrXniKMD7PYwXE904yim2kAAzgscgcD9elJDqB062VF0y+keRuWfyw8rnqcbuv8h6AcChLcG1saN7cSIEt7b/AF8xIU4yEHdj7D9Tgd6ntreO1t0hjztUdSck+5PrWVavqaO876YDcSY3FrhQAOyjAPA/xPerYm1U/wDLjbL9bon/ANkqWuiGmaFJVDdq5/5YWY/7bMf/AGWlH9rH7y2Y+jMf6UrDuX6KpFdTxw1rn/db/Gnhb7jMlv74Q/40WC5aoqFFuB994z9FP+NSjOOetIYtFFFABRRRQAUhOBmo5ZhHkKpd8ZCL1NQm3knGLkjaf+Wanj8T3/lQArXe8lbZfNYHBOcKv1P+GaBamTm5fzP9kcL+Xf8AGrCqFGAAAKWi4rAFAAA7UtISBVa71OxsQDd3cMGegkcAn6etCVxlqkrKOtGXix0+7uvRhH5a/m+M/hmjdrlweI7SyX/aZpm/TaP1NVyvqK5q1FcXUFsheeVIlHUuwUfrWTd2i28Pm6jql7NngRxv5e8n+FQgBJ/E1Wt/DMErG7ntIoZf+WSE+YY/9pmPLN+OB79aajHqxOT6EFtr0N7NObaVlWSQlpIomlkdRgAKADgY7n14Hephqt1Bm30jw9eSMT80twPKDH+8S3LfjXQxRxwxJEihURQqgDoBUmRVOcb7CUX3OUuH8RC3lub5beGGNCzKLpowPwRSx/7759Ki07R/EkJku0bTraS6wzIFbcgxwuSCOOc8Hkmtm/8A9N1u0sTjyIkN1KP7xBAQfTJLfVRV6e+gtyIy26Q/djQbmP4D+fSnzvZLcnlXUwnjvYMNq11fxxE4aSCWPy19ztVWA98cd8VbutK0y3VRLDNdSyHCJLO7lj17ngepovZJXhN1qbLZWMPztGGy8mOgY9AM/wAIznjnscW51QXSbY/397fOUlVHAW2hALFN/QHAwxznJJ/hAppSYaLQu6bplq+oQ3kdvAsQDCNViUKUAOXHHc4A9hnvxaivZLu7lOnIksp+QSt/qoEB746seu0e2cVUt7e6vUaXUrlbawHDRwkosoHAUMcHb9MZ54IOa14RM8aw2EAtbZRgSMuCB/sp/U/kaJPUEJGkOlIVBe5u5zlicF5W9fQAfgBU1pZMJjdXTCS4YYGD8sY9F/qep/ICW1s47UErueRvvyOcs31P9Og7VZrFstITFGKWikUFFFFABRRRQAUUUUAFFFFABRRRQAgUDtRS0UAZc+uRQs6C1vJXVtu1Ld+fpkdPeqbaprl2xFrpRtlxw0/zN/3zlR/49W/tHpRgelWpRS2Js+5gf2fqN1g3Uly4PVDciFR/37GfzJq1Z6Utp80FraW7n7zqhdj9WOCfxrVxRik5MOVFZba4/juv++IwP55qveslhb+bPd3D9FVARukY9AAAMk1flkSKNpHYKijLMTgAetY9kft0g1q9/dRAH7JHIcCND/Gf9pv0GB3NCBi2OieY32zUmke5b7qee5WBT/Cpz+Z7n2wKvDS7MAfuQ2P7xJ/nUH9rpMStjBLeH+/GMR/99nAP4ZpfI1O7/wCPi5S1T+5bjc3/AH2w/ko+tN8z30BW6BPa6TapvnitYl6ZcKuap/upzt06xuGz/wAtTI9ug/Hgn8ARWjb6VZW7iQQh5R/y1lJd/wDvpsmrfyilzWCxz9x4evbnbM2rTR3EalUMXACnGVLH5iDgdfTpS6TZzq89qbr7NJEw8xI7dVJB6NuOdwOOvsR1FX5tWRpGgsI2vJxwfLPyIf8AafoPoMn2p+n2D27y3NzL511PjzHAwqgZwqjsBk+5yTVucuXUXKr6Fe+8OWmo2zRXMk0pOCHdy20g5BC/d6gduaUeHbWSFIrpmnVDlFAEao3PKhMYPJ5681rUVHPLuPlRTt9Ks7ZxJHCGkHSSQl3/AO+mJNWwMUtFSUFFFFABRRRQAUUUUAFFFFABRRRQAUUUUAFFFFABRRSHigBaKpS6raxOYxJ5si9Y4VLsPqBnH41GZtTuTiGCO1T+9Od7/wDfKnH/AI9+FOzFdGhuFUn1e13GOAvdSA4KwLvwfcjhfxIqMaRFKxN7LLef7Mp+T/vgYH5g1fSJI1CIoVRwABgCjQNTn9dGpXmkyLMiWtq7IJ1U+ZJ5e4b89h8uc/e4q9baXYzBLiRvtx+8ksz+YPqo+6PwArUwKz30DTWkaRLdoWY5Y28rxZPqdhGTVc2lthcuty8MD2qpNrFhC5j+0LJKP+WUQMj/APfK5NIdE05hiS384f8ATZ2k/wDQiatQ20NumyGJIl/uooA/IVOg9Sgb3Ubk4tdP8lSOJLttv5IuSfodtKNJe4O/ULuS6P8AzyX93EP+Ajk/8CJrSxS0XFbuRxQxwRrHFGsaKMKqjAA9hUlFFIoKKKKACiiigAooooAKKKKACiiigAooooAKKKKACiiigBkkqRLukYKvqTVd9Qh6RLJM3YIhI/Pp+tWsUbRQLUpBtQm+7HDAvq53t+QwP1pP7LWU5up5rj/ZZtqf98rgEfXNX6Kd+wWI4YI4EEcUaxoOiqAAPwqSiikMKKKKACiiigAooooAKKKKACiiigAooooAKKKKACiiigAooooAKKKKACiiigAooooA/9kAAAAIQAEIJAAAABgAAAACEMDbAQAAAAMAAAAAAAAAAAAAAAAAAAAbQAAAQAAAADQAAAABAAAAAgAAAAAAAL8AAAC/AACAQwAA3kIDAAAAAAAAgAAAAID//xlDAAAAgAAAAID//4VCIQAAAAgAAABiAAAADAAAAAEAAAAVAAAADAAAAAQAAAAVAAAADAAAAAQAAABRAAAAeN4AAAAAAAAAAAAAmQAAAEIAAAAAAAAAAAAAAAAAAAAAAAAAAAEAAG8AAABQAAAAKAAAAHgAAAAA3gAAAAAAACAAzACaAAAAQwAAACgAAAAAAQAAb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//e/9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xzems4YzhjWWecb71z/nf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dd71z/3u9czlj9la1UvdaOWecb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97/3//f/9/nHM5Z/da91oZY51z/3v/f/9//3/ed/9/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t7azljtlaVUrZWOme+d/9//3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71ze2sYX9ZWlE5aZ753/3//f/9/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ee/97/3//f/9/33fed/dadEpSRvha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V9TRhE+11aec9973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/ed/9//3v/f/9/33saY5ROUkr3Wp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lfU0YyQvhavXP/e993/3//e/97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3//f75z+Fp0SlNGlU7ec/9//3v/d993/3//f/97vXf+f/9//3//f/9//3//f/9//3//f/9//3//f/9//3//f/9//3//f/9//3//f/9//3//f/9//n/+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vXNbZxE+MULXWr53/3//e/97/3//f/9//3/ee9573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e/97/3//e/heET7wPfhevnf/f/9//3++d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7533nv/f/9//3//e/9//3//f95733v/f71ztVIxQjFCW2u9c/9//3/fe71z/3v/f/9//3//f/9//3//f/9//3//f/5//3//f/9//3//f/9//3//f/9//3//f/9//3/f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957/3//f/9/3nv/f/9/vXN0TlJGU0r4Xt53/3//f/97/3//f/9//3//e/9//3//f/5//n/+f/9//3//f/9//3/fe/9//3/ff797/3//f/9//3/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ee/9//3//f/5//3//f/9/vnNaZ3RKEUJTRltn/3/fd/97/3//f/9//3v/f/9//3/+f/9//3//f/9//3//f/9/33d8a7dWEkKvNY4xbS0RPjFClE7WVjpje2u+c75z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++dzpnU0rPNfdafGvfd/9//3v/f/97/3//f/9//3//f/9//3//f/9/+FrwOW0tdU5bZ3xvfHP/f753vnN8azpj1lZ0ShE+8DkxQpVOGV++c/97/3//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OmNTRhA+tlK+d/9//3//f/9//3++d/9//3/fd/9/ET4yQjpj/3//f/9//3//f/9//3//f/9//3v/f/97/3//e51v+FpTRu85MkLXVr1z/3//f/97/3//f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taZzJG7zmVUr5333v/f/9//3//f/97dUqWTt9z/3v/f/97/nv/f/9//3//e/9//3//f/97/3//f/9//3//f/9//3t7a9dWEUKtMVJCWmP/e/973nf/f/973n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fe/9//3+9cxhfU0oSQvpe/3/fe/97fmvQMd9z/3//d993/3v/f/9//3/+f/9//3//f/9//3//f/9//3//e/97/3//f/9//3//f753GF8yQq0xED45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rl1bROXZKO2OfbzM+32/fc/93/3v/f/573Xv9e/9//3//f/9//3//f/9//3//f/9//3//f/9//3//f/9//3//e/9//3taZxA+jC0RPjljvXP/e/9//3/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v/f993XGd1SvE5TCHfb/97/3f/d993/3v/f/9//3//f/9//3//f/9//3//f/9//3//f/9//3//f/9//3/ee/9//3//e753/3//fzpjET7PNZROnG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3nv/f/9//3//f/9//3++c/9733MKGRM68THYTp5r/3//f/9//3//f/9//3//f/9//3//f/9//3//f/9//3//f/9//3//f/9/3nv/f/9//3//f/9//3//e/9711bOMc41tlL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/3//f/97/3//d3VGVD7fb7hO8jUSOtlWnm//f/9//3//f/9//3//f/9//3//f/9//3//f/9//3//f/9//3//f/9//3//f/9/33v/e/9//3v/f/9/e2dzRhA6tU57Z713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z/3//f/97vm8KGd9z/3f/e79vlk6wNfI9+V7fe/9//3v/f/9//3//f/9//3//f/9//3//f/9//3//f957/3//f/9//3v/f/9//3v/f/9//3v/f/97vXP3WnNKED4ZY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+db3RKU0b/e/9//3//e/97GV+3VvE5dkpdZ993/3//f/9//3//f/9//3//f/9//3//f/9//3//f/9//3//f/9//3//f/9//3//f/9//3//f/9//3s6ZzJGEkIaY/9//3v/e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HONMVpn/3vfd/9//3v/e993/3cbWxM68jmXTn5r33f/e/9733ffd/9//3//f95//3/fe/9//3//f/9//3//f/9//3//f/9//3/+f/9//n//f/9//387Z/E98Tk7Y/9733f/f793/3//f3x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rTHed/97/3/fd/9//3//f/97/399a7ZSMkJ0SrZS33f/f/9/vnffe/9//3//f/9//3//f/9//3//f/9//3//f/9//3//f/9//3//f/9//3/fe/9//386Y9A1M0Z9a/9//3//e/9//3/ef91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ed/9/33sxQhA+/3+db/9/vnf/e9533nfed/9//3//e1tn91quNRFC2Fr/f/9/33u/d/9/33v/f/9//3//f/9/3nvee/9//3//f/9//3//f/9//3//f/9/33vfe/9//38aY9A5llL/f/9/3nf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zzW2Uv9//3v/f/97/3//f/9//3//f/97/3//e/9/nXOWUtA5VEpda/9//3//f/9//3//f/9//3//f/9//3//f/9//3//f/9//3//f/9//3//f/9//3//f/9/v3dUShFC/3v/f957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b4wtOmP/e/9//3/9e/17/Xv+f/5//3//f/9/33v/f/9//38aYzNG8j11Tp1z33v/f/9//3//f997/3v/f/9//3//f/9//3//f/9/3Xv/f/9//3//f/9//3//e55zMkYRPr53/3//f913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ed/9/OWONLb5zvnP/f/5//n//f/5//n/+e/9//3//f/9//3//f/9//3/fd/lerjUxQvdafG//e/9//3//f/9//3//f/9//3//f/9//3//f91//n//f/9//3//f/97/3//fzJCED7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e/9//3v/e/9//3//e/9//3//f/97/3//f/9//3//f/9//3//f/9//3//f/9//3//f/9//3//f/9//3//f/9//3//f/9//3//f/9//3//f7VSzzXed/9//3/+f/1//n//f/9//3//f/9//3//f/9//3vfe997/3//f51z1lpSRhBClFI6Z997/3v/f/97/3//f/9//3//f/9//3//f/9//3//f/9//3//e99333euMd53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9a55vv2//e/97/3//e/9//3v/f/97/3//f/9//3//f/9//3//f/9//3v/f/9//3//f/9//3//f/57/3//f/9//3//f/9//3//f/9//3//f997/3tzShE+/3v/f/9//3//f/9//3/ee/9//3//f/9//3//f/9//3//f/9//3//f953e2vWVnNKMUIZY5xv/3//f/9//3//f/9//3//f/9/3nv/f/9//3//e/9//3//e64x/3//f/97/3v+e/9//3/de/9//3/+f/9//3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Mj7PMXVKlkoSOtExVUKYTtlS2lYbX11jv3P/e/9/33f/f/9//3//e/9//3//f753/3v/f/9//nv/e/9//3//f/9//3//f/9//3//f/9//3v/f993/3v/f71zlU5TRv9//3//f797/3++d/9//3/ee/5//n//f/5//3/+f/9//3//f/9//3//f/9/3nfed5VSED7PObZWnW//f/9//3+cd/9//3//f753/3//f/9//3/fd0slOmP/e/97/3//f/9/3Xf/f/9/3nv/f/9/3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1xjnmu/bxtbuE6XStExEzp3RrhO+lbZUpdKNEKVTtdWOmNbZ3xrnW/fe/9//3//f/9//3v/f/9//3//e/9//3//f/9//3//f/9//3//f/9//3//f/9//3+dbzNGdU7/f797/3//f/9//3//f/9//3//f/9//3/+f/5//n//f993/3v/e/9//3//f/97/3v/f/97tlIRPlNGW2ffd/9//3/fe/9/33ffe/97/3ufb3VGGlv/d/97/3+9c/9//3//f/9//3//f/57/3//f/9/3Xf/f/57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/3v/d99z/3vfc35rfmf6VhM6sC3RMZdKPGPfc1xnfGc6Yzpf+Fr3VrZSlU50SvdaW2e9b71z3nf/d/9//3//f/9//3//f/9//3//f/97/3v/f/9/3nf/f/9/33ewNbhW33v/f/9//3//e/9//3v/f/9//3/+f/5//X/+f/9//3//e/9//3v/f/97/3v/e99733f/e75zOmN0ShI+dU59b/9//3//e/9/33P6Whtb+Vb/e/93/3/fd/9//3//e/9//3/ed/9/3nf/f/9/3nf/f/9//3/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nf/f/9//3//e/9//3//f/9//3+/c1xnlk7ROSsht1I7Y993/3vfd75v33f/f/93vnOdb1tnW2c5XzlfGF/4XvdeOWdaa51zvnf/f/9//3//f/9//3v/f/97/3vfe59zjy1dZ99333v/f993/3//f/9//3//f/9//3//f/9//3//f/9//3v/f/9//3//f/9//3//f/9//3/fd793v3f5WpZKlk4aW99z+1aXStlSdkaXSvI1l05bYxpf/3u+c/9/33f/f/97/3ffd/9/Ol8ZX3xr33P/e/97/3v/e/97/3//f957vX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9733v/f/9//3//f/9/33v/f99733f5WlRCri3PMXVKXGe/c99z/3v/e/93/3v/e/9733ffd71zvXecc3tvWmc5ZxhjGWNzShhfGV8YXzpjfG98a75z33e/b0whXGf/e79z/3//e993/3v/f/9//3v/f/9//3/ed/97/3//f/97/3v/e/9/nnP/e997v3ffd/9//3+/c31nPF92RhM68znSMbEtFDobWxtbG1v5VrdS+VoSPrZStk75Wn1r33f/e/97t1LxNXVKVEZURvlWfW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de/9//3//f/9//3//f/9//3//f/9//3//e/97/3v/e31nt07xNdAxzzFTQvhW33f/e/9733P/e/9//3v/e/9//3//f/9//3//f753/3//f51vfGt7a3xrfGsZW7dOdUorHXVK2Fa2TthW+VoZXztnW2t8b3xvnne+d997/3v/e99333ffd993vnO/c1tnW2dcZxpfdUozRnVKmE4cX79v/3c1PvQ1NT6YRtpSXmf/e/97/3//e99333eea15nl07yNXdK2VKwLdpW/3v/e/97uE76VrhOuFKvMa4xEEL3Xn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5//3/+f/9//3//f/9//3//f/9//3//f/9//3//f/9//3//e/93/3v/e/97vm+da9dSMj6NKc8xlU6da99z33ffe/9/33v/f997/3/fe/9//3/fe/97/3//f/9//3//d/97/3v/e75vzzWVTr5vnW86Y1tnO2c6Zxlj+F7YXvhelVK2UpVOlU61UtdW1la2UvdaGWMZYzpjfGv/e/9//3//d/97v3N+Z04h/3f/e59r2VJ2RhI6fWeea/9//3v/e/9333f/e/97G1u5UskQ8jVWQjQ+33P/d99zTiHzOTxf33d8b9dac0oyRrZWe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nHPee/9//3//f/9//3//f/9//3//f/9//3//f/9//3//f/9//3//f/9//3//f/9//3//f/9//3//f/9//3//f/9//3//f/9//3v/f/97OmNUSq41rjXQOflaXGvfe/9//3/fe/9//3//f/9//3//f/9//3//f/9//3//e/9//3+9b1NGlE7ed/9//3//f/9//3//f/9/3nf/f/97/3//f/9//3//f/97/3//f/9//3//f/9//3//f993/3//ezRCmFL/f/97/3ffd/97vW/XVrZOG1/fc/97/3//f/9//3//e99zEzqwKfpSbiEUOphKuVI1Pv97d0rYVp5v/3//f/9/W2e2UpVOvW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9d957vXd7b/9//3/ee/9//3/ee/9//3//f/9//3//f/9//3//f/9//3//f/9//3//f/9//3//f/9//3//f/9//3//f/9//3//f/9/33v/f99733t8bztnVUryPY8xEkLZWr9zv3e/c/9//3/fd99333v/f/9//3//f/9/vXPdc/9/3nfVUhA+3nf/e/9//3v/f/9/3Xf/f/97/3//f/9/3nv/f/9//n//f/9//3//f/9//3//f/9//3//f793t1JVSv97/3//f/9//nvdd/9/vnPYVphOHF+/d55z/3/fd/9733PfcxM62U7/e7lOdkawLbEtf2v/f35n8TV+a55rnm//f/93nW+2UvdWnG//f/9//3//f993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ccxhje2//f/9//3/ee/9//3/+f/9//3//f/9//3//f/9//3//f/9//3//f/9//3//f/9//3//f/9//3//f/9//3//f/9/33v/f/9//3//f/9//3/fe/9733caXzNCrjHQOTJCllIZX793/3//f/97/3//f993/3//f/97/3//f75z91YxQp1v/3v/f/9/3nf/f997/3//f/9//3//f/9//3//f/9//3//f/9//3//f/9//3//f/9//386Y7A1/3//f/9/3Xf/f/9//nv/e/97v3MbXzRG2Fr/e/9733f/e99zfWOvLZ9r33P/dz1fLSHzOZhOv3OfbzRCnmv/f99z/3vfc993W2e2Uvda33ffd993/3++c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HM5Z1prnHP/f/9//3/ee/9//3//f/5//3//f/9//3//f/9//3//f/9//3//f/9//3//f/9//3//f/9//3//f/9/33v/f/9//3/fe99733//f/9//3+/d99333u/dztn+FpTRvE9jjHQOXROO2e+c/9733v/f99333ffe/9//3vfd/laji34Vv9/vnPfd99z/3v/f/9//3//f/9//3//f/9//3//f/9//3//f/9//3//f/9//3//f51zKiHfd953/3//f/9//Xv+e/97/3//f997vnPYWm0tt1L/f75v/3v/d5ZGdUb/e99z/3sMHRtbFD6PLfI5O1+3TpZO/3//e/97/3//f/97+FoxPhlf/3//e/9/nG/fe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285Z3tv3nv/f/9//3//f/9//3//f/9//3//f/9//3//f/9//3//f/9//3//f/9//3//f/9//3//f/9//3//f/9//3//f/9//3//f/9//3//f/9//3//f/9//3//f/9//3/fezpndU7wOc85zznYWjpj/3v/f/9/v3P/e/9//3/fdzRC2VL/f/97PGPZVv9//3//f997/3//f/9//3//f/9//3//f/9//3//f/9//3//f/9//3sRPpRO/3//f/9//Xv9e/5//3/ed993/3/fe/9/v3f4WkwlfGv/f/97/39tJX1n/3u/c59v0TW/cxtbVUJUQhM++VZ0Rv97/3v/e/9733f/f/9/11aVTp1v3n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957Wms5Z7133nvee/9//3//f/9//3//f/9//3//f/9//3//f/9//3//f/9//3//f/9//3//f/9//3//f/9//3//f/9//3//f/9//3//f/9//3v/f/97/3//e/97/3//f993/3v/f/9/v3edb3VO8T2PMfE9VUobY55vv3f/e/93v281QhQ+/3ffdxtbvnP/f/9//3//f/9//3//f/9//3//f/9//3//f/9//3//f/9/3nf/f5xvayned/9/vHP/f/5//n/+e/9//3//f/9//3//f/9/nW+uMRlf33P/e3xnbSV9a99333fxOTxjv3N+axtfO1/QMa4tGVv/e/97/3v/e/9//3v/f75zlU5TSr53/3u9c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957OWc5Z5xz/nv/e/9//3//f/9//3//f/9//3//f/9//3//f/9//3//f/9//3//f/9//3//f/9//3//f/9//3//f/9//3//f/9//3//f/9//3//f/9//3//e/9//3//f/9/3nffe997/3/fe997XGuWUjNCEz6PMdE1lkocX11juVJ3Rl1jXWMbX/9//3//e/9//3//f/9//3//f/9//3//f/9//3//f/9//3//e/9//38xPtZW3Xf/f/9//3//f/9//3//f/9//3//e/97/3v/fxhfET6+c99z/399a881/3//e75zji3fd/972FKea/93XGdsJTI+fGf/e/9/3nP/e/97/3v/f3trMUI5Y/9/33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9168c9573nv/f/9//3//f/9//3//f/9//3//f/9//3//f/9//3//f/9//3//f/9//3//f/9//3//f/9//3//f/9//3//f/5//3//f/9//3//f/9//3//e/9//3//f/9//3//f/9//3//f997/3//f55vPGOWSvE10TGwLY8p0TEbW1VCv3P/e993/3v/f993/3//f/9//3//f/9//3//f/9//3vfd/97/3vfd79zjCmdb953/3//f/9//3//f/9//3/fe/9//3/ed953/38ZX/dW/3/fd79zGV8yQv9733eWTrdS/3f/ezxj/3v/d/93U0LwOfha33f/f/97/3//f/9//3v/e/dalE6c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OWNZZ5xz/3//f/9//3v/f/9//3//f/9//3//f/9//3//f/9//3//f/9//3//f/9//3//f/9//3//f/9//3//f/9//3//f/9//3//f/9//3//f/9//3//f/9//3//f/9//3//f/9//3//f/9//3//f/9//3vfc79vGluWShI2biUTOvI1dkaXSn5n33P/e/9//3//f/97/3v/f/9//3v/e/97/3vfd/9//3v5WvE9/3+/d/9//3//f997/3//f/9/33f/f/9/vnPed1tnzzX/f/9//3/fdxlf11bfd9938jl+a/9/n29cZ79z/3++b9dSET4RPp1v/3v/f/9//3//f953/3+cb7VSGV//f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xhjWmecc/97/3//f/97/3//f/9//3//f/9//3//f/9//3//f/9//3//f/9//3//f/9//3//f/9//3//f/9//3//f/9//3//f/9//3//f/9//3//f/9//3//f/9//3//f/9//3//f/9//3//f/97/3v/d/9//3v/f/9333OXSrEtmEobWxM6VULyNdAx8jXQMbAxND64Thxfn2v/e/9733f/e/9733P/f79z8TnZVv9/v3Pfd/9//3//f/9/vXP/f/97/3v/f9dWzzV8b997/3/fd/9/33e2UtdW/3tdYzVC33e/bxpb33f/e/93Ol+ebzpj0DXYVv9//3//e/9//3//e/97vnO2UrV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/3//f1pn1lp7a/9//3//f/97/3v/f/9//3//e/9//3//f/9//3//f/9//3//f/9//3//f/9//3//f/9//3//f/9//3//f/9//3//f/9//3//f/9//3//f/9//3//f/9//3//f/9//3//f/9//3//f/9//3v/e/97/3v/d79rmEoUOvtS/3v/c99vv29+Z5dK8jXQMbAtbiWwLRQ6VkJ3Rhpbnmv/d/9333Ofa7E1/3v/f/9//3+/c/97/3//f9dS+Fb3Vq4x8Dmdc/9//3//f/97/3//f3xrGV8ZW/97l0r6Wv97v2/5Wv9/33f/e5VK/398a9A1dEr/f/9//3v/f99333f/f/97GF9zSt533nf/f/97/3//f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e1pn91p7b953/3//f/97/3v/f/9//3//f/9//3//f/9//3//f/9//3//f/9//3//f/9//3//f/9//3//f/9//3//f/9//3//f/9//3//f/9//3//f/9//3/+f/9//3//f/9//3//f/9//3//f/9//3//e/97v2/6Un9nuEo0Ot9z/3P/d/93/3ffc55ruE7zObAt0THzNZhK8jXpFOkUry3QMdE1byVvJRU+NkJWRnVGM0LPMY0pdEbXThlfv3P/f/9//3//e/9//3//e993/3//e/hWPGPfc/I1/3ufb9hS33f/e/9/OmMZX/9/33e3Uo4tXGf/e/9//3//f953/3ved5xvc0rfe713/3/ed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u+d1pnWmedc953/3//f/9//3//f/9//3//f/9//3//f/9//3//f/9//3//f/9//3//f/9//3//f/9//3//f/9//3//f/9//3//f/9//3//f/9//3//f/9//3//f/9//3//f/9//3//f/9//3//f/9//3//extbG1v/extbVEL5Wv93/3v/e/9//3v/f/97n2/6WjQ+0TG4Ur9vv299ZztfdkZ3Ri4dcCXTMU4h0DGVStdSfGO+a99v33P/e99333f/e/9//3v/f/9//3v/e/9/33N+Z11jn28TOv97t07/e/97/3+da/havnP/f/9/2FrxPTpj33f/f/93/3//f/9//3d7azFC33ve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3necb1pnW2udc/97/3v/e/57/3//f/9//3//f/9//3//f/9//3//f/9//3//f/9//3//f/9//3//f/9//3//f/9//3//f/9//3//f/9//3//f/9//3//f/9//3//f/9//3//f/9//3/ef/5/3n//f/9/v28bX993/3f/dzJC11Z9a/97/3/fe997/3//f79z/3u/b9hSETrwNRlb/3f/e79vPluyLX9jXmNcX5VGMjrwMdAx0C3xMfE1VEK3UhpfXGeeb59zv3f/e/9733P/f59rXWd+axM6NEI8Y55v/3u+c/9/XGfYVt93/3//f51vzzHXUv97/3++c/97/3/ed993nG/vOZ1z3nf/f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+9czpnGWOdc/9//3v/f/9//3//f/9//3//f/9//3//f/9//3//f/9//3//f/9//3//f/9//3//f/9//3//f/9//3//f/9//3//f/9//3//f/9//3//f/9//3//f/9//3//f/9//3//f/9//399a7ZS/3v/f/97/39ba1JG+F7/f/9//3++d/9//3/fd/97/3v/e/9z11IyOjQ+XmN/YxU2ukq/a99v/3f/d/97/3Pfc31jGlv5VrdS8j3ROfE5Ej7xObdSGVu3TvlWv2+/b59r+lp2Sjtf/3//e/9//3+eb7dSv3Pfd/97/3/fd1JCdEq+c/9//3//f/9/33f/f753rjWcb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ee1prGF/ed/9//3//f/9//3//f/9//3//f/9//3//f/9//3//f/9//3//f/9//3//f/9//3//f/9//3//f/9//3//f/9//3//f/9//3//f/9//3//f/9//3//f/9//3//f/5//3//f/9/11rXWt97/3//f9973nvWVlJKOmf/f/9//3//f/9/33f/d/9//nf/e/9733P6VpdGVkKQKX5n32//d/9v32//c99z/3v/e/9733f/f/9/XGudb1tnlk62TlNCVEJuKRM6Ez5VQq8t8jnYVlxjnmvfd/97XGO4Uv9//3v/e/9/nW90SrZS33f/f55v/3//f/9733O+c3RKGV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zpnOWOcb953/3//f/9//3//f/9//3//f/9//3//f/9//3//f/9//3//f/9//3//f/9//3//f/9//3//f/9//3//f/9//3//f/9//3//f/9//3//f/9//3//f/9//3//f/9//3++c/A5/3//e/9//3//f/9/fGtSRpVO33f/f99333v/e/9//3v/f/97/3v/f/97/3/fc7hSbik0Qjxjn2v/f/93/3f/e/9//3v/e/9//3//f/9//3//f/93/3v/f/9/33u/d31rGl91SvI5sDHRMfI1sTETOm8lmUqYSjxfn29ca/97dko0Qt93/3v/d/9/33P/d/97n29URr9z/3v/e/9//3v/f/9/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czpnWmdbZ753/3vfe/97/3//f/9//3//f/97/3//f/9//3//f/9//3//f/9//3//f/9//3//f/9//3//f/9//3//f/9//3//f/9//3//f/9//3//f/9//3//f/9//3//e/9/ET5bZ/97/3//f/9333f/e/9/OmMyQrVO/3v/f/9//3//f/97/3//f/97/3//d/97/3saX9E12VaYTtA1Glu+b/97/3v/e/9//3//f/9//3//f/9//3//e/53/3v/f/97/3//e993O2O4Uv9333deY19jmEbSMXdGd0byPdA58TkSPk0lkC2XSrlO2lJ/Z59nn2teZ/978jmeb/97/3f/f71v/3//f5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/3/fexlf11qcb/9//3//f99733f/f/9//3//f/9//3//f/9//3//f/9//3//f/9//3//f/9//3//f/9//3//f/9//3//f/9//3//f/9//3//f/9//3//f/9//3//f/9//38YX881/3//f/9//3//f/97/3v/f753OmOVTjpjv3f/f/97/3/+e953/3//e/97/3//e55vl07yOb9z/3+3TthWtlL5Wt97/3/fe/9//3//f/97/3v/f/9//3v/f/9//3/fe/9//3//d1tjO1/fd/9//3vfczQ+/3u/c/9//3//f55vfmu4TtEx+lZ2RhM6VkIzPpZK8TU0Qm0pEj7XVpVK11YYX1pnOF97a5xvnG+9c75z33e/d99733v/e997/3//e/9//3//f/9//3//e/9//3//f/9//3//f/9//3//f/9//3//f/9//3v/f/9//3//f/9//3//f/9//3//f/9//3//f/9//3//f/9//3//f/9//3//f/9//3//f/9//3//f/9//3//f/9//3//f/9//3//f/9//3//f/9//3//f/9//3//f/9//3//f/9//3//f/9//3//f/9//3//f/9//3//f/9//3//f/9//3//f/9//3//f/9//3//f/9//3//f/9//3//f/9//3//f/9//3//f/9//3//f/9//3u9c/97/3//f51zGWP4Xr1z/3//f/973nffe/9//3//f/97/3//f/9//3//f/9//3//f/9//3//f/9//3//f/9//3//f/9//3//f/9//3//f/9//3//f/9//3//f/9//3/fe953rTH/e75z/3/ed/9//3//f/9//3u+d75zdE6WUnxr/3/fe/9//3/ed/97/3//e993/3//f9E1uFK/c993/3v/d1tn+V74Wjpn33v/f9973nv+e/9//3v/e/9//3//f9973nf/f/9733eVSjtjv3P/e/97lk5cY/9/33v/f/9/nnP/f/97Ez7ZVv97/3u/c79z33O/c31rv3MSPhpf11b5WrZSc0p0SjFCMD4xQjFCMkYyRlNKU0ZTSlNGc0pTSnRKc0qUTnROlE6UTrVStVLWVtZW+Fr3WhhfW2d7a1tre2tba3trWmdaZ3xvvXO9c75znXO9c71z3ne9d957vXfee957/3//f/9//3//f/9//3//f/9//3//f/9//3//f/9//3//f/9//3//f/9//3//f/9//3//f/9//3//f/9//3//f/9//3//f/9//3//f/9//3//f/9//3//f/9//3//f/9//3//f/9//3//f/9//3//f/9//3//f/9//3//f/9//3//f/9//3//f/9//3//f/9//3//f/9//3//f/9//3//f/9//3/ed753e2sYYzlj/3v/f/9/33v/f/9//3//f/9//3//f/9//3//f/9//3//f/9//3//f/9//3//f/9//3//f/9//3//f/9//3//f/9//3//f/9//3//f/9/3ndbazln/3//f/9//3ved/9//3//f/9//3/fe3xrlU6UTt53/3//e/97/3//f993/3//f79z/3vxNbZO/3vfc75v/3++c997W2uVUvdenXP/f/9//3//f/9//3v/e/9//3//f/9//3//f/97W2c6Y75z/398a88133f/f/9//3//f/97v3OebxI+O2P/e/9//3//f/97/3//f31rt1L/f993/3//e/9//3//f/9//3//f/9/33v/e997nXOcb51zfG+cb3tre29ba1pnOWc6ZzljWmc6Z1pnOmf4XvdeGF/4Xhhf91r3WtZaGF8YXzljGWM5YxljOmc6Z1prWmtaa1prnHOcc713nHP/f/9//3//f/9//3//f/9//3//f/9//3//f/9//3//f/9//3//f/9//3//f/9//3//f/9//3//f/9//3//f/9//3//f/9//3//f/9//3//f/9//3//f/9//3//f/9//3//f/9//3//f/9//3//f/9//3//f/9//3//f/9//3//f/9//3//f/9//3//f/9//3//f/9//3//f/97/3//f/9/33v/f71ze2s5Z1pnfG//f957/3//f/9//3//f/9//3//f/9//3//f/9//3//f/9//3//f/9//3//f/9//3//f/9//3//f/9//3//f/9//3//f/9//3//f/9/e2//f/9/3nv/f/9//3/ee/9//3//f/9//3//f3trMUZzSntr/3//e/9//3v/f75zv3P/f79z0DW2Tv9//3//e/9//3//f/9/OmdSRnROGF+9c/9//3//f/973nf/f/9//3//e/9/33u+d1pnOmdba/9/rTH/f/9/33v/f/9//3v/f/9/nm/QNZ5vvnP/f/93/3/fd/9//3v4VthW/3vfd/9733f/f/9//3//f/9//3v/f/97/3//f/9//3//f/97/3//e/9//3//f/9//3//e/9733v/e/9//3//f/9//3//f/9//3//e/9//3//f/97/3v/e/9/33v/f/9//3//f/9//3//f/9//3//f/9//3//f/9//3//f/9//3//f/9//3//f/9//3//f/9//3//f/9//3//f/9//3//f/9//3//f/9//3//f/9//3//f/9//3//f/9//3//f/9//3//f/9//3//f/9//3//f/9//3//f/9//3//f/9//3//f/9//3//f/9//3//f/9//3//f/9//3//f/9//3//f/9//3//f/9//3//e/9//3//f/9/vXNbazpnnHOdc957/3v/f/9//3//f/9//3//f/9//3//f/9//3//f/9//3//f/9//3//f/9//3//f/9//3//f/9//3//f/9//3//f/9//3//f/9//3//f/9//3//f/9//3//f/9/33v/f/9//3vfe1pr9lrWVr1z33f/f/9//3v/f55v/3udb881fGv/e55v/3/fe/9//3v/f/9/vncZY5RS91o5Y/97/3v/f/9//3//f/9//3/ed/9//385Y5VSOWfvOZxz/3/ee/9/3nv/f/9/vXP/f5xv8Dn/f95333v/f/9/33f/f/9/lk6eb55v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e/97/3//f997/38ZYzpnWmu9d997/3//f/9//3//f/9//3//f/9//3//f/9//3//f/9//3//f/9//3//f/9//3//f/9//3//f/9//3//f/9//3/ee/9//3/ef/9//3//f/9//3//f/9//3//f/9/33v/f/9//3+8c1lnEELWVt93/3v/e/97/3//e/9/nm+NLZVO/3//e/97/3//f/9/33vfe/9//39aZ7ZWc0o6Y953/3//e/9//3//f/9//3/ee/9/W2vWWpRS/3//f/9/3nv/f/9/3nv/f957/3s5YzFC/3//f997/3//f993/3+/czJCnW//f/97/3//f/9//3//f/9//3/+f/9//3//f/9//3//f/9//3v/f/9//3//f/9//3//f/97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+ccxhjGGN7a957/3//f/9//3//f/9//3//f/9//3//f/9//3//f/9//3//f/9//3//f/9//3//f/9//3//f/9//3//f/9//3//f/9//3//f/9//3//f/9//3//f/9//3//f/9//3//f/9//3//fxhfdE62Up1v/3//f/93/3//f75zM0K2Uv97/3v/f/9//3v/f/9//3//f/9//3vfdzpj11b4Wr53/3//f997/3//f/9//3//f/9//3/ee/9//3//f/9//3//f/9//nv/f/57lE61Uv9//3//e/9//3/fd/9/nW+WUv9//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ee51zGWO1Vpxz3nv/f/9/3nvfe/9//3//f/9//3//f/97/3//f/9//3v/f/9//3//f/9//3//f/9//3//f/9//3//f/9//3//f/9//3//f/9//3//f/9//3//f/9//3//f/9//3//f/9//3+ccxhfdE6VTjpj/3u+d993/3vfd1NGdEr/e/97v3f/f/9//3//f/9//3//f/9//3+/dxpjdU6WUjtn/3//f99733v/f/9//3//f/9//3//f/9//3//f/9//3//f957/396axA+/3+db/9//3v/f/97/3v/e1trET7/f/97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e5xzWmc5Y1prnHP/f/9//3//f/9//3//f/9//3//f/9//3//f/9//3//f/9//3//f/9//3//f/9//3//f/9//3//f/9//3//f/9//3//f/9//3//f/9//3//f/9//3//f/9//3//f/9//3//e3xv91pzSlpn/3//e/9//3+WTnVKv3P/f/9//3//f/9//3//f997/3/fe/9//3//f55zOmO2Vjtn33f/f/9//3//f/9/vnf/f/9//3//f/9//3//f/9//3//f/9/1laUTv9//3v/f/9//3//f/9//3t0Tv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vXd7axhfOWN8b/9//3//f997/3//f/9//3ved/9//3//f/9//3//f/9//3//f/9//3//f/9//3//f/9//3//f/9//3//f/9//3//f/9//3//f/9//3//f/9//3//f/9//3/ee957/3/dd5xvtVLwOTlj/3/fd79z+VpURr9zv3Pfe/9/vnf/f/9//3//f/9/33vfe/9//3//f/9/fGs6Z1tn33vfe75z33f/f/97/3//f/9//3//f/9//3//f/9/vXf/f/A5e2v/e/97/3v/f/9//3/ed/9/MkKdc/9//3/e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+9dzlntVJaZ51z/3//e953vnf/f/9//3//f/9//3//f/9//3//f/9//3//f/9//3//f/9//3//f/9//3//f/9//3//f/9//3//f/9//3//f/9//3//f957/3//f/9//3//f/9/3nv/f953GF/wOdhW/3/fdztf8jm/c/9/33f/f/9/33u+d/9//3//f/9//3//f/9//3//f993OmOVThlf/3v/f/93/3//f/9//3//f/9//3//f/9//3//e/973neuMf9//3f/f957/3//f/9/3nedc1N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33v/f/9//3+9d71333v/f51zOmf3WjljnXP/f997vXP/f/9//3//f/9//3//f/9//3//f/9//3//f/9//3//f/9//3//f/9//3//f/9//3//f/9//3//f/9//3//f/9//3//f957/nv/f/9//3/+e953/3/ed/97OmMSPnVKXGd+a9E1dUr/f793fG//f/9//3//f997/3//f/9//3//e/97/3v/f/93GFtzRtZS3nP/f/9//3//f/97/3//f/9//n//f/9//3v/f5VOlU7/f/9//nv/e/9//3+9c/9/11rXWt97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9733v/f/9/3ndaZ/haOmN7a/973nffe997/3//e/9//3v/f/9//3//f/9//3//f/9//3//f/9//3//f/9//3//f/9//3//f/9//3//f/9//3//f/9//3//f/9//nv/f/9//3//f/9//3vfd/97/3uXSjRC2FZVSlRK/3//f/9/3nvde/5//3//f/9//nv/f/9//3//f/9//3f/e95zOVtSQnxr33f/f/9//3//f/9//3//f/9//3//f75z/3vPLd93/3/+f/9//3//f/9/33v/f1ROOmf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+9c3xvGWMZYxhfW2u9d/9//3//f/9//3//f/9//3//f/9//3//f/9//3//f/9//3//f/9//3//f/9//3//f/9//3//f/9//3//e/9//3//f/5//3//f957/3//f/9//3+eb/9/33caX3VKMkISQhpj33v/f/9//3//f/9//3//f/9//3//f/97/nf/f/97/3vdc71vMT4YW75z/3//f/9//3//f/9//3//f/9//3vfd/hWtlL/f957/3//f997/3//f/9/Omc6Z3tv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aaxhj11oYY1pr/3vfe/9//3//f/9//3//f/9//3//f/97/3//f/9//3//f/9//3//f/9//3//f/9//3//f/9//3//f/9//3//f/9//3//f/9//3//f/9//3v/e/97/3//e9hWrzHxOdlWnm//f/9//3v/f/97/3//f/9//3//f/57/3v/f/9/3ne9czFC91r/e/97/3//f/5//3//f/9//3//f/9/nW+tMb93/3//f/9//3//e/9//3//e/daWmv/f/9/3n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3nu9d5xznHP4XhhfGF9aZ3xrvnf/e/9//3v/f/9//3//f/9//3//f/9//3//f/9//3//f/9//3//f/9//3//f/9//3//f/9//3//f/9//3/+f/5//n//f/5//3//e/97/3eea5dO0jUTPhI++Vqeb993/3/fe/9//3/fe953/3//f/9//nv/f/9//3sRPhhf/3/+e/5//3//f/9//n//f957/3/ed7ZW11q/e/9//3//f/9//3//f/57vXeUUr533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+c3trWmcZYxljGF+dc51z33v/e/9//3//f/97/3//f/9//3//f/9//3//f/9//3//f/9//3//f/9//3//f/9//3//f/9//n//f/9//n//f/9//3v/f/97nmt1RrdO33P5WhI+lUoZW99333f/e/97/3//f/9//3//f/97/3v/e/9/lUr/e/9//3+9d/9//3//f/9//3//f/9/vnMyRp5z/3//f/9//3//f/9//3//f5RS917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ee957/3//f/9//3//f/97/3vfe/97vne+dzpnGWPWVtZW+Fp8a997/3//f/9//3//f/9//3//f/9//3//f/9//3//f/9//3//f/9//3//f/9//3//f/5//3//f/9//3//f/97/3v/e/97O18SPvlW33OebxlbMkKVTvhanW/fd99733v/f/9//3//f99zv3NcZxpj33f/f/9/33vfe997/3//f/9//3//e/E933v/f/9//3//f/9//3//f/9/W2tT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33u9d1pn+F61UrVW1lpaa51z/3//f/9/3nv/f/9//3//f/9//3//f957/3//f/9//3//f/5//n/+e/9//nv/e/9//3//e/9//3vfd79zdUbYVv9//3v/e75zOmN0SjJClk59a79z33vfd/97fmv/f44tfWv/f793v3f/f/9//3//f/9//3//e793VErfe/9/3nv/f/9//3//f/9//3//f7ZW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e/9//3//f/9//3//f/9//3//f/97/3//e/9//3/eezpn91q1UtZa+F5aZ5xzvXfed/9//3//f/97/3/ff/9//3//f/9//3//f/9//3//f/9//3v/e/9//3vfd993/3//e3RG8Tnfc/9//3v/e/9/33d9a7dSVEZURpdSuFJ+Z/I5t1L/f99333v/f797v3v/f/9//3//f35vfWu2Vt97/3//f/9//3//f/9//3v/f/9/3ntTSv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vee957/3//f/9/3nu9d3tvWmsYY9dalVK1VtdaWmd7b99/33vfe95733vee/9//3//f/9//3/+e/97/3//f/9//3f/e/93/3+ebzI+t1L/f993/3v/e993/3//f11rdUqwMRM+NELQNbhW2Fq/d793/3+/d/9/33t+c7dW8TkRPpxz/3//f/9//3//f/9//3//f/9//3v/f7ZW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XNaazpn11rXWrZWlVaVUrVWtVbWWhhjOWdZZ3tre2ucb5xv3ne+c99zv3O+b3xrGl9URhI+fWs8Y9lWl04zQhM+VUb6Wp9v/3/fe/97XGvYWlRKlVIyRhFCdVIZYztnOmMaY/9//3//f/9//3//f/5//3//f/9//3//f/9/vnczRv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WmtZZzlnGGMYY/da91rXWtZWtlK3UrZS11bXVvla+VrQNZdOXWeeb993/3v/f/97/3//e/97/3v/f/9//3//f/9//3//f/9//3//f/9//3v/f/9//3//f/9//3//f/9//3//f957/3//f9haGmP/f997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97/3vfe/97/3v/f993dEZUQr9z/3vfd993/3++b/97/3//f/973nv/f/9//3//f/9//3//f/9//3//f/9//3//f/9//3//f/9//3//f/9//3//f/9/nXPXWnxv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ztjU0YaX/9//3//d/9//3v/f/97/3//f/9//3//f/9//3//f/9//3//f/9//3//f/9//3//f/9//3//f/9//3//f/9//3//fxljlV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953/3//e7ZSU0Y6Y/9//3v/f/9//3//f/9//n//f/9//3//f/9//3//f/9//3//f/9//3//f/9//3//f/9//n//f/57/3//f/9/vXNTSltr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71z/3+9c9ZWlU7ec95z33f/d/9//3//f/9//3//f/9//3//f/9//3//f/9//3//f/9//3//f/9//3//f/9//3//f/9//3//fxhfl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d/9//3//e957vXdaZxA611a9c/9//3//f/9//3//f/9//3//f/9//3//f/9//3//f/9//3//f/9//3//f/9/3Xv/f/9/3Xv/f/57/3sxRr133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dd/9//3//f/9//386X3RGdEpba/9//3//f/9//3//f/9//3//f/9//3//f/9//3//f/9//3//f/9//3/de/9//3/+f/9//3//f9ZatV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/9//39ba3RKc0o5Y/9//3//f/9//3//e/9//3v/f/9//3//f/9//3//f/9//3/+f/9//n//f/9//nv/f957nHM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tba7ZWMkZ8b753/3//f/9//3v/f/9//3//f/9//3//f/97/3//f/9//3//f/9//3//f/9//3vfe441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XOcb1JGtlY5Y71z33v/f/97/3//f/973nf/f/9//3//f/9/3nv/f/9//3/+e/9//3//f9970T2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cxhfdE6VUhhfvnf/f/9//3//f/9//3ved/9//3//f/9//3//f/9//3//f/9/PGtV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973ne+d3xrGV90TjFCGF98a997/3//f/9733f/e/9//3/fd997/3v/f993vnMzSvpi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vnf4XpVSVEp0SthaOmedb55z/3//f/9//3//f55zGmOWUpZS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997/3vfe/9//3//f/9//3/fd793fG8aY7dWlVJUSpVOdE5TSjJGllIaY55z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e/9//3//f993/3//f75z/3v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//3//f/9//3//f/9//3//e/9//3//f9973nffe/9//3//f99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16.0.15601/23</OfficeVersion>
          <ApplicationVersion>16.0.15601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2023-07-17T09:03:00Z</xd:SigningTime>
          <xd:SigningCertificate>
            <xd:Cert>
              <xd:CertDigest>
                <DigestMethod Algorithm="http://www.w3.org/2001/04/xmlenc#sha256"/>
                <DigestValue>e/zacF5JVJZmqywjHujQxiQYqg16oHRj6zYyuftmH6I=</DigestValue>
              </xd:CertDigest>
              <xd:IssuerSerial>
                <X509IssuerName>SERIALNUMBER=201722, CN=Citizen CA, O=Certipost N.V./S.A., L=Brussels, C=BE</X509IssuerName>
                <X509SerialNumber>21267647932559624463485532672274239331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FkV8MWb/GCVSTM0hAqj/ATANBgkqhkiG9w0BAQsFADAoMQswCQYDVQQGEwJCRTEZMBcGA1UEAxMQQmVsZ2l1bSBSb290IENBNDAeFw0xNzA1MTIxMDAwMDBaFw0yODA3MjgxMDAwMDBaMGQxCzAJBgNVBAYTAkJFMREwDwYDVQQHEwhCcnVzc2VsczEcMBoGA1UEChMTQ2VydGlwb3N0IE4uVi4vUy5BLjETMBEGA1UEAxMKQ2l0aXplbiBDQTEPMA0GA1UEBRMGMjAxNzIyMIICIjANBgkqhkiG9w0BAQEFAAOCAg8AMIICCgKCAgEAqNNXhsg2winZykBEM5/lDH+Nr45GHEzWkiE5jLewHWgPNEQGcg7NejX4cFZ1aeVKsYc10EgJq3X9iUIw7YcglITlki9t6KpbxaWBAHhoHqGmOwA/2IirTYOEy21YJtL+ASvTD4nJn9hHWlLdl+CfK/raocjcqq9JW/wx91hbfFckuAY1cOgwbDVFVVhB+9wzBEnY+5bd2Rntbr+6HWUVbcu7Tilm4w29lFUaICkgwiTWUE3NWRLH+TfWp+SwjXFbji/Yk2RqTq7Ec2Am51NilNmZlDtIJYKzLHLlklUjW2bPqEUHC0B6PxjPXxZBS6uIIAxCmQzykRCA0Z/MWnfh3esU9IIU5I8eDUrT+TKobpTRt7H/UVvx68TCs9jFfGq5Ch3EyIHNl6ApYcHP77Tp2rym8bMjUnXpZfMXQ5h3emG3eND10Ppf5rvoXBmgFS6/jyGiD1SS0WniO4U8XBoBwJYIScGhfTJEU90e3/lqoWu8/o11LKZOuwQzIbMM405F9l2Hy4SUBEYBhjajxglJiLPyGhXaKMht4z2vk7CVwPuQgJ7o9LxN+CC1cyBJzI92+BtePeKje+Fjv2mX5l8X1MN4LYODYMX+qTL7NaDLDEQtW7LeKpbzuOuwbsemcChd0hfJ+SBHC4+0YjHU18cnNui+pldE93h4WFmspJuWS70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/K/7L9rbPG9V/bj4WQhb+jIGRazBOBggrBgEFBQcBAwRCMEAwCAYGBACORgEEMDQGBgQAjkYBBTAqMCgWImh0dHBzOi8vcmVwb3NpdG9yeS5laWQuYmVsZ2l1bS5iZS8TAmVuMA0GCSqGSIb3DQEBCwUAA4ICAQBA0Q7/jw3ltYitmfo2w78P08h0w4teJhO8J40HsM/kS6GLOebiIPBfKWz6z3/kwTBrXA2mkJAIYQhOhxkZmBUd96IjmA740k7LQCwD2pmmhJeKttXmk0vzG5wgAB84801sqCqajOkN323B1iLC+Sl3gicROMGFENtbb65qOrWBdDF0/HEGR4nzngvHIvfdLsdUqeluoyZwHhTWa4ecUFvQGiVvWWfX/GqybknQmJNGVo7fXbyVUSTEBzLqftKam0pn2RZ3OPIzo2ne6TY4JaIDiyXHnUUfJGMctdoOZGsxIvvds17vTf1Gq3tyav+ApPhAbee7vr0wYabpKUkbmerLnf7La++O0/tJmh4OPNaP3P4Xc/5XbVdEego1JpvPw903GBzLJlUG7A0FN2qD+tz3VCthF/58oU/KxpuxRlGfJlBMRfBCv3HEubfNIy74HjN8o3PXR9z43P3kfzZkOLYKySfA7tVQfizyo0+dO3+H+oSpY6JPYbyZ1fvPdxlgV5RM2pHHebKRD2CrrjJnoW2XLxCsdmQDmhBq2fD0lIRAc9YYzn3+r96vQg2vSY51VhQejaiTZgCJ/h3JOIUCWr+tY9k0IsfkZyeVznfhqYAxE6m7JXkFFfic6yXGvGqkVmQukV2eBSRN7kZqLrWDrYsnFo+7qNl6p0zldOfllJ1kq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rPY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IAAAAOACh3Wg5C8BDP4yXVaAmgBoo/oA0yd0dwAAAADTJ3R3CBXnEBAAAAAAAAAAAAAAACjy5RABAAAAgKP6AG2O4FsAAC8BAAAAAAgV5xAQAAAAsKP6ADY/6FsIFecQEAAAAAAAAAADatuzqLHnENCx5xABAAAA1KP6AAAA6VtvatuzAAAAADDU2BBTatuzIJdGXISk+gAmAAAAAAAAAAAAAABQsucQKKT6AOwNCFz2gJrFFKT6AD3+OHYAAAAAAAAAAMEGOHYQpPoACQAAABSl+gAUpfoAAAIAAPz///8BAAAAAAAAAAAAAAAAAAAAAAAAAAAAAABQ+HUDZHYACAAAAAAlAAAADAAAAAEAAAAYAAAADAAAAAAAAAASAAAADAAAAAEAAAAeAAAAGAAAAO4AAAAFAAAAMgEAABYAAAAlAAAADAAAAAEAAABUAAAAiAAAAO8AAAAFAAAAMAEAABUAAAABAAAAVVWPQSa0j0HvAAAABQAAAAoAAABMAAAAAAAAAAAAAAAAAAAA//////////9gAAAAMQA3AC8AMAA3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P1n1wAAAAAKTqhXAAAAAAwvKhcAAAAAMkx81sAAAAAQSrzWwAAAAA7J/NbAAAAAD6p8FsAAAAA15fwWwAAAAAch/BbAAAAAJZ68VsAAAAAcCHoWwAAAACwy+FbAAAAAO+WXiXk5foAAAAAAODq+gDghHB0/8nQUf7///8AAPoATNN0d0zn+gBYBzABYJ9vdAAAAAB403R3//8AAAAAAABb1HR3W9R0d0To+gBI6PoAXt4yXQAAAAAAAAAAAAAAAAAAAADBBjh2CQAAAAcAAAB86PoAfOj6AAACAAD8////AQAAAAAAAAAAAAAAAAAAAAAAAAAAAAAAUPh1A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CcNAAAAAAAAAAAAAHsBAgAAAAAAAAAFAAAAAAB7AcwBewEAAAAAIAAAAGwLewEAAAAAAAAvAWgLewEca+YQpID6AE5edHcAAAAATl50dwAAAAAAAAAAIAAAAKCVMg3GEwhcwID6AJm3QF0AAC8BAAAAACAAAACIhfoAoA8AAAAA+gATguNbIAAAAAEAAAD4fuRbj0zbswMAAAAkguRbgAEIXP////+glTINgAvuWyCXRlwAAAAA0CdNXOSeRlwAAAAAAAAAAMEGOHbcgfoABgAAACyC+gAsgvoAAAIAAPz///8BAAAAAAAAAAAAAAAAAAAAAAAAAAAAAABQ+HUD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3hTz8AAAAAAAAAANJqTj8AAEBCAAAAQiQAAAAkAAAATeFPPwAAAAAAAAAA0mpOPwAAQEIAAABCBAAAAHMAAAAMAAAAAAAAAA0AAAAQAAAAMAAAACAAAABSAAAAcAEAAAQAAAAQAAAABwAAAAAAAAAAAAAAvAIAAAAAAAAHAgIiUwB5AHMAdABlAG0AAAAAAAAAAAAAAAAAAAAAAAAAAAAAAAAAAAAAAAAAAAAAAAAAAAAAAAAAAAAAAAAAAAAAAAAAoHXMCiHlPH4oDQEAAAD/////AAAAAJC5JzE8lfoAAAAAAJC5JzEYCeA0CkygdSAEux3MCiHlAQAAADx+KA2QuScxAAAAAAAAAADMCuUAPJX6AMwK5f//////eDsAACHlAQAgBLsdAAAAAFLzoHXMCiHl7wAAAAUAAAAAAAAAAAAAABAAAAADAQAAGgUAAB8AAAH8HG93/Bxvdzx+KA0AAAAAAQAAAAEAAAAAAAAABgAAAAMAAAAkkvoAFKaldQAA+gADAAAABgAAAACjHAEAoBwBiaaldWyU+gAAAAAAAAAAAAAAAAAAAAAAAQAAAAAAAAAAAAAAAQAAAPjU4XVkdgAIAAAAACUAAAAMAAAABAAAAEYAAAAoAAAAHAAAAEdESUMCAAAAAAAAAAAAAACaAAAAQwAAAAAAAAAhAAAACAAAAGIAAAAMAAAAAQAAABUAAAAMAAAABAAAABUAAAAMAAAABAAAAFEAAAB43AAAMAAAACAAAACrAAAAVAAAAAAAAAAAAAAAAAAAAAAAAAD/AAAAbgAAAFAAAAAoAAAAeAAAAADcAAAAAAAAIADMAJkAAABCAAAAKAAAAP8AAABu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d71zWmc5YxhfWmd7a71z3Xf/e/97/3/fe/9//3v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ved71z/3+9c1ln1lbWVvdaWmecb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+9d/97/3//f/97vHM5Y/da11o5Y5xv/3//f/9/33vee/9//3v/e/9//3//f/97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33t8bxlj11qVUtZWOmffe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ee/9//3/fe71zWmcYX7VSlU45Y753/3//f/97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nfee/9//3//f/9//3ved/hec0pTSvda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75zGV8yRhE+tla+c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fe/97/3//f/9/33c6Z3ROU0rWW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edxlfMkJSRvdavnPfd997/3v/e997/3//f/9//3//f/9//3/+f/9//3//f/9//3//f/9//3//f/9//3//f/9//3//f/9//3//f/9//3//f/9//3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97/3//f75zGV90SnRKlU7fd/97/3/fd/97/3//f/973nv+f/9//3//f/9//3/+f/9//3//f/9//3//f/9//3//f/9//3//f/9//3//f/9//3//f/9//n//f/9//3/de/9//3//f/9//3//f/9//3//f/9/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v/e/97/3//f/97nW9bZxA+MkLWVt53/3//e993/3//f/9//3/ee957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e/9//3//f997/3//exljED4RPvda33f/f/9/3nvfe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71333v/e/9//3v/f/9//3//f9973nf/f5xvtVYQQjFCWme9d/9//3++d7133nv/f/9//3//e/9//3//f/9//3//f/9//n//f/9//3//f/9//3//f99//3//f/9//3//f/9//3//f/9//3//f/9//3/fe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ee/9//3//f/9//3//f/9/nHOUUlJGc0r3Wt97/3//f/97/3//f/9//3v/f/9//3//f/9//n//f/5//3//f/9//3//f/9//3/fe997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ee/9//3//f95//3//f/9//3/ee99//3//f/9/3nv/f/9/3nc6Y5ROED5zSjpn/3++d/97/3//f/97/3//f/9//3//f/5//3//f/9//3//f/9/33tba7dWEkKvNW0xjTHwOTFCdErXVhlfe2udb75z/3//f/97/3//e/9//3//f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/fdzpjdErPNfhae2v/e/9//3//e/9//3//f/9//3//f/9//3//f/9/GV/QOY4xdE5ca3xvnXP/f993vXOcbzpj11Z0SjJC8DkyQpVOOmO+c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v/f/97/3//e/9/GV9TRvA5tlK9c/9//3//f/9//3+ec/9//3vfd/97Ej4RPjpj/3v/f997/3//f/9//3//f/97/3//e/9//3v/e3xr+FoyQvA5ET7XVp1v/3//f/9//3v/f/97/3f/e/9//3//f997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s6Y1NG7zm2Ur5z/3//f/9//3v/f/97dkqVSv93/3v/f/97/3//f/9//3//f/9//3//e/9//3//f/97/3//f/9/33ecb9dWMkKtMXNGWmP/e/97/3v/e/9/v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33u+d/9//3++d/hedEoSQvpe/3//e993fmuvLd93/3v/d75z/3v/f/9//n/+f/97/3//f/9//3//f/9//3/fe/97/3//f/9//3/fe95391pSQq0tED4YX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3xvl1LyPXVKPGOea1RCv2/fc/93/3//f/973Xf+f/9//3//f/9//3//f/9//3//f/9//3//f/9//3//f/9//3//e/9//39aZzFCjC0yQjljvnffe/9//3//f/97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997vnf/f793XGd1RvI5Kx3fb/93/3ffc993/3v/f/9//3//f/9//3//f/9//3//f/9/3nv/f/9//3//f/9//3/fe/9//3/ed953/3//fzljET7ONZROe2v/f/9//3//e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+db/9/33MLGRM6Eja4Tr9v/3v/f/9//3/ff/9//3//f/9//3//f/9//3//f/9//3//f/9//3//f/9//3v/f/9//3//f/9//3//e/9711bPNc411lbe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ef7x3/3//f/97/3v/d3RCVUK/a9hO0TUSOrhWnnP/f/9//3//f/9//3//f/9//3//f/5//3//f/9//3//f/9//3//f/9/33v/f/9/33v/e/9/33f/f/9/e2dSRhA6lU57Z71z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913/3//f/9733MKGf9z/3f/f79vl06vNRJC+V7/f/97/3//f/9//3//f/9//3//f/9//3//f/9//3//f997/3//f/9//3//f/9/33v/f/97/3v/e/9/vW8YX3NKEE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ee/9//3//e/9//398a5RKMkL/e/9//3//e/97+FrXVtE1l0pcY993/3v/f/97/3//f/9//3//f/9//3//f/9//3//f/9//3//f/9//3//f/9//3//f/9//n//f/57/385YzNGET4aY/97/3/fe/9//3//f997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nG+uMTpn/3/ed/9//3v/f79z/3sbWxM+8jW4Un5r/3v/e/9/33ffe/9//3//f/9//3//f/9//3//f/9//3//f/9//3//f/9//3//f/5//3//f/9//39bZ/E5Ej47Y/9/33f/f793/3//f5x3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5ROrTG+c/97/3/fd/9//3//e/9//3uda5ZOM0JURrdWv3f/f/9/33e/d/9//3//f/9//3//f/9//3//f/9//3//f/9//3//f/9//3//f/9//3//e/9//38aY9A5M0J9a/97/3/fd/9//3/e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nv/e/9//3sRQjFC/3++c/9/33f/e9933nP/e/9//3//e3xr91rPNRE++V7/f/9/v3u/e/9//3//f/9//3//f/9//3/ee/9//3//f/9//3//f/9//3//f/9//3/fe/9//387Z9A1tlL/f/9/vnf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997zjXWVv9//3v/f/97/3//f/9//3/+e/9//3v/e/9/nXN1TtA5M0Zdb/9//3/fe/9//3//f/9//3//f/9//3//f/9//3//f/9//3//f/9//3//f/9/33v/f997v3czRhJC33f/f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+db2wpWmffe/9//3/+f/x7/X/+f/9//3//f/9//3//f/9//387ZzNGE0J1Tr533nv/f/9//3//f/9/3nv/f/9//3//f/9//3//f/9//n//f/9//3//f/9//3/fe793MkIRQr13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ed/9/OmNsKb5znXP/f/5//n/+f/9//n/+f/57/3//f/9/33v/f/9//3+/dxlfjTExQtdanG/fe/9//3//f/97/3//f/9//3//f/9//3//f/5/3Xv/f/9//3/fe/97/3//fzFCED7/e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e/9//3v/f/97/3//e/9//3v/f/9//3//e/9//3//f/9//3//f/9//3//f/9//3//f/9//3//f/9//3//f/9//3//f/9//3//f/9//3//f/97/3//f7ZSzzX/e/9//3/+f/5//n//f/9//3//f/9//3//f/9//3/ed/97/3//f5xz91pSRjFClE5ba997/3//f/9//3//f/9//3//f/9//3//f/9//3//f/9//3//f993/3uuMf97v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97vm99a31rv3Pfd/97/3v/f/97/3v/e/9//3v/f/9//3//f/9//3//f/9//3//f/9//3//f/9//3//f/9//3//f/9//3//f/9//3//f/97/3//e/9733d0SvA9/3/fe/9//3//f/9//3/ee/9//3//f/9//3//f/9//3//f/9//3//e953W2fWVlJGMkYYX51z/3//f/97/3//e/9//3//f95/3nv/f/9/33v/e/9//3//e64x/3v/f/57/3/de/9//3/+e/9//3/ee/9//3//f/5//3/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1tnMj7QNXVGt04SOtE1VUK4UtlS+lYbW35nv3P/e/97/3v/f/9//3//f/97/3//f997/3v/f/9//3/+e/9//3//f/9//3//f/9//3//f/9//3//f/97/3v/f51zlVIyRv9//3//f753/3++d/9//3//f/5//3/+f/9//n//f/9//3//f/9//3//f/9733u+d7ZS8D3wObZSvnP/f/9//3+9d/9//3//f997/3//f/9//3/fc2wlGl//f993/3//f/9/3Xf/f/9//n/+f/9/vXf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u+b1tjnmueaztfl06XSrAtEzpWRrlS2VLZUnZKVEJ1StdWGWNba1trnW/ed/9//3//f/97/3v/e/9//3//f/9//3//f/9//3//f/9//3//f/9//3//f/9//398a1NGVUr/f793/3//f/9//3//f/9//3//f/9//n/+f/1//n//e/9733f/f/9//3//e/9/33f/f993tlLwOVNKOmPfe/9//3++d/9/vnP/e993/3uea3VK+Vr/e993/3+cb/9//3//f/9//3//f/9//3//f/9/3nv+e/57/3/+e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d/97/3/fd/93/3v/d35rfmvZVjQ+jy3RNZZKXWe/c31rW2dbZxpfGV/XVtZSlU6UStdWe2u9b95z3nP/e/9//3//f/9//3//f/9//3//f/9/33v/f/9/33f/f/9/33fQNbhW/3//f/9//3//f/9//3//f/9//3/+f/5//n/+f/9//3//f/9//3//e/9//3v/f99333v/e993GV91ThE+lU58b/9//3//f/97/3f6Vhtf+Vb/f/93/3/fd/9//3//e/9//3/ed/9/3nf/f/9//3v/f/9//3//f/9//3/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953/3f/e/9//3//f/9//3//f/9//3u/cztjl1LQNUwllk47Y99z/3vfc75z33P/f9933nOca3tnOmM5YxlfGV/XWvheGGNaa5xv3nvfe/9//3//f/9//3//e/9733f/e55vjy08Y993v3f/f793/3//f/9//3//f/9//3/+f/9//3v/f/97/3//e/9//3//f/9//3//e/9//3/fe75z33f5WpZOdUobW79v+1p3RtlSVUKXStE1t046Yxpf/3u+c/9/33f/e/9733ffd/97OmP5WnxrvnP/f993/3vfd/9//3//f7133nv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/3v/f/9//3//f/97/3//f/9/v3cZW1RCrzHPMZZOXGffc99z/3v/e/97/3v/f/97/3fec953vXedc3tvW2s5ZzljGF+UThhfOWP4WltnfGudb75z/3ufb00lXGP/f79z/3/fd/97/3v/f/9//3//f/9//3//e/97/3//e/9//3v/f/9/v3P/e/97v3P/e/9//3+/c55rG193SvM5FDrSMdIx8zU8WxtbHF/ZVthW+FoyQrZSt1L5Wp5v33P/f/972FLQNZZOVEZ1RthWnm//e/9/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+f/5//n/+e/5//3//f/9//3//f/9//3/ff/9//3//f993/3v/d51rlk4ROq8tzzEyPvhW33P/e/9333P/d/9/33v/f/97/3//f/9//3//f51z/3//e51zW2d8a3trfGv5VrdOdUYrHXRG+FaVTthW2FoZXzpjXGtba31vnXO+d953/3vfd993vnPfd75zvnOec1xnO2NcZ/ladUozQnVKl0o8X59r/3c1OhQ2FTqYSrlOf2f/d/9//3v/e79333d+a35nd0ryNXZG2VKPLfpW/3f/e/97uE7ZVrhOmE6vMY0xEELWWntv3n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/3//f/9//3//f/9//3//f/9//3//f/9//3//e/97/3v/f/9733N9a/hWMj6uLc8xtk58a/9333f/f/97/3//e/9//3v/f/97/3/fd/9//3//f/9//3/fd/97/3f/f75v8DWVSt9znW9bZ1tnXGs6Zxlj+F75XvhetlK1UrZSlU62UtdW11q2UvheGV86YzpjfW/fe/9//3//e/9733NeZ28l33P/e59r+lZ1RjM+fWeeb/9//3/fd/9733P/f/93HF+4TuoU8jV2RhQ+/3ffd/93TiEUPhxf33t8b/heU0pSRrVSnG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ee5xze2/ee/9//3//f/9//3//f/9//3//f/9//3//f/5//3//f/9//3//f/9//3//f/9//3//f/9//3//f/9//3//f/9//3//e/9/33v/f993OmczRq81jjHQOdhaXGvfd/9//3v/e/9//3//e/9//3//f/9//3//e/9//3v/e/97/3+ca3NGc0red/97/3//f/9//3v/f/9/3nf/f/9//3//f997/3//f/9//3//f/9//3//f/9//3//f75z/3/fdzRCl07/f/97/3vfc/97nWv3VpZKG1+/c/9//3v/f/97/3/fd99z8jWwLdlObiHzNbhKuU41Pv97d0q4Ur5v/3v/f/9/W2eVTrVSnG//e/9//3v/f/9//3//f/9//3/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3nvee957vXd7b/9//3//f/9//3/ee/9//3//f/9//3//f/9//3//f/9//3//f/9//3//f/9//3//f/9//3//f/9//3//f/9//3//f/9//3/fe/9/33t9cxpndU7xPa818j36Xp9z33uec/9//3/fe793/3//f/9//3//f/9/3ne9c/9/3nfWVhA+/3v+d/9//3v/f/9/3nf/f/9//3//f/9//3//e/9//n//f/9//3//f/9//3//f/9//3//f997llJ2Tv97/3//e/9//nf+d/9733fYUphOHF/fe55z/3/fd/9/33P/dxM2+lL/e9lOVkKxMbEtn2v/e59r8TWea55rv2//f/97nWvXVvdWnW//f/9//3//f993/3//f/9//3//f/97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397bzlnWmv/f/9//3/ee/9//3//f/9//3//f/9//3//f/9//3//f/9//3//f/9//3//f/9//3//f/9//3//f/9//3//f997/3//f/9//3//f/9//3/fd/97v3caXxJCrzHPNTJCdU4ZY75z/3//f/9/33v/f75z/3//f/97/3//f71z91oRPr1v33f/f/9/33f/e/97/3//f/9//3//f/9//3//f/9//3//f/9//3//f/9//3//f/9/33s6Z68x/3//e/9/vHP/f/9//nvfd/9/v3MbXxNC2Vrfe/9/v3P/f79vfWePKZ9rv2//dxxfTSHSNZhOv2+/bzM+nmv/e99z/3ffc95zW2e1TvhavnPfd79z/3+dc/9//3/ed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nHNaa1prvXf/f/9//3//f/9//3//f/9//3//f/9//3//f/9//3//f/9//3//f/9//3//f/9//3//f/9//3//f/9//3//f/9//3//f997/3//f/9//3vfe993/3u+c1tr2FpUSvA5rzXQOZVOOmffd/97/3v/e/9733f/e/9//3/fdxlfji0ZW/9/33Pfd993/3v/f/9//3//f/9//3//f/9//3//f/9//3//f/9//3//f/9//3//f51vKyW/d997/3//f/5//n/9e/9//3//f997v3fXWo4xt1L/f55v/3//c5ZKdUb/f99z/38LHRxfFD6wLfI1XGO3TrdO/3v/f/97/3//f/97+FoyQhlf/3//e/9/nG//f/9//3/ed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957e285Z3tvvXf/f/9//3//f/9//3//f/9//3//f/9//3//f/9//3//f/9//3//f/9//3//f/9//3//f/9//3//f/9//3//f/9//3//f/9//3v/f/9//3//f/9//3//f/9//3+/dzpndErwPa410Dm3Vjtj33f/f/9/v3ffd/9//3vfdxM+2Vb/e/97PF/5Wv97/3/ff99//3//f/5//3//f/9//3//f/9//3//f/9//3//f/9//3vwOZVO/3v/f/5//Xvcd/5//3/ee75z/3++d/9/vnP4WkslfWv/e/9//3ttJVxj/3+/b79zsDG/c/paVUYzPjM+2FZ0Rt93/3//e/9733f/f/9711Z0Sp1vvXP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Wmtaa713/3/ee/9//3//f/9//3//f/9//3//f/9//3//f/9//3//f/9//3//f/9//3//f/9//3//f/9//3//f/9//3//f/9//3//f/9//3//e/9//3//f997/3//f99733v/f/9/33t9b5ZS8T2vNfE5dk4bX79zv3P/f/93v3M0PjVC33f/d/pav3f/f/9/33v/f/9//3//f/9//3//f/9//3//f/9//3//f/9//3v/f51zaynee/973Xf+f/9//Xv/f/9//3//e/9//3v/f/9/vnOuMRpf33P/f3xnjSl9a/9733fyPTxj33d+azxfO1/xNa4tOl//e/9//3f/f/9//3v/f993dEp0Sr53/3+9c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957/3//f713OWc5Z7133nv/f/9//3//f/9//3//f/9//3//f/9//3//f/9//3//f/9//3//f/9//3//f/9//3//f/9//3//f/9//3//f957/3//f/9//3//f/9//3/ed/9//3//f99733ffd/9733vfe793XGt1TjNG8j2vMbAxl0obW11juE53Sj1fXWP6Xv9//3//f/9//3//e/9//3//f/9//3//f/9//3//f/9//3//d/9//38xQrZS3nf/f/9//3//f/9//3//f/9//3//e997/3v/fxlfET6+c75z/398Z881/3//e55vji2/c/97uE6ea993XGdMJTI+W2f/e/9733ffd/9733v/f1tnMUIYX/9/3ne9c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5xz9169d913/3//f/9//3//f/9//3//f/9//3//f/9//3//f/9//3//f/9//3//f/9//3//f/9//3//f/9//3//f/9//3//f/9//3//f/9//3//f/9//3//f/9//3//f/9//3//f/9//3//f/9//3//f55vXGd2SvI50TGxMW8l8jUbW1VGv3P/f993/3v/e/97/3//f/9//3//f/9//3//f/9//3/fc/9//3vfd75zjS2cb/97/3v/f/9//3//f/9//3//e/9//3/ed/97/386Y9dW/3++c993+V5TRt93/3uVTthS33f/ezxj/3vfd/97U0IRPvdW/3v/f/97/3v/f/9//3//exhflE6dc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3trOWc5Y71z/3//f/97/3v/f/9//3//f/9//3//f/9//3//f/9//3//f/9//3//f/9//3//f/9//3//f/9//3//f/9//3//f/9//3//f/9//3//f/9//3//f/9//3//f/9//3//f/9//3//f/9//3//f/9//3ffd55rGlt1RhI6TSETOtExdkZ2Rp5rv2//e/97/3//e/9733f/f/97/3v/e/9//3ffd/97/3v4WhE+/3/fd/9//3//e/9//3//f/9//3f/f/9/vXPfd1pn7zn/f/9//3/fd/ha11bfd/970TV+a/97v288Y79z/3u+b7ZSET7xOZ1v/3v/f/97/3//e993/3ucb5VOOWP/f/973nv/e/9//3/+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+cczlnOWe9d/97/3//f/9//3//f/9//3//f/9//3//f/9//3//f/9//3//f/9//3//f/9//3//f/9//3//f/9//3//f/9//3//f/9//3//f/9//3//f/9//3//f/9//3//f/9//3//f/9//3//f/9//3v/e/97/3//e/9733O4TrEtuEobVzQ+VT4TOtAtEzrQMdExND7YUhtbn2//e/9/33f/f/9733f/f79z0TX6Wv9/v3ffd/9//3//f/9/3nf/f/97/3v/f9dW7zl8a/9//3/fe/9//3u2Uvha33d9ZzRC/3e/bxtf33f/f993W2Odb1tjzzX5Wv9//3/fe/9//3//e/973ne2UrZW/3//f/9//3//e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+9d/9//3//fzlj11paZ/9//3//f957/3//f/9//3//f/9//3//f/9//3//f/9//3//f/9//3//f/9//3//f/9//3//f/9//3//f/9//3//f/9//3//f/9//3//f/9//3//f/9//3//f/9//3//f/9//3//f/97/3v/e/97/3v/e59rmErzNftW/3f/c79rv299Y5dK0THRMZApbyWQLRQ6NUJ3SvpWn2vfd/93v3Ofb7Ax/3//e/9//3+/d993/3//e/dW11b4Vo0tET6db/9//3v/f997/3//f51r+FoZX/97l0rZVv97n28aW/9733ffd5VO/399a881dUr/e/9/33f/f95z33f/f/9791pzSr1z33v/f/97/3//f5t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ee/9//3/ee3tr11qcb953/3//f/9/3nv/f/9//3//f/9//3//f/9//3//f/9//3//f/9//3//f/9//3//f/9//3//f/9//3//f/9//3//f/9//3//f/9//3//f/9//3//f/9//3//f/9//3//f/9//3//f/9//3v/f/9733PaUp9rmEo0Pt9v/3f/d/93/3f/d55n2VLyNdEx0TEUOpdKEzrpFAoZjinxNdExcClPJTZCNkJ2RnVGVEbPMa4tdELXUhlb33f/f/9//3//f/97/3//e993/3//f9hWXWO/cxM6/3u/b7dS/3v/e/9/Ol86Y/9733e2Uq8xXGf/e/9//3//f/9733f/e3xrdE7ed957/3//e/9//3/ee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vnfedzljW2t8b997/3//f/9//3//f/9//3//f/9//3//f/9//3//f/9//3//f/9//3//f/9//3//f/9//3//f/9//3//f/9//3//f/9//3//f/9//3//f/9//3//f/9//3//f/5//3//f/9//3//f/9//3//dxxb+lb/expbVEL5Vv9733f/f/97/3v/e/9/nm/6WhM60TG3Tt9zvm99ZztfdkZWQi4hTyHTMS0d0TF0RvdSW2O+a79v33P/d/9333f/f/9//3v/f/9/33f/e/9733ddY11jn2sTOv93t1L/d/9//3+db9dWvnP/f/9/2FYRPhlf/3f/e/93/3v/f/97/3tbZzFC3nfe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ucb1trWme+d/97/3//e/9//3//f/9//3//f/9//3//f/9//3//f/9//3//f/9//3//f/9//3//f/9//3//f/9//3//f/9//3//f/9//3//f/9//3//f/9//3//f/9//3//f/9//3//f/5//3//f/9/v288Y993/3v/d1NG11Kdb/97/3/fd/9//3//f79z/3+/b/lWETYRNhlb/3v/d99zPluzLV9jf2dcX7ZKMToRNtAt0DHQMRI6VELYUvpafWueb79zv3P/f/9733f/e79vXWOfa/I5VUY8Y79v/3ffd/97fGvXVv97/3//f31r0DXWUv97/3/fd/97/3/ec/97nG/wPZxv3nv/f957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97/3//e/9//3+9czljOWN8b/9/3nv/f/9//3//f/9//3//f/9//3//f/9//3//f/9//3//f/9//3//f/9//3//f/9//3//f/9//3//f/9//3//f/9//3//f/9//3//f/9//3//f/9//3//f/9//3//f/9//3t9a5ZO/3//f/97/397azFCGF//e/9//3++d997/3+/c/97/3v/e95v91IRNjQ+XV9/Y/Q1uk6fZ/9v/3f/d/93/3ffb31n+Vb5VpZOEj6wNfE58jnyOZZOGluWTvlWn2+/b35r+lp1Rjtj/3v/f/97/3+db7dSnm/fd993/3/fd1NGU0a+c/9//3//f/9/3nf/f71zrjV7a/9//3/ee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d3trGF/ee/97/3//f/9//3//f/9//3//f/9//3//f/9//3//f/9//3//f/9//3//f/9//3//f/9//3//f/9//3//f/9//3//f/9//3//f/9//3//f/9//3//f/9//3//f/9//3//f/9/+FrXVv97/3v/f953/3vWVnNOOmf/f/9//3//e/9/33P/e/97/3f/e/9/33MbW3dGd0aQKZ9n32//e99v/3P/c/93/3f/f/97/3v/f/9/XGu+c1tnt1KVTnRGU0KOKfI5NEJUQrAx8Tn5Wjtjnm/fc/9/XGPYUv97/3v/e/9/nW+VTrZO/3v/f79z/3//f/9333e+c3RKGV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ezljOmd7a95333v/f/9//3//e/9//3//f/9//3//f/9//3//f/9//3//f/9//3//f/9//3//f/9//3//f/9//3//f/9//3//f/9//3//f/9//3//f/9//3//f/9//3//f/9//3+db/A5/3//e/97/3//e/9/W2dTRnRK/3v/f99733f/f/97/3v/e/97/3v/f/93/3+/b9hSbSU0Qjxfn2v/e/9733P/e/9//3vfd/9//3//f/9//3//f/97/3v/f/9//3ufc31r+Vp1SvE10DGwMfI1sC0UOm8luU53Rj1ffm99a997lk4zPt93/3f/e/97/3ffc/9/nmtURp9z/3vfd/9/3nf/f/9//3v/f/9//3//f/9//3//f/9//3//f/9//3//f/9//3//f/9//3//f/9//3//f/9//3//f/9//3//f/9//3//f/9//3//f/9//3//e/9//3//f/9//3//f/9//3//f/9//3//f/9//3//f/9//3//f/9//38AAP9//3//f/9//3//f/9//3//f/9//3//f/9//3//f/9//3//f/9//3//f/9//3//f/9//3//f/9//3//f/9//3//f/9//3//f/9//3//f/9//3//f/9//3//f/9//3//f/9//3//f/9//3//f/9//3//f/9//3//f/9//3//f/97/3+dc1tnOmd7a753/3/ed/9//3//f/9//3//f/9//3//f/9//3//f/9//3//f/9//3//f/9//3//f/9//3//f/9//3//f/9//3//f/9//3//f/9//3//f/9//3//f/9//3//e/9/ET57Z/97/3//f/9733f/f/9/W2cyQrZS/3v/f/9//3//f/9//3//f/57/3/fd/9/33c7Y7E12laXTvE5Glu/c/97/3//e/9//3//f/9//3//f/9//3//f953/3//f/9//3//f993XGe3Tv9733N+Z15jmUrSMXhGVkITPtA18j3yPW4pkC2YTrlO+1Z/Z59rn2t/a/978z1+a/9/33f/f51v/3//f71z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++d/9//3/fe/he91p8a/9//3//f95333v/f/9//3//f/9//3//f/9//3//f/9//3//f/9//3//f/9//3//f/9//3//f/9//3//f/9//3//f/9//3//f/9//3//f/9//3//f/9//3sZX641/3//e/9//3//f993/3v/e953GV+VThlj33ffe/97/3//e91z/3//e/97/3//f35rl07SNd9z/3vXUrdSt1L4Wv97/3vfe997/3//f/9/3nv/f/9//3v/e/9//3vfe/97/3/fd1xjGlvfd/97/3u/bzU+/3ffc/9//3//e55vfWu4TrAt+lZVQhM6VUI0PnZG8TkzQm0p8TnXVnRK11b3WntnGF97a5xvnG+db75zvnPfd99333vfd/9733v/f/97/3//f/9//3v/f/9//3//f/9//3//f/97/3//f/9//3//f/97/3//e/9//3//f/97/3//f/9//3//f/9//3//f/9//3//f/9//3//f/9//3//f/9/AAD/f/9//3//f/9//3//f/9//3//f/9//3//f/9//3//f/9//3//f/9//3//f/9//3//f/9//3//f/9//3//f/9//3//f/9//3//f/9//3//f/9//3//f/9//3//f/9//3//f/9//3//f/9//3//f/9//3//f/9//3//f/9//3//f/9/33ved/97/3//f753GV8YX51z/3//f/9/vnf/e/9//3//f/9//3//f/9//3//f/9//3//f/9//3//f/9//3//f/9//3//f/9//3//f/9//3//f/9//3//f/9//3//f/9//3//e953zjXfe953/3//e/9//3//f/9//3vfe75zdU6VTpxv/3//e/9//3/ed/9//3//e993/3//e/I5uE7fc99z/3/fd3xn+F75Xjpn/3//f/9/3nv/f/9//3//e/9//3//f997/3v/e/9/33eVTjpj33P/e/9/lkpdZ/9//3v/f/9/nm//f/97NELZVv9//3vfd79v33e/c55vv3MSPhlb+Fb4WtZSc0aUTjFCMUIxQjJGMkZTRlNGVEpTSnNKU0p0SnNKlE50TpVSlE61UpVStlbWVvda91oYXxhfe2tba3xve2t8a1trW2taZ5xvnXO+d71zvXOdc9533nfee7133nvee/9//3//f/9//3//f/9//3//f/9//38AAP9//3//f/9//3//f/9//3//f/9//3//f/9//3//f/9//3//f/9//3//f/9//3//f/9//3//f/9//3//f/9//3//f/9//3//f/9//3//f/9//3//f/9//3//f/9//3//f/9//3//f/9//3//f/9//3//f/9//3//f/9//3//f/9//3//f/9//3//f/9//3vee51ze2v4Xjln3nf/f/9733v/f/9//3//f/9//3//f/9//3//f/9//3//f/9//3//f/9//3//f/9//3//f/9//3//f/9//3//f/9//3//f/9//3//f/9/3ndaZzpn/3v/f/9//3u+d/9//3//f/97/3++d3xrdE6VUr1z/3/ee/9//3v/f95z/3//f79z33fxNZVK/3++b75z/3++c753W2uUUvhefG//f/9//3//e/9/3nv/e/97/3//f/9//3v/f993W2c6Y95z/398a64x/3v/f/9/33v/f99333d9azM+O1//e/97/3//f/97/3//f1xnt1L/f993/3//f/9//3//f/9//3//f/97/3ved997nG+dc3xvnG97a3xvW2t7azljOmc5YzpnOWM6ZzljOmf3Wvhe91oYX/de+F7WWtda91oZYxljOWMYXxljGWNaZzlnWmtaa3tve2+cc5xzvXf/f/9//3//f/9//3//fwAA/3//f/9//3//f/9//3//f/9//3//f/9//3//f/9//3//f/9//3//f/9//3//f/9//3//f/9//3//f/9//3//f/9//3//f/9//3//f/9//3//f/9//3//f/9//3//f/9//3//f/9//3//f/9//3//f/9//3//f/9//3//f/9//3//f/9//3//f/9//3//f/9//3//f953W2taZzpnnG//e/9//3//f/9//3//f/9//3//f/9//3//f/9//3//f/9//3//f/9//3//f/9//3//f/9//3//f/9//3//f/9//3//f/9//3//f/9/e2//f/9//3//f/9//3//f/9//3//f/9//3//f1trUkZSSpxv/3//f/9//3//f993v3P/f59v8DW2Tv9//3//f/9//3//e/9/OWNTSnNKOWO9c/9//3//f/97/3v/e/9//3v/e/97/3++d1trOWN8b/9/rjX/f/9/33v/f/9//3//f/9/nW/wOZ5vv3P/f/97/3/fe/97/3/YVvla33f/e/97/3v/f/9//3//f/9//3//f/9//3v/f/9//3//f/9//3//f/97/3//f/9//3//f/97/3/fe/9//3//f/9//3//f/9//3//f/9//3//f/9//3v/f/9//3//f/9//3//f/9//3//f/9//3//f/9//3//f/9/AAD/f/9//3//f/9//3//f/9//3//f/9//3//f/9//3//f/9//3//f/9//3//f/9//3//f/9//3//f/9//3//f/9//3//f/9//3//f/9//3//f/9//3//f/9//3//f/9//3//f/9//3//f/9//3//f/9//3//f/9//3//f/9//3//f/9//3//f/9//3//f/9//3/fe/9//3//f/9/vXNaZzpnfG+9c753/3//f/9//3//f/9//3//f/9//3//f/9//3//f/9//3//f/9//3//f/9//3//f/9//3//f/9//3//f/9//3/ee/9//3//f/9//3//f/9//3//f/9//3/ee/9/vnf/f/9//3ved1tr1lbWVpxv/3v/e/9//3v/f31r/3t8a/A1XGf/e51v/3+/d/9/33v/f/9/3nf4XrVS1lY5Z953/3v/e/9//3v/f/9//3+9c/9/33s5Y5RSOmfOOZxz/3//f/9/3nv/f/9/nG//f3xr8Dn/f9933nf/f/9/33f/f/9/dUqeb51v/3//f/9//3v/f/97/3//f/9//3//f/97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/f/9//385Zzlne2+9d/9//3//f/9//3//f/9//3//f/9//3//f/9//3//f/9//3//f/9//3//f/9//3//f/9//3//f/9//3//f/9//3/+f/9//3/ee/9//3//f/9//3//f/9//3//f/9//3//f/9//3+9dzlnMULWVv97/3v/f993/3//e/9/nW+uMZVO/3//e/9//3//f/9//3/fe/9//3t7a7VSdE45Y/97/3//f/9//3//f/9//3//f/9/e2+1VrVW/3//f/9//n//f/9/3nv/f957/38ZY1JG/3//f953/3//f997/3/fdzJCnW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398bxhj+F57b753/3//f/9//3//f/9//3//f/9//3v/f/9//3//f/9//3//f/9//3//f/9//3//f/9//3//f/9//3//f/9//3//f/9//3//f/9//3//f/9//3//f/9//3//f/9//3//f/9//3/+exhjc0rWVnxv/3//f/97/3v/f51vU0aWTv9733f/f/9//3v/e/9//3//f/9//3u+czpjtlL4Xp1z/3//f99733v/f/9//3//f/9//3/fe/9//3//f/9//3//f/5//3//f/97c0q1Vv9//3/fd/9//3vfd/9/nnN1Tv9/33f/f/97/3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v/f/9//3//f51zOWe1Vr133nv/f/9//3/ee/9//3//f/9//3//f/9//3//f/9//3//f/9//3//f/9//3//f/9//3//f/9//3//f/9//3//f/9//3//f/9//3//f/9//3//f/9//3//f/9//3//f/9//3+9cxhflE6UTlpn/3vfd993/3/fd3RKdEr/f/9733v/f/9//3//f/9//3//f/9//3/fdxpjllKWUltr33v/f997/3//f/9/33//f/9//3//f/9//3//f/9//3//f/9//397b+89/3+db/9//3v/f/97/3//e3xvET7/f997/3//f/9//3/+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/3/ee5xzOWc5ZzlnnHP/f/9//3//f/9//3//f/9//3//f/9//3//f/9//3//f/9//3//f/9//3//f/9//3//f/9//3//f/9//3//f/9//3//f/9//3//f/9//3//f/9//3//f/9/3nv/f/9//3/ee3xv11pzSjlj/3/fd/9//3uWTnRGv3P/f/9//3//f/97/3//f/9/33v/e/9//3//f55zGWO3Vjpj33f/f/9//3//f/9/vnf/f/9//3//f/9//3//f/9//n//f9571lpzSv9/3nf/f/97/3//e/9/33uUTvda/3/fe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973ntbaxhjGGOcc/9//3//f/9//3//f/9//3/ed/9//3//f/9//3//f/9//3//f/9//3//f/9//3//f/9//3//f/9//3//f/9//3//f/9//3//f/9//3//f/9//3//f/9//3/ee/97/3vee5xv1lbvOVpn/3/fd55vGltURt93v3P/f/9/33v/f/9//3//f/9/33/fe/9//3//f/9/fW86Y3xr33v/e75z/3v/f/9//3//f/9//3//f/9//3//f/9/3nv/fxA+e2f/f/97/3v/f/9//3/fe/9/U0adc/9/33v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++dxhjtVY5Z51z33v/e71zvnf/f/9//3v/f/9//3//f/9//3//f/9//3//f/9//3//f/9//3//f/9//3//f/9//3//f/9//3//f/9//3//f/9//3//f713/3//f/9//3//f/9//nv/f953+FrwOddS/3/fcztf8Tm/d/9/33v/f/9/vne+e997/3//f/9//3//f/9//3//f993GV+VTvha/3v/e/97/3v/f/9//3//f/9//3//f/9//3/ee/97vnOuMf97/3v/f/57/3//f99733t8b1NK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e/9//3//f/9//3//f/9//3/ed713/3//f753Omf4Xhljvnf/f/97nXP/f/9//3//f/9//3//f/9//3//f/9//3//f/9//3//f/9//3//f/9//3//f/9//3//f/9//3//f/9//3//f/9//3//f/573nv/f/9//3/+e/97/3/fd/97W2cSPpZKXGOfb9E1lk7/f997fG//f/9//3//f/9/33v/f/9//3//e/9//3v/f993GV9zRvdWvnP/f/9//3//f/9//3//f/9//3//f/9//3v/f5VOtk7/e/9//nv/f/9//3+9c/9/11r4Xr53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nf/f/9/3nc6Y/heGWN8a99333ved/97/3v/f/97/3v/f/9//3//f/9//3//f/9//3//f/9//3//f/9//3//f/9//3//f/9//3//f/9//3//f/9//3//f/9//n/+f/9//nv/f/97/3vfd/9733eXThM+2FZURlRK33v/f99/3nu9d/5//3//f/9//n//f/9//3//f/97/3v/d95zGFtSQntn33f/f/9//3v/f/9//3//f/9//3//f75v/3+uLf93/nv/f/5//3//f/9/vnf/f1NKOmf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ed3xvOWMYXzljW2ved/9//3//f/9//3//f/9//3//f/9//3//f/9//3//f/9//3//f/9//3//f/9//3//f/9//3//f/9//3//f/9//3//f/9//3//f957/3//f/9//3u+c/9//3saX5ZOEkIzRhlf/3//f/9//3//f/9//3//f/9//3//f/97/3v/f/9//3v+d71vUkL4Wt53/3//f/9//3//f/9//3//f/9//3/fdxlbtk7/f953/3//f/9//3//f/9/OmcZZ3xz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Xdba/de91r4Xlpr3nf/e/97/3//f/9//3//f/9//3//e/97/3v/f/9//3//f/9//3//f/9//3//f/9//3//f/9//3//f/9//3//f/9//3//f/9//3//f/97/3v+e/97/3//e9hWrzHRNflafWv/f/9//3v/e/97/3v/f/9//3//f/973nf/f/97/ne9bzFC11b/f957/3//f/9//3//f/9//3//f/9/nG+tMb5z/3//f/9//3//f/9//3/ee/deOmf/f/9/3nv/f957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713nHMYYxhfOWM6Z5xvvnf/f/9//3//f/9//3//f/9//3//f/9//3//f/9//3//f/9//3//f/9//3//f/9//3//f/9//3//f/9//3//f/5//3//f/9//3//f/97/3uea7hO0TU0QhI++Vqeb/97/3//e/9//3/fd/97/3//f/9//3//f/9//3sxQhhf/3/ee/9//3//f/9//3//f/9//3v/e7ZS+F6/d/9//3//f/9//3//f/9/vXO0Ur13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dc3trOmM5YxhfGF98b71z3nf/e/97/3//e/97/3//f/9//3//f/9//3//f997/3//f/9//3//f/9//3//f/9//3//f/5//n/+f/9//nv/f/97/3v/e/9/fmd2RpZK33PYVjM+dUoZX75z33ffd/97/3//f/97/3//e/97/3f/f/97lU7fe/9//3+9d/9//3//f/9//3//f/9/vnMSQr53/3//f/9//3//f/9//3//f3RO+F7/f/9/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v/e99733u+d1pnGF/3WtZWGF97a/9//3//f/9//3//f/9//3//f/9//3//f/9//3//f/9//3//f/9//3//f/9//3//f/9//3//f/9//3//f/9//3v/f/97O2MSOhpb33Oeb/laU0aVThlffGv/e997/3//f/9//3//f79zv3dcZzpjv3f/f/9//3/fe/9//3//f/9//3//exFC33v/f/9//3//f/9//3//f/9/e29TSv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/3v/f/97/3udc1pn11q1VpRS11o5Z71z3nv/f9573nvfe/9//3//f/9//3/fe99733//f/9//3//f/9//nv+e/9//3v+e/9//3//e/97/3+/c99zVEbYVv97/3vfd79zGl91ShE+llJcZ793v3ffd993fmv/f48tXGf/f55z33v/f/9//3//f997/3/fe793U0r/f/9/33v/f/9//3//f/97/3//f9ZaW2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ee1pr1lq2VtZaGGM5Z71zvXfee/9//3//f/9/33v/f/9//3//f/9//3//f/9//3//f/9//3v/f/9//3/fd/97/3v/f1RGEj7fc/9//3f/f/9//3t9a9hWVEZVSpZO2FZeZxM+l1L/f99333v/f997v3f/f/9//3//f55vXWvXWt97/3//e/9//3//f/9//3//f/9/vnd0Tv9/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/f/9//3//f/9//3+9d997/3//f/9/3nucc3xvOmcYY9ZatVaVUvdeOWd8b79733u+e9973nv/f/57/3/+e/9//3//e953/3//f/9/33f/f99z/3+dazM+lk7/f993/3vfd/97/3v/f1xndkqPLRM+Ez7RNbdS+Vqec793/3+/e/9/3399b7dW0DkSPnxv/3//e/9//3//f/9//3//f/9/3nv/f5ZSO2f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HN7bzpn+F7XWrdalVa1VrVW1lrVWjhjOGNaa3trnG98a71zvnPfc75z33e+b31rGlt1ShI+fms7Y/pal040QhI+dkr6Wr9z/3v/e997fW/YWnVOlVJTSvE9llIZY1xrGmM7Z/9//3//f/9//3//f957/3//f/9//nv/f/9/33syRv9/33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dd913OWdZZzhjOGP3Xvde1lrXWrZSt1K2UrZStlLYVthW+VqvMbdSPGOeb79z/3//e/97/3v/e993/3v/f/9//3//f/9//3//f/9//3//f/97/3//f/9//3//f/9//3//f/9//3//f753/3//f/he+V7/f757/3/ee/9//3//f957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e/9//3v/e/97/3//e/97VEZURr9v/3/fd993/3/fc/97/3//f/9/3nv/f/9//3//f/9//3//f/9//3//f/9//3//f/9//3//f/9//3//f/9//3//f/9/nXPYWltr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fxpfVEb5Xv9//3//e/97/3v/e/97/3v/f/9//3//f/9//3//f/9//3//f/9//3//f/9//3//f/9//3//f/9//3//f/9//3//f/helVL/f/9//3//f957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75z/3//e7ZSM0JbZ/9//3//e/9//3//f/9//3//f/9//3//f/9//3//f/9//3//f/9//3//f/9//3//f/9//3//f/9//3//f/9/vndTSntv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75z/3+9c7VStU69c95z3nP/e/97/3//f/9//3//f/9//3//f/9//3//f/9//3//f/9//3//f/9//3//f/9//nv/f/9//3//fxhjc07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d/9//3//f9533ndaZzE+11K+c/9//3//f/9//3//f/9//3//f/9//3//f/9//3//f/9//3//f/9//3//f/9/3Xv/f/9//n//f/9/3nsxRpxz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n/dd/9//3//f/9//3s6X1NGdEpaZ/9//3//f/9//3//f/9//3//f/9//3//f/9//3//f/9//3//f/9//3/+e/9//3/ee/9//n//f7VWtVb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//39bZ5ROU0paZ/9//3//f/9//3//f/9//3//f/9//3//f/9//3//f/9//3//f/9//3//f/9//nv/f957nXcQQ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ndba7VSMkZ7a753/3//f/9//3v/e/9//3//f/9//3//f/9//nv/f/9//3//f/9//3//f/9//3+/d681/3/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nd8b3NKtlI6Z71z/3//f/9//3v/f/97/nv/f/9//3//f/97/3//f/9//3v/f/97/3//f/9/0T3f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c/dalE6UThlfvXP/f/9//3//f/9/3nffd/97/3//f/9//3//f/9//3//f/9/O2dVTr93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997/3u+d5xvGF+VUjFCGWNca/97/3//f/97/3v/e/9//3//e997/3//f/97nnNUSvle/3//f99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953vnfYWpZSM0Z0TrdWO2d8b75z33v/f/9//3//f55z+V62UpZSn3f/f/9/33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v/f/9//3//f/9//3/fe75znW8aY9dalU51TnVOlU5TRlNKllI6Z51v33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fe997/3v/f51z/3//f/9//3//f997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973nf/f/9//3//f/9//3//f997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lAAAAmwAAAA4AAACLAAAA2AAAABEAAAAhAPAAAAAAAAAAAAAAAIA/AAAAAAAAAAAAAIA/AAAAAAAAAAAAAAAAAAAAAAAAAAAAAAAAAAAAAAAAAAAlAAAADAAAAAAAAIAoAAAADAAAAAQAAAAlAAAADAAAAAEAAAAYAAAADAAAAAAAAAASAAAADAAAAAEAAAAWAAAADAAAAAAAAABUAAAALAEAAA8AAACLAAAA5AAAAJsAAAABAAAAVVWPQSa0j0EPAAAAiwAAACUAAABMAAAABAAAAA4AAACLAAAA5gAAAJwAAACYAAAAUwBpAGcAbgBlAGQAIABiAHkAOgAgAFQAaQBuAG4AZQAgAEIAYQB4ACAAKABBAHUAdABoAGUAbgB0AGkAYwBhAHQAaQBvAG4AKQAAAAcAAAADAAAACAAAAAcAAAAHAAAACAAAAAQAAAAIAAAABgAAAAMAAAAEAAAABwAAAAMAAAAHAAAABwAAAAcAAAAEAAAABwAAAAcAAAAGAAAABAAAAAQAAAAIAAAABwAAAAQAAAAHAAAABwAAAAcAAAAEAAAAAwAAAAYAAAAHAAAABAAAAAMAAAAIAAAABwAAAAQAAAAWAAAADAAAAAAAAAAlAAAADAAAAAIAAAAOAAAAFAAAAAAAAAAQAAAAFAAAAA==</Object>
  <Object Id="idInvalidSigLnImg">AQAAAGwAAAAAAAAAAAAAAD8BAACfAAAAAAAAAAAAAABmFgAAOwsAACBFTUYAAAEANP0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gAAAA4AKHdaDkLwEM/jJdVoCaAGij+gDTJ3R3AAAAANMndHcIFecQEAAAAAAAAAAAAAAAKPLlEAEAAACAo/oAbY7gWwAALwEAAAAACBXnEBAAAACwo/oANj/oWwgV5xAQAAAAAAAAAANq27OosecQ0LHnEAEAAADUo/oAAADpW29q27MAAAAAMNTYEFNq27Mgl0ZchKT6ACYAAAAAAAAAAAAAAFCy5xAopPoA7A0IXPaAmsUUpPoAPf44dgAAAAAAAAAAwQY4dhCk+gAJAAAAFKX6ABSl+gAAAgAA/P///wEAAAAAAAAAAAAAAAAAAAAAAAAAAAAAAFD4dQN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T9Z9cAAAAACk6oVwAAAAAMLyoXAAAAADJMfNbAAAAAEEq81sAAAAAOyfzWwAAAAA+qfBbAAAAANeX8FsAAAAAHIfwWwAAAACWevFbAAAAAHAh6FsAAAAAsMvhWwAAAADvll4l5OX6AAAAAADg6voA4IRwdP/J0FH+////AAD6AEzTdHdM5/oAWAcwAWCfb3QAAAAAeNN0d///AAAAAAAAW9R0d1vUdHdE6PoASOj6AF7eMl0AAAAAAAAAAAAAAAAAAAAAwQY4dgkAAAAHAAAAfOj6AHzo+gAAAgAA/P///wEAAAAAAAAAAAAAAAAAAAAAAAAAAAAAAFD4dQN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nDQAAAAAAAAAAAAB7AQIAAAAAAAAABQAAAAAAewHMAXsBAAAAACAAAABsC3sBAAAAAAAALwFoC3sBHGvmEKSA+gBOXnR3AAAAAE5edHcAAAAAAAAAACAAAACglTINxhMIXMCA+gCZt0BdAAAvAQAAAAAgAAAAiIX6AKAPAAAAAPoAE4LjWyAAAAABAAAA+H7kW49M27MDAAAAJILkW4ABCFz/////oJUyDYAL7lsgl0ZcAAAAANAnTVzknkZcAAAAAAAAAADBBjh23IH6AAYAAAAsgvoALIL6AAACAAD8////AQAAAAAAAAAAAAAAAAAAAAAAAAAAAAAAUPh1A2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N4U8/AAAAAAAAAADSak4/AABAQgAAAEIkAAAAJAAAAE3hTz8AAAAAAAAAANJqTj8AAEBCAAAAQgQAAABzAAAADAAAAAAAAAANAAAAEAAAADAAAAAgAAAAUgAAAHABAAAEAAAAEAAAAAcAAAAAAAAAAAAAALwCAAAAAAAABwICIlMAeQBzAHQAZQBtAAAAAAAAAAAAAAAAAAAAAAAAAAAAAAAAAAAAAAAAAAAAAAAAAAAAAAAAAAAAAAAAAAAAAAAAAKB1IQwhgzx+KA0BAAAA/////wAAAAAAACcxPJX6AAAAAAAAACcxuBTgNApMoHUgBLsdIQwhgwEAAAA8figNAAAnMQAAAAAAAAAAIQyDADyV+gAhDIP//////3g7AAAhgwEAIAS7HQAAAABS86B1IQwhgzEAAAAFAAAAAAAAAAAAAAAQAAAAAwEAABoFAAAfAAAB/Bxvd/wcb3c8figNAAAAAAEAAAABAAAAAAAAAAYAAAADAAAAJJL6ABSmpXUAAPoAAwAAAAYAAAAAoxwBAKAcAYmmpXVslPoAAAAAAAAAAAAAAAAAAAAAAAEAAAAAAAAAAAAAAAEAAAD41OF1ZHYACAAAAAAlAAAADAAAAAQAAABGAAAAKAAAABwAAABHRElDAgAAAAAAAAAAAAAAmgAAAEMAAAAAAAAAIQAAAAgAAABiAAAADAAAAAEAAAAVAAAADAAAAAQAAAAVAAAADAAAAAQAAABRAAAAeNwAADAAAAAgAAAAqwAAAFQAAAAAAAAAAAAAAAAAAAAAAAAA/wAAAG4AAABQAAAAKAAAAHgAAAAA3AAAAAAAACAAzACZAAAAQgAAACgAAAD/AAAAb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e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e9c1pnOWMYX1pne2u9c913/3v/e/9/33v/f/97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973ne9c/9/vXNZZ9ZW1lb3WlpnnG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vXf/e/9//3//e7xzOWP3WtdaOWOcb/9//3//f9973nv/f/97/3v/f/9//3//e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997fG8ZY9dalVLWVjpn33v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3nv/f/9/33u9c1pnGF+1UpVOOWO+d/9//3/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9533nv/f/9//3//f/973nf4XnNKU0r3W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++cxlfMkYRPrZWvnO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33v/e/9//3//f993Omd0TlNK1lq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cZXzJCUkb3Wr5z33ffe/97/3vfe/9//3//f/9//3//f/9//n//f/9//3//f/9//3//f/9//3//f/9//3//f/9//3//f/9//3//f/9//3/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e/9//3++cxlfdEp0SpVO33f/e/9/33f/e/9//3//e957/n//f/9//3//f/9//n//f/9//3//f/9//3//f/9//3//f/9//3//f/9//3//f/9//3//f/5//3//f/9/3Xv/f/9//3//f/9//3//f/9//3//f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97/3v/e/9//3//e51vW2cQPjJC1lbed/9//3vfd/9//3//f/9/3nvee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v/f/9//3/fe/9//3sZYxA+ET73Wt93/3//f95733v/f/9//3//f/9//3//f/9//3//f/9//3//f/9//3//f/9/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+9d997/3v/f/97/3//f/9//3/fe953/3+cb7VWEEIxQlpnvXf/f/9/vne9d957/3//f/9//3v/f/9//3//f/9//3//f/5//3//f/9//3//f/9//3/ff/9//3//f/9//3//f/9//3//f/9//3//f/9/33v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3nv/f/9//3//f/9//3//f5xzlFJSRnNK91rfe/9//3//e/9//3//f/97/3//f/9//3//f/5//3/+f/9//3//f/9//3//f/9/33vfe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ef/9//3//f/9/3nvff/9//3//f957/3//f953OmOUThA+c0o6Z/9/vnf/e/9//3//e/9//3//f/9//3/+f/9//3//f/9//3//f997W2u3VhJCrzVtMY0x8DkxQnRK11YZX3trnW++c/9//3//e/9//3v/f/9//3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/33c6Y3RKzzX4Wntr/3v/f/9//3v/f/9//3//f/9//3//f/9//3//fxlf0DmOMXROXGt8b51z/3/fd71znG86Y9dWdEoyQvA5MkKVTjpjvnP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97/3//e/9//3v/fxlfU0bwObZSvXP/f/9//3//f/9/nnP/f/9733f/exI+ET46Y/97/3/fe/9//3//f/9//3//e/9//3v/f/97/3t8a/haMkLwORE+11adb/9//3//f/97/3//e/93/3v/f/9//3/fe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97OmNTRu85tlK+c/9//3//f/97/3//e3ZKlUr/d/97/3//e/9//3//f/9//3//f/9//3v/f/9//3//e/9//3//f993nG/XVjJCrTFzRlpj/3v/e/97/3v/f71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997vnf/f/9/vnf4XnRKEkL6Xv9//3vfd35rry3fd/97/3e+c/97/3//f/5//n//e/9//3//f/9//3//f/9/33v/e/9//3//f/9/33ved/daUkKtLRA+GF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398b5dS8j11SjxjnmtUQr9v33P/d/9//3//e913/n//f/9//3//f/9//3//f/9//3//f/9//3//f/9//3//f/9//3v/f/9/WmcxQowtMkI5Y75333v/f/9//3//e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fe753/3+/d1xndUbyOSsd32//d/9333Pfd/97/3//f/9//3//f/9//3//f/9//3//f957/3//f/9//3//f/9/33v/f/9/3nfed/9//385YxE+zjWUTntr/3//f/9//3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nW//f99zCxkTOhI2uE6/b/97/3//f/9/33//f/9//3//f/9//3//f/9//3//f/9//3//f/9//3//f/97/3//f/9//3//f/9//3v/e9dWzzXONdZW3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3n+8d/9//3//e/97/3d0QlVCv2vYTtE1Ejq4Vp5z/3//f/9//3//f/9//3//f/9//3/+f/9//3//f/9//3//f/9//3//f997/3//f997/3v/f993/3//f3tnUkYQOpVOe2e9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dd/9//3//e99zChn/c/93/3+/b5dOrzUSQvle/3//e/9//3//f/9//3//f/9//3//f/9//3//f/9//3/fe/9//3//f/9//3//f997/3//e/97/3v/f71vGF9zShBC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3nv/f/9//3v/f/9/fGuUSjJC/3v/f/9//3v/e/ha11bRNZdKXGPfd/97/3//e/9//3//f/9//3//f/9//3//f/9//3//f/9//3//f/9//3//f/9//3//f/5//3/+e/9/OWMzRhE+GmP/e/9/33v/f/9//3/fe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5xvrjE6Z/9/3nf/f/97/3+/c/97G1sTPvI1uFJ+a/97/3v/f99333v/f/9//3//f/9//3//f/9//3//f/9//3//f/9//3//f/9//3/+f/9//3//f/9/W2fxORI+O2P/f993/3+/d/9//3+cd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+UTq0xvnP/e/9/33f/f/9//3v/f/97nWuWTjNCVEa3Vr93/3//f993v3f/f/9//3//f/9//3//f/9//3//f/9//3//f/9//3//f/9//3//f/9//3v/f/9/GmPQOTNCfWv/e/9/33f/f/9/3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957/3v/f/97EUIxQv9/vnP/f993/3vfd95z/3v/f/9//3t8a/dazzURPvle/3//f797v3v/f/9//3//f/9//3//f/9/3nv/f/9//3//f/9//3//f/9//3//f/9/33v/f/9/O2fQNbZS/3//f753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fe8411lb/f/97/3//e/9//3//f/9//nv/f/97/3v/f51zdU7QOTNGXW//f/9/33v/f/9//3//f/9//3//f/9//3//f/9//3//f/9//3//f/9//3//f997/3/fe793M0YSQt93/3/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nW9sKVpn33v/f/9//n/8e/1//n//f/9//3//f/9//3//f/9/O2czRhNCdU6+d957/3//f/9//3//f957/3//f/9//3//f/9//3//f/5//3//f/9//3//f/9/33u/dzJCEUK9d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nf/fzpjbCm+c51z/3/+f/5//n//f/5//n/+e/9//3//f997/3//f/9/v3cZX40xMULXWpxv33v/f/9//3//e/9//3//f/9//3//f/9//3/+f917/3//f/9/33v/e/9//38xQhA+/3v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v/f/97/3//e/9//3v/f/97/3//f/9//3v/f/9//3//f/9//3//f/9//3//f/9//3//f/9//3//f/9//3//f/9//3//f/9//3//f/9//3//e/9//3+2Us81/3v/f/9//n/+f/5//3//f/9//3//f/9//3//f/9/3nf/e/9//3+cc/daUkYxQpROW2vfe/9//3//f/9//3//f/9//3//f/9//3//f/9//3//f/9//3/fd/97rjH/e7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e75vfWt9a79z33f/e/97/3//e/97/3v/f/97/3//f/9//3//f/9//3//f/9//3//f/9//3//f/9//3//f/9//3//f/9//3//f/9//3//e/9//3v/e993dErwPf9/33v/f/9//3//f/9/3nv/f/9//3//f/9//3//f/9//3//f/9//3ved1tn1lZSRjJGGF+dc/9//3//e/9//3v/f/9//3/ef957/3//f997/3v/f/9//3uuMf97/3/+e/9/3Xv/f/9//nv/f/9/3nv/f/9//3/+f/9//3//f/5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bZzI+0DV1RrdOEjrRNVVCuFLZUvpWG1t+Z79z/3v/e/97/3//f/9//3//e/9//3/fe/97/3//f/9//nv/f/9//3//f/9//3//f/9//3//f/9//3//e/97/3+dc5VSMkb/f/9//3++d/9/vnf/f/9//3/+f/9//n//f/5//3//f/9//3//f/9//3//e997vne2UvA98Dm2Ur5z/3//f/9/vXf/f/9//3/fe/9//3//f/9/33NsJRpf/3/fd/9//3//f913/3//f/5//n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97vm9bY55rnms7X5dOl0qwLRM6Vka5UtlS2VJ2SlRCdUrXVhljW2tba51v3nf/f/9//3//e/97/3v/f/9//3//f/9//3//f/9//3//f/9//3//f/9//3//f/9/fGtTRlVK/3+/d/9//3//f/9//3//f/9//3//f/5//n/9f/5//3v/e993/3//f/9//3v/f993/3/fd7ZS8DlTSjpj33v/f/9/vnf/f75z/3vfd/97nmt1Svla/3vfd/9/nG//f/9//3//f/9//3//f/9//3//f957/nv+e/9//nv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f/e/9/33f/d/97/3d+a35r2VY0Po8t0TWWSl1nv3N9a1tnW2caXxlf11bWUpVOlErXVntrvW/ec95z/3v/f/9//3//f/9//3//f/9//3//f997/3//f993/3//f9930DW4Vv9//3//f/9//3//f/9//3//f/9//n/+f/5//n//f/9//3//f/9//3v/f/97/3/fd997/3vfdxlfdU4RPpVOfG//f/9//3//e/93+lYbX/lW/3//d/9/33f/f/9//3v/f/9/3nf/f953/3//f/97/3//f/9//3//f/9/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ed/93/3v/f/9//3//f/9//3//f/97v3M7Y5dS0DVMJZZOO2Pfc/9733O+c99z/3/fd95znGt7ZzpjOWMZXxlf11r4XhhjWmucb95733v/f/9//3//f/9//3v/e993/3ueb48tPGPfd793/3+/d/9//3//f/9//3//f/9//n//f/97/3//e/9//3v/f/9//3//f/9//3v/f/9/33u+c993+VqWTnVKG1u/b/tad0bZUlVCl0rRNbdOOmMaX/97vnP/f993/3v/e99333f/ezpj+Vp8a75z/3/fd/9733f/f/9//3+9d9573n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/97/3//f/9//3//e/9//3//f793GVtUQq8xzzGWTlxn33Pfc/97/3v/e/97/3//e/933nPed713nXN7b1trOWc5YxhflE4YXzlj+FpbZ3xrnW++c/97n29NJVxj/3+/c/9/33f/e/97/3//f/9//3//f/9//3v/e/9//3v/f/97/3//f79z/3v/e79z/3v/f/9/v3Oeaxtfd0rzORQ60jHSMfM1PFsbWxxf2VbYVvhaMkK2UrdS+Vqeb99z/3//e9hS0DWWTlRGdUbYVp5v/3v/f/97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+f/5//nv+f/9//3//f/9//3//f/9/33//f/9//3/fd/97/3eda5ZOETqvLc8xMj74Vt9z/3v/d99z/3f/f997/3//e/9//3//f/9//3+dc/9//3udc1tnfGt7a3xr+Va3TnVGKx10RvhWlU7YVthaGV86Y1xrW2t9b51zvnfed/9733ffd75z33e+c75znnNcZztjXGf5WnVKM0J1SpdKPF+fa/93NToUNhU6mEq5Tn9n/3f/f/97/3u/d993fmt+Z3dK8jV2RtlSjy36Vv93/3v/e7hO2Va4TphOrzGNMRBC1lp7b957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/9//3//f/9//3v/e/97/3//e99zfWv4VjI+ri3PMbZOfGv/d993/3//e/9//3v/f/97/3//e/9/33f/f/9//3//f/9/33f/e/93/3++b/A1lUrfc51vW2dbZ1xrOmcZY/he+V74XrZStVK2UpVOtlLXVtdatlL4XhlfOmM6Y31v33v/f/9//3v/e99zXmdvJd9z/3ufa/pWdUYzPn1nnm//f/9/33f/e99z/3//dxxfuE7qFPI1dkYUPv9333f/d04hFD4cX997fG/4XlNKUka1Upxv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ucc3tv3nv/f/9//3//f/9//3//f/9//3//f/9//3/+f/9//3//f/9//3//f/9//3//f/9//3//f/9//3//f/9//3//f/9//3v/f997/3/fdzpnM0avNY4x0DnYWlxr33f/f/97/3v/f/9//3v/f/9//3//f/9//3v/f/97/3v/e/9/nGtzRnNK3nf/e/9//3//f/97/3//f953/3//f/9//3/fe/9//3//f/9//3//f/9//3//f/9//3++c/9/33c0QpdO/3//e/9733P/e51r91aWShtfv3P/f/97/3//e/9/33ffc/I1sC3ZTm4h8zW4SrlONT7/e3dKuFK+b/97/3//f1tnlU61Upxv/3v/f/97/3//f/9//3//f/9//3v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9573nvee713e2//f/9//3//f/9/3nv/f/9//3//f/9//3//f/9//3//f/9//3//f/9//3//f/9//3//f/9//3//f/9//3//f/9//3//f/9/33v/f997fXMaZ3VO8T2vNfI9+l6fc997nnP/f/9/33u/d/9//3//f/9//3//f953vXP/f9531lYQPv97/nf/f/97/3//f953/3//f/9//3//f/9//3v/f/5//3//f/9//3//f/9//3//f/9//3/fe5ZSdk7/e/9//3v/f/53/nf/e9932FKYThxf33uec/9/33f/f99z/3cTNvpS/3vZTlZCsTGxLZ9r/3ufa/E1nmuea79v/3//e51r11b3Vp1v/3//f/9//3/fd/9//3//f/9//3/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e285Z1pr/3//f/9/3nv/f/9//3//f/9//3//f/9//3//f/9//3//f/9//3//f/9//3//f/9//3//f/9//3//f/9//3/fe/9//3//f/9//3//f/9/33f/e793Gl8SQq8xzzUyQnVOGWO+c/9//3//f997/3++c/9//3//e/9//3+9c/daET69b993/3//f993/3v/e/9//3//f/9//3//f/9//3//f/9//3//f/9//3//f/9//3//f997OmevMf9//3v/f7xz/3//f/5733f/f79zG18TQtla33v/f79z/3+/b31njymfa79v/3ccX00h0jWYTr9vv28zPp5r/3vfc/9333Pec1tntU74Wr5z33e/c/9/nXP/f/9/3nf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xzWmtaa713/3//f/9//3//f/9//3//f/9//3//f/9//3//f/9//3//f/9//3//f/9//3//f/9//3//f/9//3//f/9//3//f/9//3/fe/9//3//f/9733vfd/97vnNba9haVErwOa810DmVTjpn33f/e/97/3v/e993/3v/f/9/33cZX44tGVv/f99z33ffd/97/3//f/9//3//f/9//3//f/9//3//f/9//3//f/9//3//f/9//3+dbyslv3ffe/9//3/+f/5//Xv/f/9//3/fe79311qOMbdS/3+eb/9//3OWSnVG/3/fc/9/Cx0cXxQ+sC3yNVxjt063Tv97/3//e/9//3//e/haMkIZX/9//3v/f5xv/3//f/9/3nf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ee3tvOWd7b713/3//f/9//3//f/9//3//f/9//3//f/9//3//f/9//3//f/9//3//f/9//3//f/9//3//f/9//3//f/9//3//f/9//3//f/97/3//f/9//3//f/9//3//f/9/v3c6Z3RK8D2uNdA5t1Y7Y993/3//f79333f/f/9733cTPtlW/3v/ezxf+Vr/e/9/33/ff/9//3/+f/9//3//f/9//3//f/9//3//f/9//3//f/978DmVTv97/3/+f/173Hf+f/9/3nu+c/9/vnf/f75z+FpLJX1r/3v/f/97bSVcY/9/v2+/c7Axv3P6WlVGMz4zPthWdEbfd/9//3v/e993/3//e9dWdEqdb71z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1prWmu9d/9/3nv/f/9//3//f/9//3//f/9//3//f/9//3//f/9//3//f/9//3//f/9//3//f/9//3//f/9//3//f/9//3//f/9//3//f/9//3v/f/9//3/fe/9//3/fe997/3//f997fW+WUvE9rzXxOXZOG1+/c79z/3//d79zND41Qt93/3f6Wr93/3//f997/3//f/9//3//f/9//3//f/9//3//f/9//3//f/97/3+dc2sp3nv/e913/n//f/17/3//f/9//3v/f/97/3//f75zrjEaX99z/398Z40pfWv/e9938j08Y993fms8Xztf8TWuLTpf/3v/f/93/3//f/97/3/fd3RKdEq+d/9/vXP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ee/9//3+9dzlnOWe9d957/3//f/9//3//f/9//3//f/9//3//f/9//3//f/9//3//f/9//3//f/9//3//f/9//3//f/9//3//f/9//3/ee/9//3//f/9//3//f/9/3nf/f/9//3/fe99333f/e99733u/d1xrdU4zRvI9rzGwMZdKG1tdY7hOd0o9X11j+l7/f/9//3//f/9//3v/f/9//3//f/9//3//f/9//3//f/9//3f/f/9/MUK2Ut53/3//f/9//3//f/9//3//f/9//3vfe/97/38ZXxE+vnO+c/9/fGfPNf9//3ueb44tv3P/e7hOnmvfd1xnTCUyPltn/3v/e99333f/e997/39bZzFCGF//f953vXP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c/devXfdd/9//3//f/9//3//f/9//3//f/9//3//f/9//3//f/9//3//f/9//3//f/9//3//f/9//3//f/9//3//f/9//3//f/9//3//f/9//3//f/9//3//f/9//3//f/9//3//f/9//3//f/9//3+eb1xndkryOdExsTFvJfI1G1tVRr9z/3/fd/97/3v/e/9//3//f/9//3//f/9//3//f/9/33P/f/9733e+c40tnG//e/97/3//f/9//3//f/9//3v/f/9/3nf/e/9/OmPXVv9/vnPfd/leU0bfd/97lU7YUt93/3s8Y/9733f/e1NCET73Vv97/3//e/97/3//f/9//3sYX5ROnX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397azlnOWO9c/9//3//e/97/3//f/9//3//f/9//3//f/9//3//f/9//3//f/9//3//f/9//3//f/9//3//f/9//3//f/9//3//f/9//3//f/9//3//f/9//3//f/9//3//f/9//3//f/9//3//f/9//3//f/9333eeaxpbdUYSOk0hEzrRMXZGdkaea79v/3v/e/9//3v/e993/3//e/97/3v/f/9333f/e/97+FoRPv9/33f/f/9//3v/f/9//3//f/93/3//f71z33daZ+85/3//f/9/33f4WtdW33f/e9E1fmv/e79vPGO/c/97vm+2UhE+8Tmdb/97/3//e/9//3vfd/97nG+VTjlj/3//e957/3v/f/9/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nHM5ZzlnvXf/e/9//3//f/9//3//f/9//3//f/9//3//f/9//3//f/9//3//f/9//3//f/9//3//f/9//3//f/9//3//f/9//3//f/9//3//f/9//3//f/9//3//f/9//3//f/9//3//f/9//3//f/97/3v/e/9//3v/e99zuE6xLbhKG1c0PlU+EzrQLRM60DHRMTQ+2FIbW59v/3v/f993/3//e993/3+/c9E1+lr/f79333f/f/9//3//f953/3//e/97/3/XVu85fGv/f/9/33v/f/97tlL4Wt93fWc0Qv93v28bX993/3/fd1tjnW9bY881+Vr/f/9/33v/f/9//3v/e953tlK2Vv9//3//f/9//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vXf/f/9//385Y9daWmf/f/9//3/ee/9//3//f/9//3//f/9//3//f/9//3//f/9//3//f/9//3//f/9//3//f/9//3//f/9//3//f/9//3//f/9//3//f/9//3//f/9//3//f/9//3//f/9//3//f/9//3//e/97/3v/e/97/3ufa5hK8zX7Vv93/3O/a79vfWOXStEx0TGQKW8lkC0UOjVCd0r6Vp9r33f/d79zn2+wMf9//3v/f/9/v3ffd/9//3v3VtdW+FaNLRE+nW//f/97/3/fe/9//3+da/haGV//e5dK2Vb/e59vGlv/e99333eVTv9/fWvPNXVK/3v/f993/3/ec993/3//e/dac0q9c997/3//e/9//3+bb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3nv/f/9/3nt7a9danG/ed/9//3//f957/3//f/9//3//f/9//3//f/9//3//f/9//3//f/9//3//f/9//3//f/9//3//f/9//3//f/9//3//f/9//3//f/9//3//f/9//3//f/9//3//f/9//3//f/9//3//f/97/3//e99z2lKfa5hKND7fb/93/3f/d/93/3eeZ9lS8jXRMdExFDqXShM66RQKGY4p8TXRMXApTyU2QjZCdkZ1RlRGzzGuLXRC11IZW993/3//f/9//3//e/9//3vfd/9//3/YVl1jv3MTOv97v2+3Uv97/3v/fzpfOmP/e993tlKvMVxn/3v/f/9//3//e993/3t8a3RO3nfee/9//3v/f/9/3n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7533nc5Y1trfG/fe/9//3//f/9//3//f/9//3//f/9//3//f/9//3//f/9//3//f/9//3//f/9//3//f/9//3//f/9//3//f/9//3//f/9//3//f/9//3//f/9//3//f/9//3/+f/9//3//f/9//3//f/9//3ccW/pW/3saW1RC+Vb/e993/3//e/97/3v/f55v+loTOtExt07fc75vfWc7X3ZGVkIuIU8h0zEtHdExdEb3Ultjvmu/b99z/3f/d993/3//f/97/3//f993/3v/e993XWNdY59rEzr/d7dS/3f/f/9/nW/XVr5z/3//f9hWET4ZX/93/3v/d/97/3//e/97W2cxQt533nf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97nG9ba1pnvnf/e/9//3v/f/9//3//f/9//3//f/9//3//f/9//3//f/9//3//f/9//3//f/9//3//f/9//3//f/9//3//f/9//3//f/9//3//f/9//3//f/9//3//f/9//3//f/9//3/+f/9//3//f79vPGPfd/97/3dTRtdSnW//e/9/33f/f/9//3+/c/9/v2/5VhE2ETYZW/97/3ffcz5bsy1fY39nXF+2SjE6ETbQLdAx0DESOlRC2FL6Wn1rnm+/c79z/3//e993/3u/b11jn2vyOVVGPGO/b/9333f/e3xr11b/e/9//399a9A11lL/e/9/33f/e/9/3nP/e5xv8D2cb957/3/ee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e/9//3v/f/9/vXM5YzljfG//f957/3//f/9//3//f/9//3//f/9//3//f/9//3//f/9//3//f/9//3//f/9//3//f/9//3//f/9//3//f/9//3//f/9//3//f/9//3//f/9//3//f/9//3//f/9//3//f/97fWuWTv9//3//e/9/e2sxQhhf/3v/f/9/vnffe/9/v3P/e/97/3veb/dSETY0Pl1ff2P0NbpOn2f/b/93/3f/d/933299Z/lW+VaWThI+sDXxOfI58jmWThpblk75Vp9vv29+a/padUY7Y/97/3//e/9/nW+3Up5v33ffd/9/33dTRlNGvnP/f/9//3//f953/3+9c641e2v/f/9/3n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3nd7axhf3nv/e/9//3//f/9//3//f/9//3//f/9//3//f/9//3//f/9//3//f/9//3//f/9//3//f/9//3//f/9//3//f/9//3//f/9//3//f/9//3//f/9//3//f/9//3//f/9//3//f/ha11b/e/97/3/ed/971lZzTjpn/3//f/9//3v/f99z/3v/e/93/3v/f99zG1t3RndGkCmfZ99v/3vfb/9z/3P/d/93/3//e/97/3//f1xrvnNbZ7dSlU50RlNCjinyOTRCVEKwMfE5+Vo7Y55v33P/f1xj2FL/e/97/3v/f51vlU62Tv97/3+/c/9//3//d993vnN0Shlf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s5Yzpne2ved997/3//f/9//3v/f/9//3//f/9//3//f/9//3//f/9//3//f/9//3//f/9//3//f/9//3//f/9//3//f/9//3//f/9//3//f/9//3//f/9//3//f/9//3//f/9/nW/wOf9//3v/e/9//3v/f1tnU0Z0Sv97/3/fe993/3//e/97/3v/e/97/3//d/9/v2/YUm0lNEI8X59r/3v/e99z/3v/f/9733f/f/9//3//f/9//3//e/97/3//f/97n3N9a/ladUrxNdAxsDHyNbAtFDpvJblOd0Y9X35vfWvfe5ZOMz7fd/93/3v/e/9333P/f55rVEafc/9733f/f953/3//f/97/3//f/9//3//f/9//3//f/9//3//f/9//3//f/9//3//f/9//3//f/9//3//f/9//3//f/9//3//f/9//3//f/9//3//f/9//3v/f/9//3//f/9//3//f/9//3//f/9//3//f/9//3//f/9//3//f/9/AAD/f/9//3//f/9//3//f/9//3//f/9//3//f/9//3//f/9//3//f/9//3//f/9//3//f/9//3//f/9//3//f/9//3//f/9//3//f/9//3//f/9//3//f/9//3//f/9//3//f/9//3//f/9//3//f/9//3//f/9//3//f/9//3//e/9/nXNbZzpne2u+d/9/3nf/f/9//3//f/9//3//f/9//3//f/9//3//f/9//3//f/9//3//f/9//3//f/9//3//f/9//3//f/9//3//f/9//3//f/9//3//f/9//3//f/9//3v/fxE+e2f/e/9//3//e993/3//f1tnMkK2Uv97/3//f/9//3//f/9//3/+e/9/33f/f993O2OxNdpWl07xORpbv3P/e/9//3v/f/9//3//f/9//3//f/9//3/ed/9//3//f/9//3/fd1xnt07/e99zfmdeY5lK0jF4RlZCEz7QNfI98j1uKZAtmE65TvtWf2efa59rf2v/e/M9fmv/f993/3+db/9//3+9c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nf/f/9/33v4XvdafGv/f/9//3/ed997/3//f/9//3//f/9//3//f/9//3//f/9//3//f/9//3//f/9//3//f/9//3//f/9//3//f/9//3//f/9//3//f/9//3//f/9//3//f/97GV+uNf9//3v/f/9//3/fd/97/3vedxlflU4ZY99333v/e/9//3vdc/9//3v/e/9//39+a5dO0jXfc/9711K3UrdS+Fr/e/9733vfe/9//3//f957/3//f/97/3v/f/9733v/e/9/33dcYxpb33f/e/97v281Pv9333P/f/9//3ueb31ruE6wLfpWVUITOlVCND52RvE5M0JtKfE511Z0StdW91p7Zxhfe2ucb5xvnW++c75z33ffd99733f/e997/3//e/9//3//f/97/3//f/9//3//f/9//3//e/9//3//f/9//3//e/9//3v/f/9//3//e/9//3//f/9//3//f/9//3//f/9//3//f/9//3//f/9//3//fwAA/3//f/9//3//f/9//3//f/9//3//f/9//3//f/9//3//f/9//3//f/9//3//f/9//3//f/9//3//f/9//3//f/9//3//f/9//3//f/9//3//f/9//3//f/9//3//f/9//3//f/9//3//f/9//3//f/9//3//f/9//3//f/9//3//f9973nf/e/9//3++dxlfGF+dc/9//3//f753/3v/f/9//3//f/9//3//f/9//3//f/9//3//f/9//3//f/9//3//f/9//3//f/9//3//f/9//3//f/9//3//f/9//3//f/9//3ved84133ved/9//3v/f/9//3//f/9733u+c3VOlU6cb/9//3v/f/9/3nf/f/9//3vfd/9//3vyObhO33Pfc/9/33d8Z/he+V46Z/9//3//f957/3//f/9//3v/f/9//3/fe/97/3v/f993lU46Y99z/3v/f5ZKXWf/f/97/3//f55v/3//ezRC2Vb/f/9733e/b993v3Oeb79zEj4ZW/hW+FrWUnNGlE4xQjFCMUIyRjJGU0ZTRlRKU0pzSlNKdEpzSpROdE6VUpROtVKVUrZW1lb3WvdaGF8YX3trW2t8b3trfGtba1trWmecb51zvne9c71znXPed9533nu9d9573nv/f/9//3//f/9//3//f/9//3//f/9/AAD/f/9//3//f/9//3//f/9//3//f/9//3//f/9//3//f/9//3//f/9//3//f/9//3//f/9//3//f/9//3//f/9//3//f/9//3//f/9//3//f/9//3//f/9//3//f/9//3//f/9//3//f/9//3//f/9//3//f/9//3//f/9//3//f/9//3//f/9//3//f/973nudc3tr+F45Z953/3//e997/3//f/9//3//f/9//3//f/9//3//f/9//3//f/9//3//f/9//3//f/9//3//f/9//3//f/9//3//f/9//3//f/9//3//f953Wmc6Z/97/3//f/97vnf/f/9//3//e/9/vnd8a3ROlVK9c/9/3nv/f/97/3/ec/9//3+/c9938TWVSv9/vm++c/9/vnO+d1trlFL4Xnxv/3//f/9//3v/f957/3v/e/9//3//f/97/3/fd1tnOmPec/9/fGuuMf97/3//f997/3/fd993fWszPjtf/3v/e/9//3//e/9//39cZ7dS/3/fd/9//3//f/9//3//f/9//3//e/973nffe5xvnXN8b5xve2t8b1tre2s5YzpnOWM6ZzljOmc5Yzpn91r4XvdaGF/3Xvhe1lrXWvdaGWMZYzljGF8ZYxljWmc5Z1prWmt7b3tvnHOcc713/3//f/9//3//f/9//38AAP9//3//f/9//3//f/9//3//f/9//3//f/9//3//f/9//3//f/9//3//f/9//3//f/9//3//f/9//3//f/9//3//f/9//3//f/9//3//f/9//3//f/9//3//f/9//3//f/9//3//f/9//3//f/9//3//f/9//3//f/9//3//f/9//3//f/9//3//f/9//3//f/9//3/ed1trWmc6Z5xv/3v/f/9//3//f/9//3//f/9//3//f/9//3//f/9//3//f/9//3//f/9//3//f/9//3//f/9//3//f/9//3//f/9//3//f/9//3//f3tv/3//f/9//3//f/9//3//f/9//3//f/9//39ba1JGUkqcb/9//3//f/9//3/fd79z/3+fb/A1tk7/f/9//3//f/9//3v/fzljU0pzSjljvXP/f/9//3//e/97/3v/f/97/3v/e/9/vndbazljfG//f641/3//f997/3//f/9//3//f51v8Dmeb79z/3//e/9/33v/e/9/2Fb5Wt93/3v/e/97/3//f/9//3//f/9//3//f/97/3//f/9//3//f/9//3//e/9//3//f/9//3//e/9/33v/f/9//3//f/9//3//f/9//3//f/9//3//f/97/3//f/9//3//f/9//3//f/9//3//f/9//3//f/9//3//fwAA/3//f/9//3//f/9//3//f/9//3//f/9//3//f/9//3//f/9//3//f/9//3//f/9//3//f/9//3//f/9//3//f/9//3//f/9//3//f/9//3//f/9//3//f/9//3//f/9//3//f/9//3//f/9//3//f/9//3//f/9//3//f/9//3//f/9//3//f/9//3//f/9/33v/f/9//3//f71zWmc6Z3xvvXO+d/9//3//f/9//3//f/9//3//f/9//3//f/9//3//f/9//3//f/9//3//f/9//3//f/9//3//f/9//3//f/9/3nv/f/9//3//f/9//3//f/9//3//f/9/3nv/f753/3//f/973ndba9ZW1lacb/97/3v/f/97/399a/97fGvwNVxn/3udb/9/v3f/f997/3//f953+F61UtZWOWfed/97/3v/f/97/3//f/9/vXP/f997OWOUUjpnzjmcc/9//3//f957/3//f5xv/398a/A5/3/fd953/3//f993/3//f3VKnm+db/9//3//f/97/3//e/9//3//f/9//3//e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e/9//3//f/9/OWc5Z3tvvXf/f/9//3//f/9//3//f/9//3//f/9//3//f/9//3//f/9//3//f/9//3//f/9//3//f/9//3//f/9//3//f/9//n//f/9/3nv/f/9//3//f/9//3//f/9//3//f/9//3//f/9/vXc5ZzFC1lb/e/97/3/fd/9//3v/f51vrjGVTv9//3v/f/9//3//f/9/33v/f/97e2u1UnROOWP/e/9//3//f/9//3//f/9//3//f3tvtVa1Vv9//3//f/5//3//f957/3/ee/9/GWNSRv9//3/ed/9//3/fe/9/33cyQp1v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fG8YY/hee2++d/9//3//f/9//3//f/9//3//f/97/3//f/9//3//f/9//3//f/9//3//f/9//3//f/9//3//f/9//3//f/9//3//f/9//3//f/9//3//f/9//3//f/9//3//f/9//3//f/9//nsYY3NK1lZ8b/9//3//e/97/3+db1NGlk7/e993/3//f/97/3v/f/9//3//f/97vnM6Y7ZS+F6dc/9//3/fe997/3//f/9//3//f/9/33v/f/9//3//f/9//3/+f/9//3//e3NKtVb/f/9/33f/f/9733f/f55zdU7/f993/3//e/9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97/3//f/9//3+dczlntVa9d957/3//f/9/3nv/f/9//3//f/9//3//f/9//3//f/9//3//f/9//3//f/9//3//f/9//3//f/9//3//f/9//3//f/9//3//f/9//3//f/9//3//f/9//3//f/9//3//f/9/vXMYX5ROlE5aZ/9733ffd/9/33d0SnRK/3//e997/3//f/9//3//f/9//3//f/9/33caY5ZSllJba997/3/fe/9//3//f99//3//f/9//3//f/9//3//f/9//3//f/9/e2/vPf9/nW//f/97/3//e/9//3t8bxE+/3/fe/9//3//f/9//n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e/9/3nucczlnOWc5Z5xz/3//f/9//3//f/9//3//f/9//3//f/9//3//f/9//3//f/9//3//f/9//3//f/9//3//f/9//3//f/9//3//f/9//3//f/9//3//f/9//3//f/9//3//f957/3//f/9/3nt8b9dac0o5Y/9/33f/f/97lk50Rr9z/3//f/9//3//e/9//3//f997/3v/f/9//3+ecxljt1Y6Y993/3//f/9//3//f753/3//f/9//3//f/9//3//f/5//3/ee9Zac0r/f953/3//e/9//3v/f997lE73Wv9/33v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e957W2sYYxhjnHP/f/9//3//f/9//3//f/9/3nf/f/9//3//f/9//3//f/9//3//f/9//3//f/9//3//f/9//3//f/9//3//f/9//3//f/9//3//f/9//3//f/9//3//f/9/3nv/e/973nucb9ZW7zlaZ/9/33eebxpbVEbfd79z/3//f997/3//f/9//3//f99/33v/f/9//3//f31vOmN8a997/3u+c/97/3//f/9//3//f/9//3//f/9//3//f957/38QPntn/3//e/97/3//f/9/33v/f1NGnXP/f997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vncYY7VWOWedc997/3u9c753/3//f/97/3//f/9//3//f/9//3//f/9//3//f/9//3//f/9//3//f/9//3//f/9//3//f/9//3//f/9//3//f/9//3+9d/9//3//f/9//3//f/57/3/ed/ha8DnXUv9/33M7X/E5v3f/f997/3//f753vnvfe/9//3//f/9//3//f/9//3/fdxlflU74Wv97/3v/e/97/3//f/9//3//f/9//3//f/9/3nv/e75zrjH/e/97/3/+e/9//3/fe997fG9TSv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33v/f/9//3//f/9//3//f/9/3ne9d/9//3++dzpn+F4ZY753/3//e51z/3//f/9//3//f/9//3//f/9//3//f/9//3//f/9//3//f/9//3//f/9//3//f/9//3//f/9//3//f/9//3//f/9//3/+e957/3//f/9//nv/e/9/33f/e1tnEj6WSlxjn2/RNZZO/3/fe3xv/3//f/9//3//f997/3//f/9//3v/f/97/3/fdxlfc0b3Vr5z/3//f/9//3//f/9//3//f/9//3//f/97/3+VTrZO/3v/f/57/3//f/9/vXP/f9da+F6+d/9//3//f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753/3//f953OmP4XhljfGvfd9973nf/e/97/3//e/97/3//f/9//3//f/9//3//f/9//3//f/9//3//f/9//3//f/9//3//f/9//3//f/9//3//f/9//3//f/5//n//f/57/3//e/9733f/e993l04TPthWVEZUSt97/3/ff957vXf+f/9//3//f/5//3//f/9//3//e/97/3fecxhbUkJ7Z993/3//f/97/3//f/9//3//f/9//3++b/9/ri3/d/57/3/+f/9//3//f753/39TSjpn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3nd8bzljGF85Y1tr3nf/f/9//3//f/9//3//f/9//3//f/9//3//f/9//3//f/9//3//f/9//3//f/9//3//f/9//3//f/9//3//f/9//3//f/9//3/ee/9//3//f/97vnP/f/97Gl+WThJCM0YZX/9//3//f/9//3//f/9//3//f/9//3//e/97/3//f/97/ne9b1JC+Fred/9//3//f/9//3//f/9//3//f/9/33cZW7ZO/3/ed/9//3//f/9//3//fzpnGWd8c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713W2v3Xvda+F5aa953/3v/e/9//3//f/9//3//f/9//3v/e/97/3//f/9//3//f/9//3//f/9//3//f/9//3//f/9//3//f/9//3//f/9//3//f/9//3//e/97/nv/e/9//3vYVq8x0TX5Wn1r/3//f/97/3v/e/97/3//f/9//3//e953/3//e/53vW8xQtdW/3/ee/9//3//f/9//3//f/9//3//f5xvrTG+c/9//3//f/9//3//f/9/3nv3Xjpn/3//f957/3/e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9d5xzGGMYXzljOmecb753/3//f/9//3//f/9//3//f/9//3//f/9//3//f/9//3//f/9//3//f/9//3//f/9//3//f/9//3//f/9//3/+f/9//3//f/9//3//e/97nmu4TtE1NEISPvlanm//e/9//3v/f/9/33f/e/9//3//f/9//3//f/97MUIYX/9/3nv/f/9//3//f/9//3//f/97/3u2Uvhev3f/f/9//3//f/9//3//f71ztFK9d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XN7azpjOWMYXxhffG+9c953/3v/e/9//3v/e/9//3//f/9//3//f/9//3/fe/9//3//f/9//3//f/9//3//f/9//3/+f/5//n//f/57/3//e/97/3v/f35ndkaWSt9z2FYzPnVKGV++c99333f/e/9//3//e/9//3v/e/93/3//e5VO33v/f/9/vXf/f/9//3//f/9//3//f75zEkK+d/9//3//f/9//3//f/9//390Tvhe/3//f997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97/3vfe997vndaZxhf91rWVhhfe2v/f/9//3//f/9//3//f/9//3//f/9//3//f/9//3//f/9//3//f/9//3//f/9//3//f/9//3//f/9//3//f/97/3//eztjEjoaW99znm/5WlNGlU4ZX3xr/3vfe/9//3//f/9//3+/c793XGc6Y793/3//f/9/33v/f/9//3//f/9//3sRQt97/3//f/9//3//f/9//3//f3tvU0r/f997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/97/3//e/97nXNaZ9datVaUUtdaOWe9c957/3/ee95733v/f/9//3//f/9/33vfe99//3//f/9//3//f/57/nv/f/97/nv/f/9//3v/e/9/v3Pfc1RG2Fb/e/9733e/cxpfdUoRPpZSXGe/d79333ffd35r/3+PLVxn/3+ec997/3//f/9//3/fe/9/33u/d1NK/3//f997/3//f/9//3//e/9//3/WWltr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3ntaa9ZatlbWWhhjOWe9c7133nv/f/9//3//f997/3//f/9//3//f/9//3//f/9//3//f/97/3//f/9/33f/e/97/39URhI+33P/f/93/3//f/97fWvYVlRGVUqWTthWXmcTPpdS/3/fd997/3/fe793/3//f/9//3+eb11r11rfe/9//3v/f/9//3//f/9//3//f753dE7/f997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97/3//f/9//3//f/9/vXffe/9//3//f957nHN8bzpnGGPWWrVWlVL3XjlnfG+/e997vnvfe957/3/+e/9//nv/f/9//3ved/9//3//f993/3/fc/9/nWszPpZO/3/fd/9733f/e/97/39cZ3ZKjy0TPhM+0TW3UvlannO/d/9/v3v/f99/fW+3VtA5Ej58b/9//3v/f/9//3//f/9//3//f957/3+WUjtn33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xze286Z/he11q3WpVWtVa1VtZa1Vo4YzhjWmt7a5xvfGu9c75z33O+c993vm99axpbdUoSPn5rO2P6WpdONEISPnZK+lq/c/97/3vfe31v2Fp1TpVSU0rxPZZSGWNcaxpjO2f/f/9//3//f/9//3/ee/9//3//f/57/3//f997Mkb/f997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3XfddzlnWWc4Yzhj9173XtZa11q2UrdStlK2UrZS2FbYVvlarzG3Ujxjnm+/c/9//3v/e/97/3vfd/97/3//f/9//3//f/9//3//f/9//3//e/9//3//f/9//3//f/9//3//f/9//3++d/9//3/4Xvle/3++e/9/3nv/f/9//3/e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e/9//3v/f/97/3v/e/9//3v/e1RGVEa/b/9/33ffd/9/33P/e/9//3//f957/3//f/9//3//f/9//3//f/9//3//f/9//3//f/9//3//f/9//3//f/9//3//f51z2Fpba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38aX1RG+V7/f/9//3v/e/97/3v/e/97/3//f/9//3//f/9//3//f/9//3//f/9//3//f/9//3//f/9//3//f/9//3//f/9//3/4XpVS/3//f/9//3/ee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+c/9//3u2UjNCW2f/f/9//3v/f/9//3//f/9//3//f/9//3//f/9//3//f/9//3//f/9//3//f/9//3//f/9//3//f/9//3//f753U0p7b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+c/9/vXO1UrVOvXPec95z/3v/e/9//3//f/9//3//f/9//3//f/9//3//f/9//3//f/9//3//f/9//3//f/57/3//f/9//38YY3NO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f/f/9//3/ed953WmcxPtdSvnP/f/9//3//f/9//3//f/9//3//f/9//3//f/9//3//f/9//3//f/9//3//f917/3//f/5//3//f957MUacc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5/3Xf/f/9//3//f/97Ol9TRnRKWmf/f/9//3//f/9//3//f/9//3//f/9//3//f/9//3//f/9//3//f/9//nv/f/9/3nv/f/5//3+1VrVW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v/f/9/W2eUTlNKWmf/f/9//3//f/9//3//f/9//3//f/9//3//f/9//3//f/9//3//f/9//3//f/57/3/ee513EEL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953W2u1UjJGe2u+d/9//3//f/97/3v/f/9//3//f/9//3//f/57/3//f/9//3//f/9//3//f/9/v3evNf9/33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753fG9zSrZSOme9c/9//3//f/97/3//e/57/3//f/9//3//e/9//3//f/97/3//e/9//3//f9E933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P3WpROlE4ZX71z/3//f/9//3//f95333f/e/9//3//f/9//3//f/9//3//fztnVU6/d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fe/97vnecbxhflVIxQhljXGv/e/9//3//e/97/3v/f/9//3vfe/9//3//e55zVEr5Xv9//3/f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ed7532FqWUjNGdE63VjtnfG++c997/3//f/9//3+ec/letlKWUp93/3//f997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997/3//f/9//3//f/9/33u+c51vGmPXWpVOdU51TpVOU0ZTSpZSOmedb997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/3//f/9/33vfe/97/3+dc/9//3//f/9//3/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e953/3//f/9//3//f/9//3/f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5QAAAJsAAAAOAAAAiwAAANgAAAARAAAAIQDwAAAAAAAAAAAAAACAPwAAAAAAAAAAAACAPwAAAAAAAAAAAAAAAAAAAAAAAAAAAAAAAAAAAAAAAAAAJQAAAAwAAAAAAACAKAAAAAwAAAAEAAAAJQAAAAwAAAABAAAAGAAAAAwAAAAAAAAAEgAAAAwAAAABAAAAFgAAAAwAAAAAAAAAVAAAACwBAAAPAAAAiwAAAOQAAACbAAAAAQAAAFVVj0EmtI9BDwAAAIsAAAAlAAAATAAAAAQAAAAOAAAAiwAAAOYAAACcAAAAmAAAAFMAaQBnAG4AZQBkACAAYgB5ADoAIABUAGkAbgBuAGUAIABCAGEAeAAgACgAQQB1AHQAaABlAG4AdABpAGMAYQB0AGkAbwBuACkAAAAHAAAAAwAAAAgAAAAHAAAABwAAAAgAAAAEAAAACAAAAAYAAAADAAAABAAAAAcAAAADAAAABwAAAAcAAAAHAAAABAAAAAcAAAAHAAAABg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:properties xmlns:p="http://schemas.microsoft.com/office/2006/metadata/properties" xmlns:xsi="http://www.w3.org/2001/XMLSchema-instance">
  <documentManagement>
    <_dlc_DocId xmlns="341ef2d6-d38c-4729-b0bd-8f06d6b35472">6XAYHYSFKZVE-387292246-15483</_dlc_DocId>
    <_dlc_DocIdUrl xmlns="341ef2d6-d38c-4729-b0bd-8f06d6b35472">
      <Url>https://units.mil.intra/sites/DGMR/CI/CIS/_layouts/DocIdRedir.aspx?ID=6XAYHYSFKZVE-387292246-15483</Url>
      <Description>6XAYHYSFKZVE-387292246-15483</Description>
    </_dlc_DocIdUrl>
    <TaxCatchAll xmlns="341ef2d6-d38c-4729-b0bd-8f06d6b35472"/>
    <TitleF xmlns="341ef2d6-d38c-4729-b0bd-8f06d6b35472">DRAFT Approved</TitleF>
    <Handled_x0020_by_x0020_Srt xmlns="042a144b-5bf6-458f-bac2-e69950de9ecd">false</Handled_x0020_by_x0020_Srt>
    <COI xmlns="341ef2d6-d38c-4729-b0bd-8f06d6b35472">Public</COI>
    <TopicLookup xmlns="341ef2d6-d38c-4729-b0bd-8f06d6b35472" xsi:nil="true"/>
    <Military_x0020_precedence xmlns="042a144b-5bf6-458f-bac2-e69950de9ecd">ROUTINE</Military_x0020_precedence>
    <oe6398922b9b4a6d9e2782f0d8298e18 xmlns="341ef2d6-d38c-4729-b0bd-8f06d6b35472">
      <Terms xmlns="http://schemas.microsoft.com/office/infopath/2007/PartnerControls"/>
    </oe6398922b9b4a6d9e2782f0d8298e18>
    <Mission xmlns="042a144b-5bf6-458f-bac2-e69950de9ecd">false</Mission>
    <To xmlns="042a144b-5bf6-458f-bac2-e69950de9ecd">INF/DM/EXPERTADMIN</To>
    <Comments xmlns="042a144b-5bf6-458f-bac2-e69950de9ecd">POSTE: 18/07: DCX</Comments>
    <Topic xmlns="341ef2d6-d38c-4729-b0bd-8f06d6b3547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C2ACE290CD7D943BF36C1FA342C5834" ma:contentTypeVersion="56" ma:contentTypeDescription="Create a new document." ma:contentTypeScope="" ma:versionID="9c8717ac1f8b03965a1d95f217a35018">
  <xsd:schema xmlns:xsd="http://www.w3.org/2001/XMLSchema" xmlns:xs="http://www.w3.org/2001/XMLSchema" xmlns:p="http://schemas.microsoft.com/office/2006/metadata/properties" xmlns:ns2="042a144b-5bf6-458f-bac2-e69950de9ecd" xmlns:ns3="341ef2d6-d38c-4729-b0bd-8f06d6b35472" targetNamespace="http://schemas.microsoft.com/office/2006/metadata/properties" ma:root="true" ma:fieldsID="7baad1326eb609e454d38fd42389d59b" ns2:_="" ns3:_="">
    <xsd:import namespace="042a144b-5bf6-458f-bac2-e69950de9ecd"/>
    <xsd:import namespace="341ef2d6-d38c-4729-b0bd-8f06d6b35472"/>
    <xsd:element name="properties">
      <xsd:complexType>
        <xsd:sequence>
          <xsd:element name="documentManagement">
            <xsd:complexType>
              <xsd:all>
                <xsd:element ref="ns2:To" minOccurs="0"/>
                <xsd:element ref="ns2:Mission" minOccurs="0"/>
                <xsd:element ref="ns2:Military_x0020_precedence" minOccurs="0"/>
                <xsd:element ref="ns2:Comments" minOccurs="0"/>
                <xsd:element ref="ns3:TitleF" minOccurs="0"/>
                <xsd:element ref="ns2:Handled_x0020_by_x0020_Srt" minOccurs="0"/>
                <xsd:element ref="ns3:TaxCatchAllLabel" minOccurs="0"/>
                <xsd:element ref="ns3:_dlc_DocId" minOccurs="0"/>
                <xsd:element ref="ns3:_dlc_DocIdUrl" minOccurs="0"/>
                <xsd:element ref="ns3:_dlc_DocIdPersistId" minOccurs="0"/>
                <xsd:element ref="ns3:TaxCatchAll" minOccurs="0"/>
                <xsd:element ref="ns3:Topic" minOccurs="0"/>
                <xsd:element ref="ns3:COI" minOccurs="0"/>
                <xsd:element ref="ns3:TopicLookup" minOccurs="0"/>
                <xsd:element ref="ns3:TopicLookup_x003a_Sorting" minOccurs="0"/>
                <xsd:element ref="ns3:oe6398922b9b4a6d9e2782f0d8298e18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2a144b-5bf6-458f-bac2-e69950de9ecd" elementFormDefault="qualified">
    <xsd:import namespace="http://schemas.microsoft.com/office/2006/documentManagement/types"/>
    <xsd:import namespace="http://schemas.microsoft.com/office/infopath/2007/PartnerControls"/>
    <xsd:element name="To" ma:index="2" nillable="true" ma:displayName="To" ma:format="Dropdown" ma:internalName="To">
      <xsd:simpleType>
        <xsd:restriction base="dms:Choice">
          <xsd:enumeration value="DGMRC&amp;I"/>
          <xsd:enumeration value="DGMRC&amp;I-Synth"/>
          <xsd:enumeration value="DGMRC&amp;I-INFRA"/>
          <xsd:enumeration value="INF/Synth Offr"/>
          <xsd:enumeration value="INF/SP/BUDGET"/>
          <xsd:enumeration value="INF/SP/SUPPORT"/>
          <xsd:enumeration value="INF/CSM"/>
          <xsd:enumeration value="INF/SRT/DMIS"/>
          <xsd:enumeration value="INF/D/COMDT"/>
          <xsd:enumeration value="INF/D/C/COMDT"/>
          <xsd:enumeration value="INF/D/C"/>
          <xsd:enumeration value="INF/D/D/COMDT"/>
          <xsd:enumeration value="INF/D/D"/>
          <xsd:enumeration value="INF/D/I"/>
          <xsd:enumeration value="INF/D/L/COMDT"/>
          <xsd:enumeration value="INF/D/L"/>
          <xsd:enumeration value="INF/DM/COMDT"/>
          <xsd:enumeration value="INF/DM/POLQUA"/>
          <xsd:enumeration value="INF/DM/GIS"/>
          <xsd:enumeration value="INF/DM/EXPERTADMIN"/>
          <xsd:enumeration value="INF/DM/EXPERTADMIN/ADVICE"/>
          <xsd:enumeration value="INF/DM/EXPERTADMIN/ADVICE2D"/>
          <xsd:enumeration value="INF/DM/EXPERTADMIN/ADVICE3D"/>
          <xsd:enumeration value="INF/DM/NATURESOIL"/>
          <xsd:enumeration value="INF/D/O/COMDT"/>
          <xsd:enumeration value="INF/D/O"/>
          <xsd:enumeration value="INF/D/P/COMDT"/>
          <xsd:enumeration value="INF/D/P"/>
          <xsd:enumeration value="INF/PRO NHQ"/>
          <xsd:enumeration value="INF/PRO COA"/>
          <xsd:enumeration value="INF/T/COMDT"/>
          <xsd:enumeration value="INF/T/FM"/>
          <xsd:enumeration value="INF/T/SM"/>
          <xsd:enumeration value="INF/S/COMDT"/>
          <xsd:enumeration value="INF/S/A/COMDT"/>
          <xsd:enumeration value="INF/S/A"/>
          <xsd:enumeration value="INF/S/DA/COMDT"/>
          <xsd:enumeration value="INF/S/DA"/>
          <xsd:enumeration value="INF/S/E/COMDT"/>
          <xsd:enumeration value="INF/S/E"/>
          <xsd:enumeration value="INF/S/R"/>
          <xsd:enumeration value="INF/S/T/COMDT"/>
          <xsd:enumeration value="INF/S/T"/>
          <xsd:enumeration value="INF/TSS/COMDT"/>
          <xsd:enumeration value="INF/TSS"/>
          <xsd:enumeration value="INF/V"/>
          <xsd:enumeration value="CIS/Synth Offr/Cel Budget/MISSIONS"/>
          <xsd:enumeration value="CC INFRA"/>
          <xsd:enumeration value="CC INFRA Tech Office"/>
        </xsd:restriction>
      </xsd:simpleType>
    </xsd:element>
    <xsd:element name="Mission" ma:index="3" nillable="true" ma:displayName="Mission" ma:default="0" ma:description="Select this checkbox if it concerns a DMIS." ma:internalName="Mission">
      <xsd:simpleType>
        <xsd:restriction base="dms:Boolean"/>
      </xsd:simpleType>
    </xsd:element>
    <xsd:element name="Military_x0020_precedence" ma:index="4" nillable="true" ma:displayName="Military precedence" ma:default="ROUTINE" ma:format="RadioButtons" ma:internalName="Military_x0020_precedence">
      <xsd:simpleType>
        <xsd:restriction base="dms:Choice">
          <xsd:enumeration value="FLASH"/>
          <xsd:enumeration value="IMMEDIATE"/>
          <xsd:enumeration value="PRIORITY"/>
          <xsd:enumeration value="ROUTINE"/>
        </xsd:restriction>
      </xsd:simpleType>
    </xsd:element>
    <xsd:element name="Comments" ma:index="5" nillable="true" ma:displayName="Comments" ma:internalName="Comments">
      <xsd:simpleType>
        <xsd:restriction base="dms:Note">
          <xsd:maxLength value="255"/>
        </xsd:restriction>
      </xsd:simpleType>
    </xsd:element>
    <xsd:element name="Handled_x0020_by_x0020_Srt" ma:index="7" nillable="true" ma:displayName="Handled by Srt" ma:default="0" ma:internalName="Handled_x0020_by_x0020_Srt" ma:readOnly="fals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6" nillable="true" ma:displayName="DRAFT/DRAFT Approved" ma:default="DRAFT" ma:format="RadioButtons" ma:internalName="TitleF">
      <xsd:simpleType>
        <xsd:restriction base="dms:Choice">
          <xsd:enumeration value="DRAFT"/>
          <xsd:enumeration value="DRAFT Approved"/>
        </xsd:restriction>
      </xsd:simpleType>
    </xsd:element>
    <xsd:element name="TaxCatchAllLabel" ma:index="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9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opic" ma:index="19" nillable="true" ma:displayName="Topic" ma:description="Current Topic" ma:internalName="Topic">
      <xsd:simpleType>
        <xsd:restriction base="dms:Text">
          <xsd:maxLength value="255"/>
        </xsd:restriction>
      </xsd:simpleType>
    </xsd:element>
    <xsd:element name="COI" ma:index="20" nillable="true" ma:displayName="COI" ma:default="Public" ma:description="Community of interest" ma:format="RadioButtons" ma:internalName="COI">
      <xsd:simpleType>
        <xsd:restriction base="dms:Choice">
          <xsd:enumeration value="Public"/>
          <xsd:enumeration value="Private"/>
          <xsd:enumeration value="COI"/>
        </xsd:restriction>
      </xsd:simpleType>
    </xsd:element>
    <xsd:element name="TopicLookup" ma:index="21" nillable="true" ma:displayName="TopicLookup" ma:description="Select the desired topic" ma:list="{21e5ce58-977b-4dd6-8ebf-a0daed581f1c}" ma:internalName="TopicLookup" ma:showField="Title" ma:web="341ef2d6-d38c-4729-b0bd-8f06d6b35472">
      <xsd:simpleType>
        <xsd:restriction base="dms:Lookup"/>
      </xsd:simpleType>
    </xsd:element>
    <xsd:element name="TopicLookup_x003a_Sorting" ma:index="22" nillable="true" ma:displayName="TopicLookup:Sorting" ma:list="{21e5ce58-977b-4dd6-8ebf-a0daed581f1c}" ma:internalName="TopicLookup_x003A_Sorting" ma:readOnly="true" ma:showField="Sorting" ma:web="341ef2d6-d38c-4729-b0bd-8f06d6b35472">
      <xsd:simpleType>
        <xsd:restriction base="dms:Lookup"/>
      </xsd:simpleType>
    </xsd:element>
    <xsd:element name="oe6398922b9b4a6d9e2782f0d8298e18" ma:index="23" nillable="true" ma:taxonomy="true" ma:internalName="oe6398922b9b4a6d9e2782f0d8298e18" ma:taxonomyFieldName="TargetAudience" ma:displayName="Target Audience" ma:default="" ma:fieldId="{8e639892-2b9b-4a6d-9e27-82f0d8298e18}" ma:sspId="378c3500-659f-482f-8281-8cb6a08fed53" ma:termSetId="e63ccbde-bdde-4440-b1c9-d7a2a1f887dc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2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6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  <ds:schemaRef ds:uri="905a1b0a-1212-47b8-ab30-0d9ebc0894d9"/>
    <ds:schemaRef ds:uri="c36f5512-2f46-4eed-9358-a11aa4b60668"/>
    <ds:schemaRef ds:uri="http://schemas.microsoft.com/sharepoint/v4"/>
    <ds:schemaRef ds:uri="http://schemas.microsoft.com/sharepoint/v3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CC83F0-5E18-4835-991D-607F14B761EC}"/>
</file>

<file path=customXml/itemProps4.xml><?xml version="1.0" encoding="utf-8"?>
<ds:datastoreItem xmlns:ds="http://schemas.openxmlformats.org/officeDocument/2006/customXml" ds:itemID="{B8C426F1-827E-449E-804E-E787CDA0A11B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87B8C04-5CDE-4A42-B052-90ECE7A91C75}">
  <ds:schemaRefs>
    <ds:schemaRef ds:uri="http://schemas.microsoft.com/sharepoint/events"/>
  </ds:schemaRefs>
</ds:datastoreItem>
</file>

<file path=customXml/itemProps6.xml><?xml version="1.0" encoding="utf-8"?>
<ds:datastoreItem xmlns:ds="http://schemas.openxmlformats.org/officeDocument/2006/customXml" ds:itemID="{5A7BAD11-F770-448C-873E-8956857B1393}"/>
</file>

<file path=docProps/app.xml><?xml version="1.0" encoding="utf-8"?>
<Properties xmlns="http://schemas.openxmlformats.org/officeDocument/2006/extended-properties" xmlns:vt="http://schemas.openxmlformats.org/officeDocument/2006/docPropsVTypes">
  <Template>NL Verzending definitieve vergunning</Template>
  <TotalTime>7</TotalTime>
  <Pages>30</Pages>
  <Words>147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Mil</Company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Bax Tinne</dc:creator>
  <cp:lastModifiedBy>Bax Tinne</cp:lastModifiedBy>
  <cp:revision>2</cp:revision>
  <cp:lastPrinted>2014-04-11T10:54:00Z</cp:lastPrinted>
  <dcterms:created xsi:type="dcterms:W3CDTF">2023-07-17T08:43:00Z</dcterms:created>
  <dcterms:modified xsi:type="dcterms:W3CDTF">2023-07-17T08:58:00Z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0x0101009C2ACE290CD7D943BF36C1FA342C5834</vt:lpwstr>
  </property>
  <property fmtid="{D5CDD505-2E9C-101B-9397-08002B2CF9AE}" pid="3" name="NumberOfAnnexes">
    <vt:lpwstr>0</vt:lpwstr>
  </property>
  <property fmtid="{D5CDD505-2E9C-101B-9397-08002B2CF9AE}" pid="4" name="TemplateUrl">
    <vt:lpwstr/>
  </property>
  <property fmtid="{D5CDD505-2E9C-101B-9397-08002B2CF9AE}" pid="5" name="Order">
    <vt:r8>6100</vt:r8>
  </property>
  <property fmtid="{D5CDD505-2E9C-101B-9397-08002B2CF9AE}" pid="6" name="xd_ProgID">
    <vt:lpwstr/>
  </property>
  <property fmtid="{D5CDD505-2E9C-101B-9397-08002B2CF9AE}" pid="7" name="_CopySource">
    <vt:lpwstr>http://acc2010intranet.mil.intra/sites/templates/Note/Templates/LETTER-2003-EN.docx</vt:lpwstr>
  </property>
  <property fmtid="{D5CDD505-2E9C-101B-9397-08002B2CF9AE}" pid="8" name="_dlc_DocIdItemGuid">
    <vt:lpwstr>86c3bd16-abbf-465c-b93e-21dc81031e3d</vt:lpwstr>
  </property>
  <property fmtid="{D5CDD505-2E9C-101B-9397-08002B2CF9AE}" pid="9" name="flag">
    <vt:lpwstr>modify</vt:lpwstr>
  </property>
  <property fmtid="{D5CDD505-2E9C-101B-9397-08002B2CF9AE}" pid="10" name="WorkflowChangePath">
    <vt:lpwstr>1ae1a487-8264-444e-bf6a-364f6e22e98f,3;fc935271-6367-4be6-88dc-c509001bd1b7,4;fc935271-6367-4be6-88dc-c509001bd1b7,4;995acb7e-991c-42cd-a9c6-04a344f0dff8,6;995acb7e-991c-42cd-a9c6-04a344f0dff8,8;995acb7e-991c-42cd-a9c6-04a344f0dff8,10;995acb7e-991c-42cd-a995acb7e-991c-42cd-a9c6-04a344f0dff8,17;</vt:lpwstr>
  </property>
  <property fmtid="{D5CDD505-2E9C-101B-9397-08002B2CF9AE}" pid="11" name="Pathname">
    <vt:lpwstr>/sites/Mat/Infra/IDm/Documents/Restricted</vt:lpwstr>
  </property>
  <property fmtid="{D5CDD505-2E9C-101B-9397-08002B2CF9AE}" pid="12" name="TaxKeyword">
    <vt:lpwstr/>
  </property>
  <property fmtid="{D5CDD505-2E9C-101B-9397-08002B2CF9AE}" pid="13" name="URL">
    <vt:lpwstr/>
  </property>
  <property fmtid="{D5CDD505-2E9C-101B-9397-08002B2CF9AE}" pid="14" name="TargetAudience">
    <vt:lpwstr/>
  </property>
</Properties>
</file>