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712080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A26509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A26509" w:rsidRPr="009E0459" w:rsidRDefault="00A26509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Eenheid: </w:t>
            </w:r>
            <w:proofErr w:type="spellStart"/>
            <w:r>
              <w:rPr>
                <w:rFonts w:ascii="Arial" w:hAnsi="Arial" w:cs="Arial"/>
                <w:lang w:val="nl-BE"/>
              </w:rPr>
              <w:t>DisC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A26509" w:rsidRPr="009E0459" w:rsidRDefault="00A26509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1DC89876" w:rsidR="00A26509" w:rsidRPr="009E0459" w:rsidRDefault="00A26509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controle: 04 Sep 2017</w:t>
            </w:r>
          </w:p>
        </w:tc>
      </w:tr>
      <w:tr w:rsidR="00A26509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A26509" w:rsidRPr="009E0459" w:rsidRDefault="00A26509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A26509" w:rsidRPr="009E0459" w:rsidRDefault="00A26509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5D66711C" w:rsidR="00A26509" w:rsidRPr="009E0459" w:rsidRDefault="00A26509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controle: 01 Mar 2017</w:t>
            </w:r>
          </w:p>
        </w:tc>
      </w:tr>
      <w:tr w:rsidR="00A26509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A26509" w:rsidRPr="009E0459" w:rsidRDefault="00A26509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>
              <w:rPr>
                <w:rFonts w:ascii="Arial" w:hAnsi="Arial" w:cs="Arial"/>
                <w:lang w:val="nl-BE"/>
              </w:rPr>
              <w:t xml:space="preserve"> 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A26509" w:rsidRPr="009E0459" w:rsidRDefault="00A26509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3FA5A575" w:rsidR="00A26509" w:rsidRPr="009E0459" w:rsidRDefault="00A26509" w:rsidP="00F901D7">
            <w:pPr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 w:eastAsia="fr-FR"/>
              </w:rPr>
              <w:t>Volgende controle NLT: 04 Dec 2017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314EA2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  <w:r w:rsidR="00983B55">
              <w:t xml:space="preserve">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502871C2" w:rsidR="008A225E" w:rsidRPr="009E0459" w:rsidRDefault="008A225E" w:rsidP="006F7C7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6F7C7D">
              <w:rPr>
                <w:rFonts w:ascii="Arial" w:hAnsi="Arial" w:cs="Arial"/>
                <w:lang w:val="nl-BE"/>
              </w:rPr>
              <w:t>306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455C26E6" w:rsidR="008A225E" w:rsidRPr="009E0459" w:rsidRDefault="008A225E" w:rsidP="001249A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</w:t>
            </w:r>
            <w:r w:rsidR="001249A2">
              <w:rPr>
                <w:rFonts w:ascii="Arial" w:hAnsi="Arial" w:cs="Arial"/>
                <w:lang w:val="nl-BE"/>
              </w:rPr>
              <w:t>5174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59E462EF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50ED9">
              <w:rPr>
                <w:rFonts w:ascii="Arial" w:hAnsi="Arial" w:cs="Arial"/>
                <w:lang w:val="nl-BE"/>
              </w:rPr>
              <w:t>9RB05785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D50ED9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0E3D512B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07/006/V28306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D8DF710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0C10160E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7B4D162D" w:rsidR="00D50ED9" w:rsidRPr="009E0459" w:rsidRDefault="001249A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0ED9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5A38C751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07/606/v28306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64437E59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65B7E7C9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5758A745" w:rsidR="00D50ED9" w:rsidRPr="009E0459" w:rsidRDefault="001249A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0ED9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7161A41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07/806/V28306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05FA2541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4,5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6873E8D5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F15E3B2" w:rsidR="00D50ED9" w:rsidRPr="009E0459" w:rsidRDefault="001249A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05CD1782" w:rsidR="00F8356B" w:rsidRPr="009E0459" w:rsidRDefault="001249A2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280B82D0" w:rsidR="00F8356B" w:rsidRPr="009E0459" w:rsidRDefault="001249A2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5CA61BF6" w:rsidR="00F8356B" w:rsidRPr="009F6C9E" w:rsidRDefault="001249A2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6B8B8142" w:rsidR="002952F0" w:rsidRPr="00DB1730" w:rsidRDefault="001249A2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61EAB976" w:rsidR="0072620D" w:rsidRPr="009E0459" w:rsidRDefault="001249A2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1249A2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1249A2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1249A2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3pt;height:83.9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1249A2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1249A2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4E606664" w:rsidR="001800BC" w:rsidRPr="006F7C7D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en-US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</w:r>
    <w:r w:rsidRPr="006F7C7D">
      <w:rPr>
        <w:rFonts w:ascii="Arial" w:hAnsi="Arial" w:cs="Arial"/>
        <w:sz w:val="22"/>
        <w:szCs w:val="22"/>
        <w:lang w:val="en-US"/>
      </w:rPr>
      <w:t>MR-</w:t>
    </w:r>
    <w:proofErr w:type="spellStart"/>
    <w:r w:rsidRPr="006F7C7D">
      <w:rPr>
        <w:rFonts w:ascii="Arial" w:hAnsi="Arial" w:cs="Arial"/>
        <w:sz w:val="22"/>
        <w:szCs w:val="22"/>
        <w:lang w:val="en-US"/>
      </w:rPr>
      <w:t>Mgt</w:t>
    </w:r>
    <w:proofErr w:type="spellEnd"/>
    <w:r w:rsidRPr="006F7C7D">
      <w:rPr>
        <w:rFonts w:ascii="Arial" w:hAnsi="Arial" w:cs="Arial"/>
        <w:sz w:val="22"/>
        <w:szCs w:val="22"/>
        <w:lang w:val="en-US"/>
      </w:rPr>
      <w:t>/R</w:t>
    </w:r>
    <w:r w:rsidRPr="006F7C7D">
      <w:rPr>
        <w:rFonts w:ascii="Arial" w:hAnsi="Arial" w:cs="Arial"/>
        <w:sz w:val="22"/>
        <w:szCs w:val="22"/>
        <w:lang w:val="en-US"/>
      </w:rPr>
      <w:tab/>
    </w:r>
    <w:r w:rsidR="003E76ED" w:rsidRPr="006F7C7D">
      <w:rPr>
        <w:rFonts w:ascii="Arial" w:hAnsi="Arial" w:cs="Arial"/>
        <w:sz w:val="22"/>
        <w:szCs w:val="22"/>
        <w:lang w:val="en-US"/>
      </w:rPr>
      <w:t>Nr</w:t>
    </w:r>
    <w:r w:rsidR="002B0D6A" w:rsidRPr="006F7C7D">
      <w:rPr>
        <w:rFonts w:ascii="Arial" w:hAnsi="Arial" w:cs="Arial"/>
        <w:sz w:val="22"/>
        <w:szCs w:val="22"/>
        <w:lang w:val="en-US"/>
      </w:rPr>
      <w:t xml:space="preserve">: </w:t>
    </w:r>
    <w:r w:rsidR="00712080">
      <w:rPr>
        <w:rFonts w:ascii="Arial" w:hAnsi="Arial" w:cs="Arial"/>
        <w:sz w:val="22"/>
        <w:szCs w:val="22"/>
        <w:lang w:val="en-US"/>
      </w:rPr>
      <w:t>20170904</w:t>
    </w:r>
    <w:r w:rsidR="003E76ED" w:rsidRPr="006F7C7D">
      <w:rPr>
        <w:rFonts w:ascii="Arial" w:hAnsi="Arial" w:cs="Arial"/>
        <w:sz w:val="22"/>
        <w:szCs w:val="22"/>
        <w:lang w:val="en-US"/>
      </w:rPr>
      <w:t>_BU_</w:t>
    </w:r>
    <w:r w:rsidR="000B32C1" w:rsidRPr="006F7C7D">
      <w:rPr>
        <w:rFonts w:ascii="Arial" w:hAnsi="Arial" w:cs="Arial"/>
        <w:sz w:val="22"/>
        <w:szCs w:val="22"/>
        <w:lang w:val="en-US"/>
      </w:rPr>
      <w:t>DR</w:t>
    </w:r>
    <w:r w:rsidR="00A02895" w:rsidRPr="006F7C7D">
      <w:rPr>
        <w:rFonts w:ascii="Arial" w:hAnsi="Arial" w:cs="Arial"/>
        <w:sz w:val="22"/>
        <w:szCs w:val="22"/>
        <w:lang w:val="en-US"/>
      </w:rPr>
      <w:t>-</w:t>
    </w:r>
    <w:r w:rsidR="00983B55" w:rsidRPr="006F7C7D">
      <w:rPr>
        <w:rFonts w:ascii="Arial" w:hAnsi="Arial" w:cs="Arial"/>
        <w:sz w:val="22"/>
        <w:szCs w:val="22"/>
        <w:lang w:val="en-US"/>
      </w:rPr>
      <w:t>V28</w:t>
    </w:r>
    <w:r w:rsidR="006F7C7D" w:rsidRPr="006F7C7D">
      <w:rPr>
        <w:rFonts w:ascii="Arial" w:hAnsi="Arial" w:cs="Arial"/>
        <w:sz w:val="22"/>
        <w:szCs w:val="22"/>
        <w:lang w:val="en-US"/>
      </w:rPr>
      <w:t>306Caterpillar</w:t>
    </w:r>
    <w:r w:rsidR="003772E6" w:rsidRPr="006F7C7D">
      <w:rPr>
        <w:rFonts w:ascii="Arial" w:hAnsi="Arial" w:cs="Arial"/>
        <w:sz w:val="22"/>
        <w:szCs w:val="22"/>
        <w:lang w:val="en-US"/>
      </w:rPr>
      <w:br/>
      <w:t xml:space="preserve"> </w:t>
    </w:r>
    <w:r w:rsidR="003772E6" w:rsidRPr="006F7C7D">
      <w:rPr>
        <w:rFonts w:ascii="Arial" w:hAnsi="Arial" w:cs="Arial"/>
        <w:sz w:val="22"/>
        <w:szCs w:val="22"/>
        <w:lang w:val="en-US"/>
      </w:rPr>
      <w:tab/>
      <w:t xml:space="preserve">Bureau </w:t>
    </w:r>
    <w:proofErr w:type="spellStart"/>
    <w:r w:rsidR="003772E6" w:rsidRPr="006F7C7D">
      <w:rPr>
        <w:rFonts w:ascii="Arial" w:hAnsi="Arial" w:cs="Arial"/>
        <w:sz w:val="22"/>
        <w:szCs w:val="22"/>
        <w:lang w:val="en-US"/>
      </w:rPr>
      <w:t>Contr</w:t>
    </w:r>
    <w:r w:rsidR="005062B8" w:rsidRPr="006F7C7D">
      <w:rPr>
        <w:rFonts w:ascii="Arial" w:hAnsi="Arial" w:cs="Arial"/>
        <w:sz w:val="22"/>
        <w:szCs w:val="22"/>
        <w:lang w:val="en-US"/>
      </w:rPr>
      <w:t>o</w:t>
    </w:r>
    <w:r w:rsidR="003772E6" w:rsidRPr="006F7C7D">
      <w:rPr>
        <w:rFonts w:ascii="Arial" w:hAnsi="Arial" w:cs="Arial"/>
        <w:sz w:val="22"/>
        <w:szCs w:val="22"/>
        <w:lang w:val="en-US"/>
      </w:rPr>
      <w:t>les</w:t>
    </w:r>
    <w:proofErr w:type="spellEnd"/>
    <w:r w:rsidRPr="006F7C7D">
      <w:rPr>
        <w:rFonts w:ascii="Arial" w:hAnsi="Arial" w:cs="Arial"/>
        <w:sz w:val="22"/>
        <w:szCs w:val="22"/>
        <w:lang w:val="en-US"/>
      </w:rPr>
      <w:tab/>
    </w:r>
    <w:proofErr w:type="spellStart"/>
    <w:r w:rsidR="001D0379" w:rsidRPr="006F7C7D">
      <w:rPr>
        <w:rFonts w:ascii="Arial" w:hAnsi="Arial" w:cs="Arial"/>
        <w:sz w:val="22"/>
        <w:szCs w:val="22"/>
        <w:lang w:val="en-US"/>
      </w:rPr>
      <w:t>Archieflijn</w:t>
    </w:r>
    <w:proofErr w:type="spellEnd"/>
    <w:r w:rsidR="001D0379" w:rsidRPr="006F7C7D">
      <w:rPr>
        <w:rFonts w:ascii="Arial" w:hAnsi="Arial" w:cs="Arial"/>
        <w:sz w:val="22"/>
        <w:szCs w:val="22"/>
        <w:lang w:val="en-US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249A2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6F7C7D"/>
    <w:rsid w:val="0070182F"/>
    <w:rsid w:val="00703EFF"/>
    <w:rsid w:val="0070514B"/>
    <w:rsid w:val="00710EF4"/>
    <w:rsid w:val="00712080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6509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xV0drQGzDARKJeTU9Q4KOzLYM1g=</DigestValue>
    </Reference>
    <Reference URI="#idOfficeObject" Type="http://www.w3.org/2000/09/xmldsig#Object">
      <DigestMethod Algorithm="http://www.w3.org/2000/09/xmldsig#sha1"/>
      <DigestValue>ZdQDm/xyY5Y7oRu+1DRwpIePhGY=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3iFj98THCFUfCKLQRLcHDySethQ=</DigestValue>
    </Reference>
    <Reference URI="#idValidSigLnImg" Type="http://www.w3.org/2000/09/xmldsig#Object">
      <DigestMethod Algorithm="http://www.w3.org/2000/09/xmldsig#sha1"/>
      <DigestValue>NZYly64Mk46KokXA5yddXHe4Ke8=</DigestValue>
    </Reference>
    <Reference URI="#idInvalidSigLnImg" Type="http://www.w3.org/2000/09/xmldsig#Object">
      <DigestMethod Algorithm="http://www.w3.org/2000/09/xmldsig#sha1"/>
      <DigestValue>Giu/EHDlNYU21DRyvIrKB9YkjZY=</DigestValue>
    </Reference>
  </SignedInfo>
  <SignatureValue>bqTdFCkBsw8is34NK2tKK+Uh1McCpBEcaJqMWjyXJEncn7KxKiPd6+tgP1JE6Lc/cDx8UOtMZs7T
EcFEuysXPHdrjJwnDDSEfw3uvuEa8RjnO8+IfXJ9d+16JqesjPNYm/5LUOR0MBV0yGbYfHaVii3O
uA3HIgnQHuBKdkgHxNg=</SignatureValue>
  <KeyInfo>
    <X509Data>
      <X509Certificate>MIID+TCCAuGgAwIBAgIQEAAAAAAAMC9/uQ2Ad0twKzANBgkqhkiG9w0BAQUFADAzMQswCQYDVQQG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==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BgRKSj3Ar6VnB1rIHy/vTRAmMY4=</DigestValue>
      </Reference>
      <Reference URI="/word/settings.xml?ContentType=application/vnd.openxmlformats-officedocument.wordprocessingml.settings+xml">
        <DigestMethod Algorithm="http://www.w3.org/2000/09/xmldsig#sha1"/>
        <DigestValue>H1jz8uCx6vmaVehkfUxk3j6BdIE=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vhaEFJughntaja3ZwWZ7cjGei5o=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xWikVm1PA2Qx1ukaPXCzYUZlicU=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37h8n/SYxseXuEHZuCXKtao+ocM=</DigestValue>
      </Reference>
      <Reference URI="/word/header1.xml?ContentType=application/vnd.openxmlformats-officedocument.wordprocessingml.header+xml">
        <DigestMethod Algorithm="http://www.w3.org/2000/09/xmldsig#sha1"/>
        <DigestValue>uIJh5nAQp51M8Yuf8SOsTrQ7iV4=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2017-09-04T13:09:41Z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wEAAAkwcAACBFTUYAAAEABEkAAAwAAAABAAAAAAAAAAAAAAAAAAAAgAcAADgEAAClAgAAfQEAAAAAAAAAAAAAAAAAANVVCgBI0AU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2017-09-04T13:09:41Z</xd:SigningTime>
          <xd:SigningCertificate>
            <xd:Cert>
              <xd:CertDigest>
                <DigestMethod Algorithm="http://www.w3.org/2000/09/xmldsig#sha1"/>
                <DigestValue>3oGqEEfkwkqrM6fubG03ioNI9eU=</DigestValue>
              </xd:CertDigest>
              <xd:IssuerSerial>
                <X509IssuerName>SERIALNUMBER=201209, CN=Citizen CA, C=BE</X509IssuerName>
                <X509SerialNumber>21267647932558881516252464330721423403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QiIf1/crtJ4uSFGFE6B4pXvfZEAIHN0IwNTUwNBgPMjAxNzA5MDQxMzA5NT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ijf2FexMLOCikbgIXOY1F8sgCa4=</DigestValue>
                </xd:CertDigest>
                <xd:IssuerSerial>
                  <X509IssuerName>CN=Belgium Root CA2, C=BE</X509IssuerName>
                  <X509SerialNumber>6028580609789401942531883548861871626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2017-09-04T13:09:46Z</xd:ProducedAt>
                </xd:OCSPIdentifier>
                <xd:DigestAlgAndValue>
                  <DigestMethod Algorithm="http://www.w3.org/2000/09/xmldsig#sha1"/>
                  <DigestValue>mqyh2enOs8e7hrmBm0yvGO54sFk=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9M3ldFidmHhab8jbOQFUZMI+6xgIHOEIwNTUwNBgPMjAxNzA5MDQxMzA5NT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</xd:EncapsulatedTimeStamp>
          </xd:SigAndRefsTimeStamp>
        </xd:UnsignedSignatureProperties>
      </xd:UnsignedProperties>
    </xd:QualifyingProperties>
  </Object>
  <Object Id="idValidSigLnImg">AQAAAGwAAAAAAAAAAAAAAP8AAAB/AAAAAAAAAAAAAABDIwAApBEAACBFTUYAAAEAeFMAALY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cWcoxjoAHM5yZwDMlmcBAAAAfDuSZzSknWfg+xgDAMyWZwEAAAB8O5JnlDuSZ8D4GAPA+BgDcMY6ABKgcWfInJZnAQAAAHw7kmd8xjoAgAHRdQ1czHXfW8x1fMY6AGQBAAAAAAAAAAAAAARlyXUEZcl1uConAAAIAAAAAgAAAAAAAKTGOgCXbMl1AAAAAAAAAADUxzoABgAAAMjHOgAGAAAAAAAAAAAAAADIxzoA3MY6AJrsyHUAAAAAAAIAAAAAOgAGAAAAyMc6AAYAAABMEsp1AAAAAAAAAADIxzoABgAAAOBj7gEIxzoAQDDIdQAAAAAAAgAAyMc6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AiAAQAAADwFhwAgBYcALwyJwCUqzoApoNpZ/AWHAAAHyIAT2JpZwAAAACAFhwAvDInAEA97AFPYmlnAAAAAIAVHADgY+4BADp5BLirOgANXGlnGOdrAPwBAAD0qzoA51ppZ/wBAAAAAAAABGXJdQRlyXX8AQAAAAgAAAACAAAAAAAADKw6AJdsyXUAAAAAAAAAAD6tOgAHAAAAMK06AAcAAAAAAAAAAAAAADCtOgBErDoAmuzIdQAAAAAAAgAAAAA6AAcAAAAwrToABwAAAEwSynUAAAAAAAAAADCtOgAHAAAA4GPuAXCsOgBAMMh1AAAAAAACAAAwrT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KsKDUJyHA1CCgAAAHAAAAAlAAAATAAAAAQAAAAJAAAAcAAAAMYAAAB9AAAAmAAAAFMAaQBnAG4AZQBkACAAYgB5ADoAIABNAGEAcgBjACAARwByAGEAbgBkAGoAZQBhAG4AIAAoAFMAaQBnAG4AYQB0AHUAcgBlACkAD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DIwAApBEAACBFTUYAAAEA3FgAAMk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iAAQAAADwFhwAgBYcALwyJwCUqzoApoNpZ/AWHAAAHyIAT2JpZwAAAACAFhwAvDInAEA97AFPYmlnAAAAAIAVHADgY+4BADp5BLirOgANXGlnGOdrAPwBAAD0qzoA51ppZ/wBAAAAAAAABGXJdQRlyXX8AQAAAAgAAAACAAAAAAAADKw6AJdsyXUAAAAAAAAAAD6tOgAHAAAAMK06AAcAAAAAAAAAAAAAADCtOgBErDoAmuzIdQAAAAAAAgAAAAA6AAcAAAAwrToABwAAAEwSynUAAAAAAAAAADCtOgAHAAAA4GPuAXCsOgBAMMh1AAAAAAACAAAwrT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AAAAAAAAAAAAAAAAAAAAAAAAAAAAAAAAAAAAAAAAAAAAAAAAAAAAAAAAAAAAAAAAAAAAAAAAAAAAAAAAAAAAAAAAAAAAAAAAAAHCe0AsAAAAA+Q4hqiIAigEAAAAAAAAAAAAAAAAAAAAAAAAAAAAAAAAAAAAAAAAAAAAAAAAAAAAAAAAAAAAAAAAAAAAAAAAAAAAAAAAAAAAAAAAAAAAAAAAAAAAAAAAAAAAAAAAAAAAAAAAAAIAB0XUAAAAA2JXvBoAB0XWfEBMAmw4KQnRvOgBGgcx12JXvBgAAAACAAdF1dG86AGWBzHWAAdF1+g8BPQAAyg6cbzoAo4DMdQEAAACEbzoAEAAAAAMBAADgBMoO+g8BPeAEyg4AAAAAAQAAAMhvOgBTOI52zG86AFY5zXV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gXnPwHdchjMn7DrliYzyKR9xYaQ=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NFlVsy7qPXpCqsfJLbUogbRtrv4=</DigestValue>
    </Reference>
    <Reference URI="#idValidSigLnImg" Type="http://www.w3.org/2000/09/xmldsig#Object">
      <DigestMethod Algorithm="http://www.w3.org/2000/09/xmldsig#sha1"/>
      <DigestValue>GpH/Wc24pE9SjXXATpMeWSeCi98=</DigestValue>
    </Reference>
    <Reference URI="#idInvalidSigLnImg" Type="http://www.w3.org/2000/09/xmldsig#Object">
      <DigestMethod Algorithm="http://www.w3.org/2000/09/xmldsig#sha1"/>
      <DigestValue>M3Ar8m3YaNZqra9u0xqb3htRI6k=</DigestValue>
    </Reference>
  </SignedInfo>
  <SignatureValue>AqNCOg93ZhS8ZJjkic+aCAlDj30B3yjG6PQcOrvqWOfU3ioE4bZEf3EtpWthKnO6KbEslElib5NE
PwIs7AfJnK3Cq6EHVn+vOzRgbMsChloTJ9F6uSXX+8xrEXMaHXhO6fj+PiNpJNG4en1RYLpcd244
Jrrficiyt//1W1arA78=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BgRKSj3Ar6VnB1rIHy/vTRAmMY4=</DigestValue>
      </Reference>
      <Reference URI="/word/settings.xml?ContentType=application/vnd.openxmlformats-officedocument.wordprocessingml.settings+xml">
        <DigestMethod Algorithm="http://www.w3.org/2000/09/xmldsig#sha1"/>
        <DigestValue>H1jz8uCx6vmaVehkfUxk3j6BdIE=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vhaEFJughntaja3ZwWZ7cjGei5o=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xWikVm1PA2Qx1ukaPXCzYUZlicU=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37h8n/SYxseXuEHZuCXKtao+ocM=</DigestValue>
      </Reference>
      <Reference URI="/word/header1.xml?ContentType=application/vnd.openxmlformats-officedocument.wordprocessingml.header+xml">
        <DigestMethod Algorithm="http://www.w3.org/2000/09/xmldsig#sha1"/>
        <DigestValue>uIJh5nAQp51M8Yuf8SOsTrQ7iV4=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2017-09-19T08:55:08Z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2017-09-19T08:55:08Z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D8Ia/STZDd+Xk9fS5fOL2jCn2JwIHQ0U5OTIxNBgPMjAxNzA5MTkwODU1MT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2017-09-19T08:54:21Z</xd:ProducedAt>
                </xd:OCSPIdentifier>
                <xd:DigestAlgAndValue>
                  <DigestMethod Algorithm="http://www.w3.org/2000/09/xmldsig#sha1"/>
                  <DigestValue>ZsWkB13jvDNonLWy0zCJ4s9bxuc=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RZcykMPNZ+48WZUsJchhfJ07NDMwIHREU5OTIxNBgPMjAxNzA5MTkwODU1MT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PgCAAAAAAAAAAAg4LRIBAAAAaD4tEiAbBBKj4LJ3sQshMSIAigHi7LJ3+Gw+ANRsPgAh7LJ3oAcAAEwXAADgbD4AEG0+APHpsndMFwAA7B4AAKAHAAAMMwAAAAAFAIRtPgD8////AgAAADWvAUNQbT4Af+6ydzBuPgBucj4AAAAAAAYAAACAARd2AAAAAEDcgQCAARd2nxATACkNCmVYbT4ARoESdkDcgQAAAAAAgAEXdlhtPgBlgRJ2gAEXdgAAAZwADTMCgG0+AKOAEnYBAAAAaG0+ABAAAAADAQAAAA0zAlYPAZwADTMCAAAAAAEAAACsbT4A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cKY+AOdNf2MA4U4AFwAABAEAAAAABAAA7KY+AAVOf2NRMet4+qc+AAAEAAABAgAAAAAAAESmPgDg+T4A4Pk+AKCmPgCAARd2DVwSdt9bEnagpj4AZAEAAAAAAAAAAAAABGXAdQRlwHVYKU4AAAgAAAACAAAAAAAAyKY+AJdswHUAAAAAAAAAAPqnPgAHAAAA7Kc+AAcAAAAAAAAAAAAAAOynPgAApz4Amuy/dQAAAAAAAgAAAAA+AAcAAADspz4ABwAAAEwSwXUAAAAAAAAAAOynPgAHAAAA8GPxASynPgBAML91AAAAAAACAADspz4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CAbBBIAAAAA8wsh1yIAigEAAAAAAAAAAAAAAAAAAAAAAAAAAAAAAAAAAAAAAAAAAAAAAAAAAAAAAAAAAAAAAAAAAAAAAAAAAAAAAAAAAAAAAAAAAAAAAAAAAAAAAAAAAAAAAAAAAAAAAAAAAIABF3YAAAAACN+BAIABF3afEBMATg4K5lRtPgBGgRJ2CN+BAAAAAACAARd2VG0+AGWBEnaAARd2yw4BIQAAMwJ8bT4Ao4ASdgEAAABkbT4AEAAAAAMBAAAADTMCyw4BIQANMwIAAAAAAQAAAKhtPgBTOG93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341ef2d6-d38c-4729-b0bd-8f06d6b35472"/>
    <ds:schemaRef ds:uri="http://www.w3.org/XML/1998/namespace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purl.org/dc/elements/1.1/"/>
    <ds:schemaRef ds:uri="http://schemas.microsoft.com/sharepoint/v3"/>
    <ds:schemaRef ds:uri="http://schemas.microsoft.com/office/2006/documentManagement/types"/>
    <ds:schemaRef ds:uri="http://schemas.microsoft.com/sharepoint/v4"/>
    <ds:schemaRef ds:uri="http://schemas.microsoft.com/sharepoint/v3/field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3</TotalTime>
  <Pages>1</Pages>
  <Words>283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7</cp:revision>
  <cp:lastPrinted>2017-01-02T10:03:00Z</cp:lastPrinted>
  <dcterms:created xsi:type="dcterms:W3CDTF">2017-02-21T10:06:00Z</dcterms:created>
  <dcterms:modified xsi:type="dcterms:W3CDTF">2017-09-04T13:09:00Z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