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8B549C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FB03B0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FB03B0" w:rsidRPr="009E0459" w:rsidRDefault="00FB03B0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FB03B0" w:rsidRPr="009E0459" w:rsidRDefault="00FB03B0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A18F596" w:rsidR="00FB03B0" w:rsidRPr="009E0459" w:rsidRDefault="00FB03B0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FB03B0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FB03B0" w:rsidRPr="009E0459" w:rsidRDefault="00FB03B0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FB03B0" w:rsidRPr="009E0459" w:rsidRDefault="00FB03B0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74898EF" w:rsidR="00FB03B0" w:rsidRPr="009E0459" w:rsidRDefault="00FB03B0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FB03B0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FB03B0" w:rsidRPr="009E0459" w:rsidRDefault="00FB03B0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FB03B0" w:rsidRPr="009E0459" w:rsidRDefault="00FB03B0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F63CD1E" w:rsidR="00FB03B0" w:rsidRPr="009E0459" w:rsidRDefault="00FB03B0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EB46DF7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5A6DFB6" w:rsidR="008A225E" w:rsidRPr="009E0459" w:rsidRDefault="008A225E" w:rsidP="00CA2813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CA2813">
              <w:rPr>
                <w:rFonts w:ascii="Arial" w:hAnsi="Arial" w:cs="Arial"/>
                <w:lang w:val="nl-BE"/>
              </w:rPr>
              <w:t>6338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DE13217" w:rsidR="00265BFF" w:rsidRPr="009E0459" w:rsidRDefault="00CA2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34B888D" w:rsidR="00265BFF" w:rsidRPr="009E0459" w:rsidRDefault="00CA2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3C26E27" w:rsidR="00265BFF" w:rsidRPr="009E0459" w:rsidRDefault="00CA2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5089B59" w:rsidR="00F8356B" w:rsidRPr="009E0459" w:rsidRDefault="00CA28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63C5C41" w:rsidR="00F8356B" w:rsidRPr="009E0459" w:rsidRDefault="00CA28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4AC08EC" w:rsidR="00F8356B" w:rsidRPr="009F6C9E" w:rsidRDefault="00CA28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6DF215F" w:rsidR="002952F0" w:rsidRPr="00DB1730" w:rsidRDefault="00CA2813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91018F9" w:rsidR="0072620D" w:rsidRPr="009E0459" w:rsidRDefault="00CA281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CA281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A2813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A2813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A281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A281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1E70580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8B549C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549C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2813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3B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2PDkveee1RnaX6/A2PzHYpv6ICQ=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sPU9P59YOlzn7oKMZzlLaNbHN5k=</DigestValue>
    </Reference>
    <Reference URI="#idValidSigLnImg" Type="http://www.w3.org/2000/09/xmldsig#Object">
      <DigestMethod Algorithm="http://www.w3.org/2000/09/xmldsig#sha1"/>
      <DigestValue>UZXJzUxikRlSulA5VMmCMm9qGnM=</DigestValue>
    </Reference>
    <Reference URI="#idInvalidSigLnImg" Type="http://www.w3.org/2000/09/xmldsig#Object">
      <DigestMethod Algorithm="http://www.w3.org/2000/09/xmldsig#sha1"/>
      <DigestValue>W+Jh1CimZGbTKLcHTkwsrrM+IJQ=</DigestValue>
    </Reference>
  </SignedInfo>
  <SignatureValue>ZF2x8l0xvrUTGhsstdmWBjCbDZfJuJ5UOpt5ho+8RSKgErI5jBEPpTFHGq90lHWfiOscOLA0e7ky
HFfs4yfpTLd9M0jGHiff32OcCBLNeD7rTvFXX3AlLKGWl3zfxxWv0i0kjnoiS86r77pNL4hWLHl9
9QgI01eCkkZfE5YV8V0=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3aavFtehScN4z7ixq9tpiFxyD24=</DigestValue>
      </Reference>
      <Reference URI="/word/settings.xml?ContentType=application/vnd.openxmlformats-officedocument.wordprocessingml.settings+xml">
        <DigestMethod Algorithm="http://www.w3.org/2000/09/xmldsig#sha1"/>
        <DigestValue>CVovpl/T3mI0fVU0h82eMgUK7Sw=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+1HA+a9ZtFTqT/yJVd9xDFIhUGI=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ukBTIPydNAF8zcbDOBdTJqjW1M4=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K8hDb5vghiqCaX90qXAajwMmlz8=</DigestValue>
      </Reference>
      <Reference URI="/word/header1.xml?ContentType=application/vnd.openxmlformats-officedocument.wordprocessingml.header+xml">
        <DigestMethod Algorithm="http://www.w3.org/2000/09/xmldsig#sha1"/>
        <DigestValue>xfcIFyLIKjbad5/KZaT5Vryhqe8=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2017-09-04T13:07:15Z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2017-09-04T13:07:15Z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5T54528Vw/syM0oeTd5KlZi5rNQIHODNGNDUwNBgPMjAxNzA5MDQxMzA3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2017-09-04T13:07:21Z</xd:ProducedAt>
                </xd:OCSPIdentifier>
                <xd:DigestAlgAndValue>
                  <DigestMethod Algorithm="http://www.w3.org/2000/09/xmldsig#sha1"/>
                  <DigestValue>1+3kJyCoulG7jZW4NlZKlTFq0lg=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TZ7muYuG9MgowfLhhYqHhLQtPJAIHNTYwNTUwNBgPMjAxNzA5MDQxMzA3Mj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925G0+AAQAAAAw2t4LTGw+AGxZa3aIV/8LAGw+ACIRIXkiAIoBMNreC+RtPgAMcj4AAQADAKyW2wsAAAAAgFFrdgEAAAAAAAAAAAAAADBsPgAAAD4AAAAAADDa3gsAAAAAEAAAAAEAAAAw2t4LAAAAAAAAAAAAAAAADwAAAAAAAACAAdF1AAAAAKAWYgiAAdF1nxATAAMQCmqMbD4ARoHMdaAWYggAAAAAgAHRdYxsPgBlgcx1gAHRdVARAWkAAI4JtGw+AKOAzHUBAAAAnGw+ABAAAAADAQAAoAGOCVARAWmgAY4JAAAAAAEAAADgbD4AUziOduRsP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ilPgDnTWpnAOEmABcAAAQBAAAAAAQAACSmPgAFTmpnFrZIHTKnPgAABAAAAQIAAAAAAAB8pT4AGPk+ABj5PgDYpT4AgAHRdQ1czHXfW8x12KU+AGQBAAAAAAAAAAAAAARlyXUEZcl1WCkmAAAIAAAAAgAAAAAAAACmPgCXbMl1AAAAAAAAAAAypz4ABwAAACSnPgAHAAAAAAAAAAAAAAAkpz4AOKY+AJrsyHUAAAAAAAIAAAAAPgAHAAAAJKc+AAcAAABMEsp1AAAAAAAAAAAkpz4ABwAAAOBjXQBkpj4AQDDIdQAAAAAAAgAAJKc+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qKU+AOdNamcA4SYAFwAABAEAAAAABAAAJKY+AAVOamcWtkgdMqc+AAAEAAABAgAAAAAAAHylPgAY+T4AGPk+ANilPgCAAdF1DVzMdd9bzHXYpT4AZAEAAAAAAAAAAAAABGXJdQRlyXVYKSYAAAgAAAACAAAAAAAAAKY+AJdsyXUAAAAAAAAAADKnPgAHAAAAJKc+AAcAAAAAAAAAAAAAACSnPgA4pj4AmuzIdQAAAAAAAgAAAAA+AAcAAAAkpz4ABwAAAEwSynUAAAAAAAAAACSnPgAHAAAA4GNdAGSmPgBAMMh1AAAAAAACAAAkpz4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iAAQAAADwFhgAgBYYALwyJgBkqD4ApoNpZ/AWGAAAHyIAT2JpZwAAAACAFhgAvDImAEA9WwBPYmlnAAAAAIAVGADgY10AADpYAoioPgANXGlnGOdtAPwBAADEqD4A51ppZ/wBAAAAAAAABGXJdQRlyXX8AQAAAAgAAAACAAAAAAAA3Kg+AJdsyXUAAAAAAAAAAA6qPgAHAAAAAKo+AAcAAAAAAAAAAAAAAACqPgAUqT4AmuzIdQAAAAAAAgAAAAA+AAcAAAAAqj4ABwAAAEwSynUAAAAAAAAAAACqPgAHAAAA4GNdAECpPgBAMMh1AAAAAAACAAAA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IhX/wsAAAAAkw0hMyIAigEAAAAAAAAAAAAAAAAAAAAAAAAAAAAAAAAAAAAAAAAAAAAAAAAAAAAAAAAAAAAAAAAAAAAAAAAAAAAAAAAAAAAAAAAAAAAAAAAAAAAAAAAAAAAAAAAAAAAAAAAAAIAB0XUAAAAAoBZiCIAB0XWfEBMAAxAKaoxsPgBGgcx1oBZiCAAAAACAAdF1jGw+AGWBzHWAAdF1mw4BOgAAjgm0bD4Ao4DMdQEAAACcbD4AEAAAAAMBAACgAY4Jmw4BOqABjgkAAAAAAQAAAOBsPgBTOI525Gw+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24/8ol1CbKuwjssymSpHU3UpdPs=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fLzZyUUhXOL+0EzgK8atSMeMuqY=</DigestValue>
    </Reference>
    <Reference URI="#idValidSigLnImg" Type="http://www.w3.org/2000/09/xmldsig#Object">
      <DigestMethod Algorithm="http://www.w3.org/2000/09/xmldsig#sha1"/>
      <DigestValue>/blIe08ncJsUCJx7Pb8pnbWPY08=</DigestValue>
    </Reference>
    <Reference URI="#idInvalidSigLnImg" Type="http://www.w3.org/2000/09/xmldsig#Object">
      <DigestMethod Algorithm="http://www.w3.org/2000/09/xmldsig#sha1"/>
      <DigestValue>IogfyFAjh9bAqaOzNlz1RB0roTU=</DigestValue>
    </Reference>
  </SignedInfo>
  <SignatureValue>RHWTk/uwbH4SpmJ+Csx3tJfk21Bi79MFo6lh7EviL/jWZE7AEObyVPdqX9/5Fuxd2ThtjXxYYtIA
SdXpijYfpoL+d4viFk1/OtwuMysu1Tmksm2PU5QL4hjdeM2NUKVit3mNk2jR+dCfnuuDRC5+Metm
zNBTVYDmNhzN6E7nAdY=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3aavFtehScN4z7ixq9tpiFxyD24=</DigestValue>
      </Reference>
      <Reference URI="/word/settings.xml?ContentType=application/vnd.openxmlformats-officedocument.wordprocessingml.settings+xml">
        <DigestMethod Algorithm="http://www.w3.org/2000/09/xmldsig#sha1"/>
        <DigestValue>CVovpl/T3mI0fVU0h82eMgUK7Sw=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+1HA+a9ZtFTqT/yJVd9xDFIhUGI=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ukBTIPydNAF8zcbDOBdTJqjW1M4=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K8hDb5vghiqCaX90qXAajwMmlz8=</DigestValue>
      </Reference>
      <Reference URI="/word/header1.xml?ContentType=application/vnd.openxmlformats-officedocument.wordprocessingml.header+xml">
        <DigestMethod Algorithm="http://www.w3.org/2000/09/xmldsig#sha1"/>
        <DigestValue>xfcIFyLIKjbad5/KZaT5Vryhqe8=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2017-09-19T08:55:51Z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2017-09-19T08:55:51Z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bpSyVEF3cXtqhiIJA8uLu6W/FjQIHRjBBOTIxNBgPMjAxNzA5MTkwODU1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kEbvxOZL61NgQnZyMOl61GWtSxQIHMDFBOTIxNBgPMjAxNzA5MTkwODU1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ORJQyCwSAAAAALAbXxIBAAAAwBtfElCiXxKj4LJ3uQsh/SIAigEAAAAAwBtfEghtPgCCT751AABzAAAAAACZUL51PkLieNAdXxJ4cD4AQAAAAMgbXxIEKB8S0B1fEtRsPgCNgFN0VHM+AHBywHU+ohwN/v///5lQvnWud1N0AAAAAAYAAACAARd2AAAAAEDcgQCAARd2nxATACkNCmVYbT4ARoESdkDcgQAAAAAAgAEXdlhtPgBlgRJ2gAEXdgAAARkgCIYPgG0+AKOAEnYBAAAAaG0+ABAAAAADAQAAIAiGD3kOARkgCIYP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FCiXxIAAAAAtw8hQiIAigEAAAAAAAAAAAAAAAAAAAAAAAAAAAAAAAAAAAAAAAAAAAAAAAAAAAAAAAAAAAAAAAAAAAAAAAAAAAAAAAAAAAAAAAAAAAAAAAAAAAAAAAAAAAAAAAAAAAAAAAAAAIABF3YAAAAACN+BAIABF3afEBMATg4K5lRtPgBGgRJ2CN+BAAAAAACAARd2VG0+AGWBEnaAARd2PQwBkwAAhg98bT4Ao4ASdgEAAABkbT4AEAAAAAMBAAAgCIYPPQwBkyAIhg8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6</TotalTime>
  <Pages>1</Pages>
  <Words>275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2017-02-21T10:10:00Z</dcterms:created>
  <dcterms:modified xsi:type="dcterms:W3CDTF">2017-09-04T13:07:00Z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