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FC4D60" w:rsidRDefault="00540F45" w:rsidP="006900B2">
      <w:pPr>
        <w:tabs>
          <w:tab w:val="left" w:pos="5103"/>
        </w:tabs>
        <w:rPr>
          <w:rFonts w:ascii="Arial" w:hAnsi="Arial" w:cs="Arial"/>
          <w:strike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FC4D60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BC72C9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BC72C9" w:rsidRPr="009E0459" w:rsidRDefault="00BC72C9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BC72C9" w:rsidRPr="009E0459" w:rsidRDefault="00BC72C9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3BEF811" w:rsidR="00BC72C9" w:rsidRPr="009E0459" w:rsidRDefault="00BC72C9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BC72C9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BC72C9" w:rsidRPr="009E0459" w:rsidRDefault="00BC72C9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BC72C9" w:rsidRPr="009E0459" w:rsidRDefault="00BC72C9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29E729C5" w:rsidR="00BC72C9" w:rsidRPr="009E0459" w:rsidRDefault="00BC72C9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BC72C9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BC72C9" w:rsidRPr="009E0459" w:rsidRDefault="00BC72C9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BC72C9" w:rsidRPr="009E0459" w:rsidRDefault="00BC72C9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A9898DD" w:rsidR="00BC72C9" w:rsidRPr="009E0459" w:rsidRDefault="00BC72C9" w:rsidP="00F901D7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AD6E3EC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proofErr w:type="spellStart"/>
            <w:r w:rsidR="00485588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485588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0C577197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353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1B8CF338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AB4BF2">
              <w:rPr>
                <w:rFonts w:ascii="Arial" w:hAnsi="Arial" w:cs="Arial"/>
                <w:lang w:val="nl-BE"/>
              </w:rPr>
              <w:t>Fiat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2E0ED242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94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1120922A" w:rsidR="008A225E" w:rsidRPr="009E045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AB4BF2">
              <w:rPr>
                <w:rFonts w:ascii="Arial" w:hAnsi="Arial" w:cs="Arial"/>
                <w:lang w:val="nl-BE"/>
              </w:rPr>
              <w:t>E20N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B17457F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1686840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AB4BF2">
              <w:rPr>
                <w:rFonts w:ascii="Arial" w:hAnsi="Arial" w:cs="Arial"/>
                <w:lang w:val="nl-BE"/>
              </w:rPr>
              <w:t>130947449-1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AB4BF2" w:rsidRPr="009E0459" w14:paraId="4017E887" w14:textId="77777777" w:rsidTr="00FB63B6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9FE39EB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Personenkooi Blauw WK 1000 CE </w:t>
            </w:r>
            <w:proofErr w:type="spellStart"/>
            <w:r>
              <w:rPr>
                <w:rFonts w:ascii="Arial" w:hAnsi="Arial" w:cs="Arial"/>
                <w:lang w:val="nl-BE"/>
              </w:rPr>
              <w:t>Bwj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7777777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5900CEE7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150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F0E484A" w:rsidR="00AB4BF2" w:rsidRPr="009E0459" w:rsidRDefault="00AB4BF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1B96C578" w:rsidR="00AB4BF2" w:rsidRPr="009E0459" w:rsidRDefault="0012551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C05F78" w:rsidRPr="009E0459" w14:paraId="40DA224D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9F68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A2BC22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183533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BDBEFD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4EB77" w14:textId="77777777" w:rsidR="00C05F78" w:rsidRPr="009E0459" w:rsidRDefault="00C05F78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02224458" w:rsidR="00F8356B" w:rsidRPr="009E0459" w:rsidRDefault="0012551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A49CD6" w:rsidR="00F8356B" w:rsidRPr="009E0459" w:rsidRDefault="0012551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121B8C8" w:rsidR="00F8356B" w:rsidRPr="009F6C9E" w:rsidRDefault="00125512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1AD6E26" w:rsidR="002952F0" w:rsidRPr="00DB1730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5BA7E97" w:rsidR="0072620D" w:rsidRPr="009E0459" w:rsidRDefault="00125512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125512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125512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125512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2551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25512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5297A4BA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FC4D60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AB4BF2">
      <w:rPr>
        <w:rFonts w:ascii="Arial" w:hAnsi="Arial" w:cs="Arial"/>
        <w:sz w:val="22"/>
        <w:szCs w:val="22"/>
        <w:lang w:val="fr-BE"/>
      </w:rPr>
      <w:t>V28353</w:t>
    </w:r>
    <w:r w:rsidR="00F32CE4" w:rsidRPr="00F32CE4">
      <w:rPr>
        <w:rFonts w:ascii="Arial" w:hAnsi="Arial" w:cs="Arial"/>
        <w:sz w:val="22"/>
        <w:szCs w:val="22"/>
        <w:lang w:val="fr-BE"/>
      </w:rPr>
      <w:t>Fiat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25512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C72C9"/>
    <w:rsid w:val="00BD7E93"/>
    <w:rsid w:val="00BE0D30"/>
    <w:rsid w:val="00C05F0B"/>
    <w:rsid w:val="00C05F78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2CE4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C4D6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s1qguh4wCoTqjosQppAiUHMo5FM=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j4rzXJDgLw7BWqek6vOoQrq2+6I=</DigestValue>
    </Reference>
    <Reference URI="#idValidSigLnImg" Type="http://www.w3.org/2000/09/xmldsig#Object">
      <DigestMethod Algorithm="http://www.w3.org/2000/09/xmldsig#sha1"/>
      <DigestValue>CVPNA4+sSfqcYptLwld9kQzq4/c=</DigestValue>
    </Reference>
    <Reference URI="#idInvalidSigLnImg" Type="http://www.w3.org/2000/09/xmldsig#Object">
      <DigestMethod Algorithm="http://www.w3.org/2000/09/xmldsig#sha1"/>
      <DigestValue>iWWmeZ97mgg/b8D5Ck2EmNn3IR4=</DigestValue>
    </Reference>
  </SignedInfo>
  <SignatureValue>c4usVrfnWes0FK3/Ra29rQZFByFa8vKbAFPmnt+0+tNFj9J3YxBoAhh9yYYnincxCvcEexJUdeay
/vxAd/tlVnQrNGlvY068AULqr6kZ6YTY/preN7yFlT3OHoUP0CZ9VPxs9gDa6QQEfkg+BeLo4Vfr
mw0zaKH/dhr2sEFtJ60=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1E1Nb9mOGUIBvmqyJgpJ4VrKfvg=</DigestValue>
      </Reference>
      <Reference URI="/word/settings.xml?ContentType=application/vnd.openxmlformats-officedocument.wordprocessingml.settings+xml">
        <DigestMethod Algorithm="http://www.w3.org/2000/09/xmldsig#sha1"/>
        <DigestValue>AQo4zQh5KMV5nTQwZeAao+7Hz6k=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qL4XwCu8ZWzcUG3znMTPQWBREpQ=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Efr8VlrSD2wWrXlcC0TtoyUAy3s=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8+y/+hfhvcKbxKakhoCUFWKEc6A=</DigestValue>
      </Reference>
      <Reference URI="/word/header1.xml?ContentType=application/vnd.openxmlformats-officedocument.wordprocessingml.header+xml">
        <DigestMethod Algorithm="http://www.w3.org/2000/09/xmldsig#sha1"/>
        <DigestValue>u8trXXuIQm+Vjt5IvvLMeBeJe1A=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2017-09-04T13:01:08Z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2017-09-04T13:01:08Z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72iZmvwY1IS56eo38KNGNBZVi+wIHNEFENDUwNBgPMjAxNzA5MDQxMzAxM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2017-09-04T13:01:13Z</xd:ProducedAt>
                </xd:OCSPIdentifier>
                <xd:DigestAlgAndValue>
                  <DigestMethod Algorithm="http://www.w3.org/2000/09/xmldsig#sha1"/>
                  <DigestValue>XYWAM3g6Qg3fslFdQFDujTrjVTo=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5gk6+Aa5gnBdR187Usw61Xtz0zQIHRDZFNDUwNBgPMjAxNzA5MDQxMzAxMj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vkKPdgBsFACqQo92BG4UAAQAAAA4NX0CbGwUAOcPIfAiAIoBIGwUALlCj3YAAAAAgG2CCQRuFAAschQAAQADAJS+WgIAAAAAgFFrdgEAAAAAAAAAAAAAAFBsFAAAABQAAAAAAIBtggkAAAAAEAAAAAEAAACAbYIJAAAAAAAAAACAAdF1AAAAAECSNAiAAdF1nxATAIIPCuegbBQARoHMdUCSNAgAAAAAgAHRdaBsFABlgcx1gAHRdQYRAeUAALAJyGwUAKOAzHUBAAAAsGwUABAAAAADAQAAAACwCQYRAeUAALAJAAAAAAEAAAD0bBQAUziOdvhsFA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LylFADnTWpnAOE9ABcAAAQBAAAAAAQAADimFAAFTmpnYaseMUanFAAABAAAAQIAAAAAAACQpRQALPkUACz5FADspRQAgAHRdQ1czHXfW8x17KUUAGQBAAAAAAAAAAAAAARlyXUEZcl1WCk9AAAIAAAAAgAAAAAAABSmFACXbMl1AAAAAAAAAABGpxQABwAAADinFAAHAAAAAAAAAAAAAAA4pxQATKYUAJrsyHUAAAAAAAIAAAAAFAAHAAAAOKcUAAcAAABMEsp1AAAAAAAAAAA4pxQABwAAAOBj8gF4phQAQDDIdQAAAAAAAgAAOKcU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vKUUAOdNamcA4T0AFwAABAEAAAAABAAAOKYUAAVOamdhqx4xRqcUAAAEAAABAgAAAAAAAJClFAAs+RQALPkUAOylFACAAdF1DVzMdd9bzHXspRQAZAEAAAAAAAAAAAAABGXJdQRlyXVYKT0AAAgAAAACAAAAAAAAFKYUAJdsyXUAAAAAAAAAAEanFAAHAAAAOKcUAAcAAAAAAAAAAAAAADinFABMphQAmuzIdQAAAAAAAgAAAAAUAAcAAAA4pxQABwAAAEwSynUAAAAAAAAAADinFAAHAAAA4GPyAXimFABAMMh1AAAAAAACAAA4pxQ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5AAQAAADwFisAgBYrALwyPQDAqBQApoNpZ/AWKwAAHzkAT2JpZwAAAACAFisAvDI9AEA98AFPYmlnAAAAAIAVKwDgY/IBADptBOSoFAANXGln+OZKAPwBAAAgqRQA51ppZ/wBAAAAAAAABGXJdQRlyXX8AQAAAAgAAAACAAAAAAAAOKkUAJdsyXUAAAAAAAAAAGqqFAAHAAAAXKoUAAcAAAAAAAAAAAAAAFyqFABwqRQAmuzIdQAAAAAAAgAAAAAUAAcAAABcqhQABwAAAEwSynUAAAAAAAAAAFyqFAAHAAAA4GPyAZypFABAMMh1AAAAAAACAABcqh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AAAAAAAAAAAAAAAAAAAAAAAAAAAAADg1fQIAAAAAYwohfSIAigEAAAAAAAAAAAAAAAAAAAAAAAAAAAAAAAAAAAAAAAAAAAAAAAAAAAAAAAAAAAAAAAAAAAAAAAAAAAAAAAAAAAAAAAAAAAAAAAAAAAAAAAAAAAAAAAAAAAAAAAAAAIAB0XUAAAAAQJI0CIAB0XWfEBMAgg8K56BsFABGgcx1QJI0CAAAAACAAdF1oGwUAGWBzHWAAdF1Pg4B8QAAsAnIbBQAo4DMdQEAAACwbBQAEAAAAAMBAAAAALAJPg4B8QAAsAkAAAAAAQAAAPRsFABTOI52+GwU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7Zh+t6MbhhN2mRVYZM4csZ+og+w=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grCj1WnjedNntdMFfZSIYOCY7pI=</DigestValue>
    </Reference>
    <Reference URI="#idValidSigLnImg" Type="http://www.w3.org/2000/09/xmldsig#Object">
      <DigestMethod Algorithm="http://www.w3.org/2000/09/xmldsig#sha1"/>
      <DigestValue>qTiQZjRtRNyfOrtKEft3Wlyp6/o=</DigestValue>
    </Reference>
    <Reference URI="#idInvalidSigLnImg" Type="http://www.w3.org/2000/09/xmldsig#Object">
      <DigestMethod Algorithm="http://www.w3.org/2000/09/xmldsig#sha1"/>
      <DigestValue>h1iXv69sDWixux0BlXtDVu0/QBA=</DigestValue>
    </Reference>
  </SignedInfo>
  <SignatureValue>TP0k0lwAQAOAHhFG+XXm/Sa7z5egiT0Y2khho98gGkFLfIip7X+cijRTKwSAQOVHSQ6i63Ke6iUJ
4yVdJBYjab5wdyMrwael2fba5LHdOPXWuuVLqkB5ib+R3OCwso4h4z7cJmMNTsDJFkr/AKT9K3N2
hG5ySbTyy6Rypsq/q4Y=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1E1Nb9mOGUIBvmqyJgpJ4VrKfvg=</DigestValue>
      </Reference>
      <Reference URI="/word/settings.xml?ContentType=application/vnd.openxmlformats-officedocument.wordprocessingml.settings+xml">
        <DigestMethod Algorithm="http://www.w3.org/2000/09/xmldsig#sha1"/>
        <DigestValue>AQo4zQh5KMV5nTQwZeAao+7Hz6k=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qL4XwCu8ZWzcUG3znMTPQWBREpQ=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Efr8VlrSD2wWrXlcC0TtoyUAy3s=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8+y/+hfhvcKbxKakhoCUFWKEc6A=</DigestValue>
      </Reference>
      <Reference URI="/word/header1.xml?ContentType=application/vnd.openxmlformats-officedocument.wordprocessingml.header+xml">
        <DigestMethod Algorithm="http://www.w3.org/2000/09/xmldsig#sha1"/>
        <DigestValue>u8trXXuIQm+Vjt5IvvLMeBeJe1A=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2017-09-19T08:55:40Z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2017-09-19T08:55:40Z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oToibCCpnA6Pc3O+f+wpQo0iTmgIHRTZBOTIxNBgPMjAxNzA5MTkwODU1N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2017-09-19T08:55:24Z</xd:ProducedAt>
                </xd:OCSPIdentifier>
                <xd:DigestAlgAndValue>
                  <DigestMethod Algorithm="http://www.w3.org/2000/09/xmldsig#sha1"/>
                  <DigestValue>AJEVt4jvNDgwoh5SAMvCg8CmYuk=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G31LtmIIcP0eSE1YF56XTGyEqoQIHQTBBOTIxNBgPMjAxNzA5MTkwODU1ND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XRJQyCwSAAAAANAiThIBAAAA4CJOEvDQLRKj4LJ3dw4hciIAigEAAAAA4CJOEghtPgCCT751AABzAAAAAACZUL51PkLiePAkThJ4cD4AQAAAAOgiThIEKB8S8CROEtRsPgCNgFN0VHM+AHBywHU+ohwN/v///5lQvnWud1N0AAAAAAYAAACAARd2AAAAAEDcgQCAARd2nxATACkNCmVYbT4ARoESdkDcgQAAAAAAgAEXdlhtPgBlgRJ2gAEXdgAAARngBPcRgG0+AKOAEnYBAAAAaG0+ABAAAAADAQAA4AT3EXkOARngBPcR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A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PDQLRIAAAAAWQ8hlCIAigEAAAAAAAAAAAAAAAAAAAAAAAAAAAAAAAAAAAAAAAAAAAAAAAAAAAAAAAAAAAAAAAAAAAAAAAAAAAAAAAAAAAAAAAAAAAAAAAAAAAAAAAAAAAAAAAAAAAAAAAAAAIABF3YAAAAACN+BAIABF3afEBMATg4K5lRtPgBGgRJ2CN+BAAAAAACAARd2VG0+AGWBEnaAARd2Vg8BnAAA9xF8bT4Ao4ASdgEAAABkbT4AEAAAAAMBAADgBPcRVg8BnOAE9xE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A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sharepoint/v3/fields"/>
    <ds:schemaRef ds:uri="341ef2d6-d38c-4729-b0bd-8f06d6b35472"/>
    <ds:schemaRef ds:uri="http://www.w3.org/XML/1998/namespace"/>
    <ds:schemaRef ds:uri="http://schemas.openxmlformats.org/package/2006/metadata/core-properties"/>
    <ds:schemaRef ds:uri="http://schemas.microsoft.com/office/2006/documentManagement/types"/>
    <ds:schemaRef ds:uri="http://purl.org/dc/elements/1.1/"/>
    <ds:schemaRef ds:uri="http://schemas.microsoft.com/sharepoint/v4"/>
    <ds:schemaRef ds:uri="http://schemas.microsoft.com/sharepoint/v3"/>
    <ds:schemaRef ds:uri="http://schemas.microsoft.com/office/2006/metadata/properties"/>
    <ds:schemaRef ds:uri="http://schemas.microsoft.com/office/infopath/2007/PartnerControls"/>
    <ds:schemaRef ds:uri="http://purl.org/dc/dcmitype/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2</TotalTime>
  <Pages>1</Pages>
  <Words>255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2017-02-21T09:50:00Z</dcterms:created>
  <dcterms:modified xsi:type="dcterms:W3CDTF">2017-09-04T13:01:00Z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