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545EE0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101B7A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101B7A" w:rsidRPr="009E0459" w:rsidRDefault="00101B7A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Eenheid: </w:t>
            </w:r>
            <w:proofErr w:type="spellStart"/>
            <w:r>
              <w:rPr>
                <w:rFonts w:ascii="Arial" w:hAnsi="Arial" w:cs="Arial"/>
                <w:lang w:val="nl-BE"/>
              </w:rPr>
              <w:t>DisC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101B7A" w:rsidRPr="009E0459" w:rsidRDefault="00101B7A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446FFF98" w:rsidR="00101B7A" w:rsidRPr="009E0459" w:rsidRDefault="00101B7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controle: 04 Sep 2017</w:t>
            </w:r>
          </w:p>
        </w:tc>
      </w:tr>
      <w:tr w:rsidR="00101B7A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101B7A" w:rsidRPr="009E0459" w:rsidRDefault="00101B7A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101B7A" w:rsidRPr="009E0459" w:rsidRDefault="00101B7A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6C2FEF98" w:rsidR="00101B7A" w:rsidRPr="009E0459" w:rsidRDefault="00101B7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controle: 01 Mar 2017</w:t>
            </w:r>
          </w:p>
        </w:tc>
      </w:tr>
      <w:tr w:rsidR="00101B7A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101B7A" w:rsidRPr="009E0459" w:rsidRDefault="00101B7A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>
              <w:rPr>
                <w:rFonts w:ascii="Arial" w:hAnsi="Arial" w:cs="Arial"/>
                <w:lang w:val="nl-BE"/>
              </w:rPr>
              <w:t xml:space="preserve"> 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101B7A" w:rsidRPr="009E0459" w:rsidRDefault="00101B7A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6AF2E777" w:rsidR="00101B7A" w:rsidRPr="009E0459" w:rsidRDefault="00101B7A" w:rsidP="00F901D7">
            <w:pPr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 w:eastAsia="fr-FR"/>
              </w:rPr>
              <w:t>Volgende controle NLT: 04 Dec 2017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D0031A6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proofErr w:type="spellStart"/>
            <w:r w:rsidRPr="00D50ED9">
              <w:rPr>
                <w:rFonts w:ascii="Arial" w:hAnsi="Arial" w:cs="Arial"/>
                <w:lang w:val="en-US"/>
              </w:rPr>
              <w:t>Benaming</w:t>
            </w:r>
            <w:proofErr w:type="spellEnd"/>
            <w:r w:rsidRPr="00D50ED9">
              <w:rPr>
                <w:rFonts w:ascii="Arial" w:hAnsi="Arial" w:cs="Arial"/>
                <w:lang w:val="en-US"/>
              </w:rPr>
              <w:t xml:space="preserve">: </w:t>
            </w:r>
            <w:r w:rsidR="00D50ED9" w:rsidRPr="009C0CAD">
              <w:rPr>
                <w:rFonts w:ascii="Arial" w:hAnsi="Arial" w:cs="Arial"/>
                <w:lang w:val="en-US"/>
              </w:rPr>
              <w:t>FORKLIFT FRONTAL THERMIC 2T ALL ROAD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56868902" w:rsidR="008A225E" w:rsidRPr="009E0459" w:rsidRDefault="008A225E" w:rsidP="0064507E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AB4BF2">
              <w:rPr>
                <w:rFonts w:ascii="Arial" w:hAnsi="Arial" w:cs="Arial"/>
                <w:lang w:val="nl-BE"/>
              </w:rPr>
              <w:t>3</w:t>
            </w:r>
            <w:r w:rsidR="0064507E">
              <w:rPr>
                <w:rFonts w:ascii="Arial" w:hAnsi="Arial" w:cs="Arial"/>
                <w:lang w:val="nl-BE"/>
              </w:rPr>
              <w:t>10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26C0E098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D50ED9">
              <w:rPr>
                <w:rFonts w:ascii="Arial" w:hAnsi="Arial" w:cs="Arial"/>
                <w:lang w:val="nl-BE"/>
              </w:rPr>
              <w:t>Caterpillar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31CAE43D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AB4BF2">
              <w:rPr>
                <w:rFonts w:ascii="Arial" w:hAnsi="Arial" w:cs="Arial"/>
                <w:lang w:val="nl-BE"/>
              </w:rPr>
              <w:t>9</w:t>
            </w:r>
            <w:r w:rsidR="00D50ED9">
              <w:rPr>
                <w:rFonts w:ascii="Arial" w:hAnsi="Arial" w:cs="Arial"/>
                <w:lang w:val="nl-BE"/>
              </w:rPr>
              <w:t>1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30AD6639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D50ED9">
              <w:rPr>
                <w:rFonts w:ascii="Arial" w:hAnsi="Arial" w:cs="Arial"/>
                <w:lang w:val="nl-BE"/>
              </w:rPr>
              <w:t>V40D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18BEEB3B" w:rsidR="008A225E" w:rsidRPr="009E0459" w:rsidRDefault="008A225E" w:rsidP="000C2F03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</w:t>
            </w:r>
            <w:r w:rsidR="000C2F03">
              <w:rPr>
                <w:rFonts w:ascii="Arial" w:hAnsi="Arial" w:cs="Arial"/>
                <w:lang w:val="nl-BE"/>
              </w:rPr>
              <w:t>5840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05FB59C9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64507E">
              <w:rPr>
                <w:rFonts w:ascii="Arial" w:hAnsi="Arial" w:cs="Arial"/>
                <w:lang w:val="nl-BE"/>
              </w:rPr>
              <w:t>9RB05749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64507E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49D4A86F" w:rsidR="0064507E" w:rsidRPr="009E0459" w:rsidRDefault="0064507E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07/001/V28310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264DA421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521A845D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H14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6F52E663" w:rsidR="0064507E" w:rsidRPr="009E0459" w:rsidRDefault="000C2F0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64507E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767F57D3" w:rsidR="0064507E" w:rsidRPr="009E0459" w:rsidRDefault="0064507E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07/661/V28310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0FA01D39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3791F710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5A5D4765" w:rsidR="0064507E" w:rsidRPr="009E0459" w:rsidRDefault="000C2F0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64507E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61C041AC" w:rsidR="0064507E" w:rsidRPr="009E0459" w:rsidRDefault="0064507E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07/861/V28310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67607651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16BB788C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4788C907" w:rsidR="0064507E" w:rsidRPr="009E0459" w:rsidRDefault="000C2F0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6594FB7D" w:rsidR="00F8356B" w:rsidRPr="009E0459" w:rsidRDefault="000C2F0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1F80E478" w:rsidR="00F8356B" w:rsidRPr="009E0459" w:rsidRDefault="000C2F0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2EC9A550" w:rsidR="00F8356B" w:rsidRPr="009F6C9E" w:rsidRDefault="000C2F0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57F1C80A" w:rsidR="002952F0" w:rsidRPr="00DB1730" w:rsidRDefault="000C2F03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NIHIL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08D7C01D" w:rsidR="0072620D" w:rsidRPr="009E0459" w:rsidRDefault="000C2F03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0C2F03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0C2F03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0C2F03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3pt;height:83.9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6"/>
      <w:footerReference w:type="default" r:id="rId17"/>
      <w:headerReference w:type="first" r:id="rId18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0C2F03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0C2F03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31324ABC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545EE0">
      <w:rPr>
        <w:rFonts w:ascii="Arial" w:hAnsi="Arial" w:cs="Arial"/>
        <w:sz w:val="22"/>
        <w:szCs w:val="22"/>
        <w:lang w:val="fr-BE"/>
      </w:rPr>
      <w:t>20170904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D50ED9">
      <w:rPr>
        <w:rFonts w:ascii="Arial" w:hAnsi="Arial" w:cs="Arial"/>
        <w:sz w:val="22"/>
        <w:szCs w:val="22"/>
        <w:lang w:val="fr-BE"/>
      </w:rPr>
      <w:t>V283</w:t>
    </w:r>
    <w:r w:rsidR="0064507E">
      <w:rPr>
        <w:rFonts w:ascii="Arial" w:hAnsi="Arial" w:cs="Arial"/>
        <w:sz w:val="22"/>
        <w:szCs w:val="22"/>
        <w:lang w:val="fr-BE"/>
      </w:rPr>
      <w:t>10</w:t>
    </w:r>
    <w:r w:rsidR="000E57E9" w:rsidRPr="000E57E9">
      <w:rPr>
        <w:rFonts w:ascii="Arial" w:hAnsi="Arial" w:cs="Arial"/>
        <w:sz w:val="22"/>
        <w:szCs w:val="22"/>
        <w:lang w:val="fr-BE"/>
      </w:rPr>
      <w:t>Caterpillar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2F03"/>
    <w:rsid w:val="000C3C44"/>
    <w:rsid w:val="000E3C45"/>
    <w:rsid w:val="000E57E9"/>
    <w:rsid w:val="00101B7A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45EE0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6fk5rBsPViNlYbjo9pVQwz8g7g0=</DigestValue>
    </Reference>
    <Reference URI="#idOfficeObject" Type="http://www.w3.org/2000/09/xmldsig#Object">
      <DigestMethod Algorithm="http://www.w3.org/2000/09/xmldsig#sha1"/>
      <DigestValue>ZdQDm/xyY5Y7oRu+1DRwpIePhGY=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dx2nE7wewbfG7LEg4vs3lSSUsP8=</DigestValue>
    </Reference>
    <Reference URI="#idValidSigLnImg" Type="http://www.w3.org/2000/09/xmldsig#Object">
      <DigestMethod Algorithm="http://www.w3.org/2000/09/xmldsig#sha1"/>
      <DigestValue>5eWpisfp12U4pog5RAFJb3QM710=</DigestValue>
    </Reference>
    <Reference URI="#idInvalidSigLnImg" Type="http://www.w3.org/2000/09/xmldsig#Object">
      <DigestMethod Algorithm="http://www.w3.org/2000/09/xmldsig#sha1"/>
      <DigestValue>fBzlAdheTjNe/J/eNcqN5pau250=</DigestValue>
    </Reference>
  </SignedInfo>
  <SignatureValue>OJ3oeg2wB2o8mQWDHU3BmWGC2xZ7x2fJVgeMKH3ymwXMO8SEIWNrWQvoJN8oxEOwaaoqewxyk0AU
92Xs7g61ZOS+RD1B22uStAo9LCYkD1tZxweb+nOkHeiKE3ijuXOFf22Zl89WNE7Myqe6Ouqtsm43
i1LoYOQqpQguITnWDdM=</SignatureValue>
  <KeyInfo>
    <X509Data>
      <X509Certificate>MIID+TCCAuGgAwIBAgIQEAAAAAAAMC9/uQ2Ad0twKzANBgkqhkiG9w0BAQUFADAzMQswCQYDVQQG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==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syg/jpLmRumi3H9X0HCGPxiYV7E=</DigestValue>
      </Reference>
      <Reference URI="/word/settings.xml?ContentType=application/vnd.openxmlformats-officedocument.wordprocessingml.settings+xml">
        <DigestMethod Algorithm="http://www.w3.org/2000/09/xmldsig#sha1"/>
        <DigestValue>9OhAsZNQ2Z5+Sl2qj8ANMsfCkVo=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Z+hzOWaaAQzrk4tQkskmNpddfPU=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/SB46WZxwPd3Hqzo6oD5vHbZq1Y=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+NjJxDtftpJuw1eKO5SQDn86Jgc=</DigestValue>
      </Reference>
      <Reference URI="/word/header1.xml?ContentType=application/vnd.openxmlformats-officedocument.wordprocessingml.header+xml">
        <DigestMethod Algorithm="http://www.w3.org/2000/09/xmldsig#sha1"/>
        <DigestValue>ZNsXD638f+j9fYHykU4Xd1O7U2o=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2017-09-04T13:03:04Z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wEAAAkwcAACBFTUYAAAEABEkAAAwAAAABAAAAAAAAAAAAAAAAAAAAgAcAADgEAAClAgAAfQEAAAAAAAAAAAAAAAAAANVVCgBI0AU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2017-09-04T13:03:04Z</xd:SigningTime>
          <xd:SigningCertificate>
            <xd:Cert>
              <xd:CertDigest>
                <DigestMethod Algorithm="http://www.w3.org/2000/09/xmldsig#sha1"/>
                <DigestValue>3oGqEEfkwkqrM6fubG03ioNI9eU=</DigestValue>
              </xd:CertDigest>
              <xd:IssuerSerial>
                <X509IssuerName>SERIALNUMBER=201209, CN=Citizen CA, C=BE</X509IssuerName>
                <X509SerialNumber>21267647932558881516252464330721423403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T0k8EICOXqQSz+rQlfczdK9sbRXgIHMEVENDUwNBgPMjAxNzA5MDQxMzAzMTl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ijf2FexMLOCikbgIXOY1F8sgCa4=</DigestValue>
                </xd:CertDigest>
                <xd:IssuerSerial>
                  <X509IssuerName>CN=Belgium Root CA2, C=BE</X509IssuerName>
                  <X509SerialNumber>6028580609789401942531883548861871626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2017-09-04T13:03:09Z</xd:ProducedAt>
                </xd:OCSPIdentifier>
                <xd:DigestAlgAndValue>
                  <DigestMethod Algorithm="http://www.w3.org/2000/09/xmldsig#sha1"/>
                  <DigestValue>Y2HiQqLv5Dsz5fDS54NMrEzziws=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Rd1IyLwtvTezlnpBC+sNsR9MsUYgIHOEFFNDUwNBgPMjAxNzA5MDQxMzAzMTl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</xd:EncapsulatedTimeStamp>
          </xd:SigAndRefsTimeStamp>
        </xd:UnsignedSignatureProperties>
      </xd:UnsignedProperties>
    </xd:QualifyingProperties>
  </Object>
  <Object Id="idValidSigLnImg">AQAAAGwAAAAAAAAAAAAAAP8AAAB/AAAAAAAAAAAAAABDIwAApBEAACBFTUYAAAEAeFMAALY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cWf4wkYAHM5yZwDMlmcBAAAAfDuSZzSknWfgG+0DAMyWZwEAAAB8O5JnlDuSZwA6ZAgAOmQIQMNGABKgcWfInJZnAQAAAHw7kmdMw0YAgAHRdQ1czHXfW8x1TMNGAGQBAAAAAAAAAAAAAARlyXUEZcl1YCpOAAAIAAAAAgAAAAAAAHTDRgCXbMl1AAAAAAAAAACkxEYABgAAAJjERgAGAAAAAAAAAAAAAACYxEYArMNGAJrsyHUAAAAAAAIAAAAARgAGAAAAmMRGAAYAAABMEsp1AAAAAAAAAACYxEYABgAAAOBj7gHYw0YAQDDIdQAAAAAAAgAAmMRG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AAAAAAAAAAAAAAAAAAAAAAAAAAAAAAAAAAAAAAAAAAAAAAAAAAAAAAAAAAAAAAAAAAAAAjAAQAAADwFhkAgBYZALwyTgAcqEYApoNpZ/AWGQAAHyMAT2JpZwAAAACAFhkAvDJOAEA97AFPYmlnAAAAAIAVGQDgY+4BADrwA0CoRgANXGlnGOcoAPwBAAB8qEYA51ppZ/wBAAAAAAAABGXJdQRlyXX8AQAAAAgAAAACAAAAAAAAlKhGAJdsyXUAAAAAAAAAAMapRgAHAAAAuKlGAAcAAAAAAAAAAAAAALipRgDMqEYAmuzIdQAAAAAAAgAAAABGAAcAAAC4qUYABwAAAEwSynUAAAAAAAAAALipRgAHAAAA4GPuAfioRgBAMMh1AAAAAAACAAC4qU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GClRgDnTWpnAOFOABcAAAQBAAAAAAQAANylRgAFTmpnZ2Dxj+qmRgAABAAAAQIAAAAAAAA0pUYA0PhGAND4RgCQpUYAgAHRdQ1czHXfW8x1kKVGAGQBAAAAAAAAAAAAAARlyXUEZcl1WClOAAAIAAAAAgAAAAAAALilRgCXbMl1AAAAAAAAAADqpkYABwAAANymRgAHAAAAAAAAAAAAAADcpkYA8KVGAJrsyHUAAAAAAAIAAAAARgAHAAAA3KZGAAcAAABMEsp1AAAAAAAAAADcpkYABwAAAOBj7gEcpkYAQDDIdQAAAAAAAgAA3KZGAAcAAABkdgAIAAAAACUAAAAMAAAAAwAAABgAAAAMAAAAAAAAAhIAAAAMAAAAAQAAAB4AAAAYAAAACQAAAGAAAAD3AAAAbQAAACUAAAAMAAAAAw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DIwAApBEAACBFTUYAAAEA3FgAAMk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jAAQAAADwFhkAgBYZALwyTgAcqEYApoNpZ/AWGQAAHyMAT2JpZwAAAACAFhkAvDJOAEA97AFPYmlnAAAAAIAVGQDgY+4BADrwA0CoRgANXGlnGOcoAPwBAAB8qEYA51ppZ/wBAAAAAAAABGXJdQRlyXX8AQAAAAgAAAACAAAAAAAAlKhGAJdsyXUAAAAAAAAAAMapRgAHAAAAuKlGAAcAAAAAAAAAAAAAALipRgDMqEYAmuzIdQAAAAAAAgAAAABGAAcAAAC4qUYABwAAAEwSynUAAAAAAAAAALipRgAHAAAA4GPuAfioRgBAMMh1AAAAAAACAAC4qU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Fn+MJGABzOcmcAzJZnAQAAAHw7kmc0pJ1n4BvtAwDMlmcBAAAAfDuSZ5Q7kmcAOmQIADpkCEDDRgASoHFnyJyWZwEAAAB8O5JnTMNGAIAB0XUNXMx131vMdUzDRgBkAQAAAAAAAAAAAAAEZcl1BGXJdWAqTgAACAAAAAIAAAAAAAB0w0YAl2zJdQAAAAAAAAAApMRGAAYAAACYxEYABgAAAAAAAAAAAAAAmMRGAKzDRgCa7Mh1AAAAAAACAAAAAEYABgAAAJjERgAGAAAATBLKdQAAAAAAAAAAmMRGAAYAAADgY+4B2MNGAEAwyHUAAAAAAAIAAJjER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AAAAAAAAAAAAAAAAAAAAAAAAAAAAAAAAAAAAAAAAAAAAAAAAAAAAAAAAAAAAAAAAAAAAAAAAAAAAAAAAAAAAAAAAAAAAAAAAAAEhtmAsAAAAA4Q4hOCIAigEAAAAAAAAAAAAAAAAAAAAAAAAAAAAAAAAAAAAAAAAAAAAAAAAAAAAAAAAAAAAAAAAAAAAAAAAAAAAAAAAAAAAAAAAAAAAAAAAAAAAAAAAAAAAAAAAAAAAAAAAAAIAB0XUAAAAAqMGwB4AB0XWfEBMA2BAKXERsRgBGgcx1qMGwBwAAAACAAdF1RGxGAGWBzHWAAdF1wxAB0gAAAQNsbEYAo4DMdQEAAABUbEYAEAAAAAMBAAAADQEDwxAB0gANAQMAAAAAAQAAAJhsRgBTOI52nGxGAFY5zXV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Y/aHrI8iqTznU7fKZCGUZ1lDPbo=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m9pBferMy5vrTmpKRPM+iVLR+wc=</DigestValue>
    </Reference>
    <Reference URI="#idValidSigLnImg" Type="http://www.w3.org/2000/09/xmldsig#Object">
      <DigestMethod Algorithm="http://www.w3.org/2000/09/xmldsig#sha1"/>
      <DigestValue>7tVlV98750vvuH3PrcVXMGu+MnM=</DigestValue>
    </Reference>
    <Reference URI="#idInvalidSigLnImg" Type="http://www.w3.org/2000/09/xmldsig#Object">
      <DigestMethod Algorithm="http://www.w3.org/2000/09/xmldsig#sha1"/>
      <DigestValue>4K5tbGyxCbih7cF15sLFJnVwYfs=</DigestValue>
    </Reference>
  </SignedInfo>
  <SignatureValue>OaR4Mkw3Gj7Ew9ogpwdwFAwNRih/7Pp7TXAPTSZuS5cwuyJ1U7ulbzjXSnFuwTcEcgCm07ZlvHnM
GPfumNTjmzLz+cktqZgJSRWmnmQu2h/mWJZ/xL02pEQxzrF8bV3k+kwD7v1RrqXiqz8SN82tZ4vc
0D+4W/aZTdIQ9BQoxOs=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syg/jpLmRumi3H9X0HCGPxiYV7E=</DigestValue>
      </Reference>
      <Reference URI="/word/settings.xml?ContentType=application/vnd.openxmlformats-officedocument.wordprocessingml.settings+xml">
        <DigestMethod Algorithm="http://www.w3.org/2000/09/xmldsig#sha1"/>
        <DigestValue>9OhAsZNQ2Z5+Sl2qj8ANMsfCkVo=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Z+hzOWaaAQzrk4tQkskmNpddfPU=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/SB46WZxwPd3Hqzo6oD5vHbZq1Y=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+NjJxDtftpJuw1eKO5SQDn86Jgc=</DigestValue>
      </Reference>
      <Reference URI="/word/header1.xml?ContentType=application/vnd.openxmlformats-officedocument.wordprocessingml.header+xml">
        <DigestMethod Algorithm="http://www.w3.org/2000/09/xmldsig#sha1"/>
        <DigestValue>ZNsXD638f+j9fYHykU4Xd1O7U2o=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2017-09-19T08:55:31Z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2017-09-19T08:55:31Z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TMA1CruosYo2Ib8RyJoX+O/B/+GgIHODZBOTIxNBgPMjAxNzA5MTkwODU1Mz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2017-09-19T08:55:24Z</xd:ProducedAt>
                </xd:OCSPIdentifier>
                <xd:DigestAlgAndValue>
                  <DigestMethod Algorithm="http://www.w3.org/2000/09/xmldsig#sha1"/>
                  <DigestValue>AJEVt4jvNDgwoh5SAMvCg8CmYuk=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Ta6FsF8hIrBKN8zclmuTjQarbkdwIHOTZBOTIxNBgPMjAxNzA5MTkwODU1Mz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UBJQyCwSAAAAAPb///+ol3MACH1zACjKLRKj4LJ3mA8hcCIAigEAAAAAoCdREghtPgCCT751AABzAAAAAACZUL51PkLieLApURJ4cD4AQAAAAKgnURIEU0ISsClREtRsPgCNgFN0VHM+AHBywHU+ohwN/v///5lQvnWud1N0AAAAAAYAAACAARd2AAAAAEDcgQCAARd2nxATACkNCmVYbT4ARoESdkDcgQAAAAAAgAEXdlhtPgBlgRJ2gAEXdgAAAV4ADTMCgG0+AKOAEnYBAAAAaG0+ABAAAAADAQAAAA0zAtkOAV4ADTMCAAAAAAEAAACsbT4A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cKY+AOdNf2MA4U4AFwAABAEAAAAABAAA7KY+AAVOf2NRMet4+qc+AAAEAAABAgAAAAAAAESmPgDg+T4A4Pk+AKCmPgCAARd2DVwSdt9bEnagpj4AZAEAAAAAAAAAAAAABGXAdQRlwHVYKU4AAAgAAAACAAAAAAAAyKY+AJdswHUAAAAAAAAAAPqnPgAHAAAA7Kc+AAcAAAAAAAAAAAAAAOynPgAApz4Amuy/dQAAAAAAAgAAAAA+AAcAAADspz4ABwAAAEwSwXUAAAAAAAAAAOynPgAHAAAA8GPxASynPgBAML91AAAAAAACAADspz4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CjKLRIAAAAAUQ8hOSIAigEAAAAAAAAAAAAAAAAAAAAAAAAAAAAAAAAAAAAAAAAAAAAAAAAAAAAAAAAAAAAAAAAAAAAAAAAAAAAAAAAAAAAAAAAAAAAAAAAAAAAAAAAAAAAAAAAAAAAAAAAAAIABF3YAAAAACN+BAIABF3afEBMATg4K5lRtPgBGgRJ2CN+BAAAAAACAARd2VG0+AGWBEnaAARd2Vg8BnAAAMwJ8bT4Ao4ASdgEAAABkbT4AEAAAAAMBAAAADTMCVg8BnAANMwIAAAAAAQAAAKhtPgBTOG93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purl.org/dc/terms/"/>
    <ds:schemaRef ds:uri="http://www.w3.org/XML/1998/namespace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dcmitype/"/>
    <ds:schemaRef ds:uri="http://schemas.microsoft.com/sharepoint/v4"/>
    <ds:schemaRef ds:uri="http://schemas.microsoft.com/sharepoint/v3"/>
    <ds:schemaRef ds:uri="http://schemas.openxmlformats.org/package/2006/metadata/core-properties"/>
    <ds:schemaRef ds:uri="http://schemas.microsoft.com/office/infopath/2007/PartnerControls"/>
    <ds:schemaRef ds:uri="http://schemas.microsoft.com/sharepoint/v3/fields"/>
    <ds:schemaRef ds:uri="341ef2d6-d38c-4729-b0bd-8f06d6b35472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2</TotalTime>
  <Pages>1</Pages>
  <Words>278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6</cp:revision>
  <cp:lastPrinted>2017-01-02T10:03:00Z</cp:lastPrinted>
  <dcterms:created xsi:type="dcterms:W3CDTF">2017-02-21T10:09:00Z</dcterms:created>
  <dcterms:modified xsi:type="dcterms:W3CDTF">2017-09-04T13:03:00Z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