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EA2351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997A3C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997A3C" w:rsidRPr="009E0459" w:rsidRDefault="00997A3C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Eenheid: </w:t>
            </w:r>
            <w:proofErr w:type="spellStart"/>
            <w:r>
              <w:rPr>
                <w:rFonts w:ascii="Arial" w:hAnsi="Arial" w:cs="Arial"/>
                <w:lang w:val="nl-BE"/>
              </w:rPr>
              <w:t>DisC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997A3C" w:rsidRPr="009E0459" w:rsidRDefault="00997A3C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448B34E9" w:rsidR="00997A3C" w:rsidRPr="009E0459" w:rsidRDefault="00997A3C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controle: 04 Sep 2017</w:t>
            </w:r>
          </w:p>
        </w:tc>
      </w:tr>
      <w:tr w:rsidR="00997A3C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997A3C" w:rsidRPr="009E0459" w:rsidRDefault="00997A3C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997A3C" w:rsidRPr="009E0459" w:rsidRDefault="00997A3C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750AD12C" w:rsidR="00997A3C" w:rsidRPr="009E0459" w:rsidRDefault="00997A3C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controle: 01 Mar 2017</w:t>
            </w:r>
          </w:p>
        </w:tc>
      </w:tr>
      <w:tr w:rsidR="00997A3C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997A3C" w:rsidRPr="009E0459" w:rsidRDefault="00997A3C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>
              <w:rPr>
                <w:rFonts w:ascii="Arial" w:hAnsi="Arial" w:cs="Arial"/>
                <w:lang w:val="nl-BE"/>
              </w:rPr>
              <w:t xml:space="preserve"> 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997A3C" w:rsidRPr="009E0459" w:rsidRDefault="00997A3C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2AB87252" w:rsidR="00997A3C" w:rsidRPr="009E0459" w:rsidRDefault="00997A3C" w:rsidP="00F901D7">
            <w:pPr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 w:eastAsia="fr-FR"/>
              </w:rPr>
              <w:t>Volgende controle NLT: 04 Dec 2017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D0031A6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7D7F14C5" w:rsidR="008A225E" w:rsidRPr="009E0459" w:rsidRDefault="008A225E" w:rsidP="00D2214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</w:t>
            </w:r>
            <w:r w:rsidR="00D50ED9">
              <w:rPr>
                <w:rFonts w:ascii="Arial" w:hAnsi="Arial" w:cs="Arial"/>
                <w:lang w:val="nl-BE"/>
              </w:rPr>
              <w:t>0</w:t>
            </w:r>
            <w:r w:rsidR="00D22142">
              <w:rPr>
                <w:rFonts w:ascii="Arial" w:hAnsi="Arial" w:cs="Arial"/>
                <w:lang w:val="nl-BE"/>
              </w:rPr>
              <w:t>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1CAE43D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</w:t>
            </w:r>
            <w:r w:rsidR="00D50ED9">
              <w:rPr>
                <w:rFonts w:ascii="Arial" w:hAnsi="Arial" w:cs="Arial"/>
                <w:lang w:val="nl-BE"/>
              </w:rPr>
              <w:t>1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4381BB98" w:rsidR="008A225E" w:rsidRPr="009E0459" w:rsidRDefault="008A225E" w:rsidP="00271381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</w:t>
            </w:r>
            <w:r w:rsidR="00271381">
              <w:rPr>
                <w:rFonts w:ascii="Arial" w:hAnsi="Arial" w:cs="Arial"/>
                <w:lang w:val="nl-BE"/>
              </w:rPr>
              <w:t>4979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3DBA5064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22142">
              <w:rPr>
                <w:rFonts w:ascii="Arial" w:hAnsi="Arial" w:cs="Arial"/>
                <w:lang w:val="nl-BE"/>
              </w:rPr>
              <w:t>9RB05747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D22142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08B8C6FE" w:rsidR="00D22142" w:rsidRPr="009E0459" w:rsidRDefault="00D22142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07/002/V28308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F65D26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335B1442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63069FDE" w:rsidR="00D22142" w:rsidRPr="009E0459" w:rsidRDefault="0027138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22142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64AF64BC" w:rsidR="00D22142" w:rsidRPr="009E0459" w:rsidRDefault="00D22142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07/602/V28308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6B3474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1F413DF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102FE5D6" w:rsidR="00D22142" w:rsidRPr="009E0459" w:rsidRDefault="0027138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22142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13337B9" w:rsidR="00D22142" w:rsidRPr="009E0459" w:rsidRDefault="00D22142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07/802/</w:t>
            </w:r>
            <w:r>
              <w:t xml:space="preserve"> </w:t>
            </w:r>
            <w:r w:rsidRPr="00D22142">
              <w:rPr>
                <w:rFonts w:ascii="Arial" w:hAnsi="Arial" w:cs="Arial"/>
                <w:lang w:val="nl-BE"/>
              </w:rPr>
              <w:t>V28308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7572DDFD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72965200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18910295" w:rsidR="00D22142" w:rsidRPr="009E0459" w:rsidRDefault="0027138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0E1CDEAE" w:rsidR="00F8356B" w:rsidRPr="009E0459" w:rsidRDefault="0027138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049776CE" w:rsidR="00F8356B" w:rsidRPr="009E0459" w:rsidRDefault="0027138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41B57C27" w:rsidR="00F8356B" w:rsidRPr="009F6C9E" w:rsidRDefault="0027138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11AD6E26" w:rsidR="002952F0" w:rsidRPr="00DB1730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6A68AA4C" w:rsidR="0072620D" w:rsidRPr="009E0459" w:rsidRDefault="00271381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271381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271381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271381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3pt;height:83.9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271381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271381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67537937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EA2351">
      <w:rPr>
        <w:rFonts w:ascii="Arial" w:hAnsi="Arial" w:cs="Arial"/>
        <w:sz w:val="22"/>
        <w:szCs w:val="22"/>
        <w:lang w:val="fr-BE"/>
      </w:rPr>
      <w:t>20170904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D50ED9">
      <w:rPr>
        <w:rFonts w:ascii="Arial" w:hAnsi="Arial" w:cs="Arial"/>
        <w:sz w:val="22"/>
        <w:szCs w:val="22"/>
        <w:lang w:val="fr-BE"/>
      </w:rPr>
      <w:t>V2830</w:t>
    </w:r>
    <w:r w:rsidR="00D22142">
      <w:rPr>
        <w:rFonts w:ascii="Arial" w:hAnsi="Arial" w:cs="Arial"/>
        <w:sz w:val="22"/>
        <w:szCs w:val="22"/>
        <w:lang w:val="fr-BE"/>
      </w:rPr>
      <w:t>8</w:t>
    </w:r>
    <w:r w:rsidR="00117D7B" w:rsidRPr="00117D7B">
      <w:rPr>
        <w:rFonts w:ascii="Arial" w:hAnsi="Arial" w:cs="Arial"/>
        <w:sz w:val="22"/>
        <w:szCs w:val="22"/>
        <w:lang w:val="fr-BE"/>
      </w:rPr>
      <w:t>Caterpillar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17D7B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1381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97A3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A2351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bvlH+EeYxU3doBpsUyrgtVSS0f8=</DigestValue>
    </Reference>
    <Reference URI="#idOfficeObject" Type="http://www.w3.org/2000/09/xmldsig#Object">
      <DigestMethod Algorithm="http://www.w3.org/2000/09/xmldsig#sha1"/>
      <DigestValue>ZdQDm/xyY5Y7oRu+1DRwpIePhGY=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ZlahVZvTXbInEhOZYaRxiWY1/ZU=</DigestValue>
    </Reference>
    <Reference URI="#idValidSigLnImg" Type="http://www.w3.org/2000/09/xmldsig#Object">
      <DigestMethod Algorithm="http://www.w3.org/2000/09/xmldsig#sha1"/>
      <DigestValue>ACCBmxcZ+Y0dTDqNswKwRnC0ROY=</DigestValue>
    </Reference>
    <Reference URI="#idInvalidSigLnImg" Type="http://www.w3.org/2000/09/xmldsig#Object">
      <DigestMethod Algorithm="http://www.w3.org/2000/09/xmldsig#sha1"/>
      <DigestValue>l9XrhDag82VyJaB5oaBl3go0GFk=</DigestValue>
    </Reference>
  </SignedInfo>
  <SignatureValue>O4cPIn7Fj0EBBlufoGMFeL/KEFk2kwJq/7Su0KPilT3ywPDv2zT6fjsux14Lr0Uuq5VHOrailNQ3
cpLTHNle78FP3dW8/eO7s7GNL/3223oTwV4KRFGe3WQzgAuyDJjc0uWj1+IRdrATgFUOe8wx9jy+
UEntqotStM/6e/pKv2w=</SignatureValue>
  <KeyInfo>
    <X509Data>
      <X509Certificate>MIID+TCCAuGgAwIBAgIQEAAAAAAAMC9/uQ2Ad0twKzANBgkqhkiG9w0BAQUFADAzMQswCQYDVQQG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==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93Wm6yRGYj/Pcrr2zeR0nnx+FK8=</DigestValue>
      </Reference>
      <Reference URI="/word/settings.xml?ContentType=application/vnd.openxmlformats-officedocument.wordprocessingml.settings+xml">
        <DigestMethod Algorithm="http://www.w3.org/2000/09/xmldsig#sha1"/>
        <DigestValue>5DNJy2UWSXfh9pjhv7zeACPyK64=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CwKhZDSRrKvvUdaIY1SfFIctRRs=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mVh2xEXxfbrQfVXpct8YeehMeTU=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ja6FTlhQSO5jvj6kSjs96hQtkZ4=</DigestValue>
      </Reference>
      <Reference URI="/word/header1.xml?ContentType=application/vnd.openxmlformats-officedocument.wordprocessingml.header+xml">
        <DigestMethod Algorithm="http://www.w3.org/2000/09/xmldsig#sha1"/>
        <DigestValue>9lQEpPf1GgVPyYydgMqvFhQoxsw=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2017-09-04T12:59:40Z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wEAAAkwcAACBFTUYAAAEABEkAAAwAAAABAAAAAAAAAAAAAAAAAAAAgAcAADgEAAClAgAAfQEAAAAAAAAAAAAAAAAAANVVCgBI0AU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2017-09-04T12:59:40Z</xd:SigningTime>
          <xd:SigningCertificate>
            <xd:Cert>
              <xd:CertDigest>
                <DigestMethod Algorithm="http://www.w3.org/2000/09/xmldsig#sha1"/>
                <DigestValue>3oGqEEfkwkqrM6fubG03ioNI9eU=</DigestValue>
              </xd:CertDigest>
              <xd:IssuerSerial>
                <X509IssuerName>SERIALNUMBER=201209, CN=Citizen CA, C=BE</X509IssuerName>
                <X509SerialNumber>21267647932558881516252464330721423403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weYPbDWhewwMYVWuqm5eLgZ1tzAIHRTZENDUwNBgPMjAxNzA5MDQxMjU5NT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ijf2FexMLOCikbgIXOY1F8sgCa4=</DigestValue>
                </xd:CertDigest>
                <xd:IssuerSerial>
                  <X509IssuerName>CN=Belgium Root CA2, C=BE</X509IssuerName>
                  <X509SerialNumber>6028580609789401942531883548861871626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2017-09-04T12:59:45Z</xd:ProducedAt>
                </xd:OCSPIdentifier>
                <xd:DigestAlgAndValue>
                  <DigestMethod Algorithm="http://www.w3.org/2000/09/xmldsig#sha1"/>
                  <DigestValue>o8+GC//P5sWQ+V0jqWDYjKg9SHA=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4sgTta6m/+8CsNnYmUqVWzswDZAIHNTNFNDUwNBgPMjAxNzA5MDQxMjU5NT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</xd:EncapsulatedTimeStamp>
          </xd:SigAndRefsTimeStamp>
        </xd:UnsignedSignatureProperties>
      </xd:UnsignedProperties>
    </xd:QualifyingProperties>
  </Object>
  <Object Id="idValidSigLnImg">AQAAAGwAAAAAAAAAAAAAAP8AAAB/AAAAAAAAAAAAAABDIwAApBEAACBFTUYAAAEAeFMAALY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GikHgDnTWpnAOE3ABcAAAQBAAAAAAQAAOSkHgAFTmpndxu5XvKlHgAABAAAAQIAAAAAAAA8pB4A2PceANj3HgCYpB4AgAHRdQ1czHXfW8x1mKQeAGQBAAAAAAAAAAAAAARlyXUEZcl1WCk3AAAIAAAAAgAAAAAAAMCkHgCXbMl1AAAAAAAAAADypR4ABwAAAOSlHgAHAAAAAAAAAAAAAADkpR4A+KQeAJrsyHUAAAAAAAIAAAAAHgAHAAAA5KUeAAcAAABMEsp1AAAAAAAAAADkpR4ABwAAAOBjXgAkpR4AQDDIdQAAAAAAAgAA5KUeAAcAAABkdgAIAAAAACUAAAAMAAAAAwAAABgAAAAMAAAAAAAAAhIAAAAMAAAAAQAAAB4AAAAYAAAACQAAAGAAAAD3AAAAbQAAACUAAAAMAAAAAw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DIwAApBEAACBFTUYAAAEA3FgAAMk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BpZ2inHgBGgGln2YBpZwAALgCAFisAgBYrAAEAAAABAAAAAAAAAAAAAACwLisAAOAVBXinHgCbAAAAIK1uAAAAZQDgv24AQG5pZ3RuaWenGLleAAAAAL0BAAB8qB4AmwAAAAAAZQAgrW4ABGXJdQRlyXUGNOV3AAgAAAACAAAAAAAA5KceAJdsyXUAAAAAAAAAABapHgAHAAAACKkeAAcAAAAAAAAAAAAAAAipHgAcqB4AmuzIdQAAAAAAAgAAAAAeAAcAAAAIqR4ABwAAAEwSynUAAAAAAAAAAAipHgAHAAAA4GNeAEioHgBAMMh1AAAAAAACAAAIqR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FnAMIeABzOcmcAzJZnAQAAAHw7kmc0pJ1nYBkwAgDMlmcBAAAAfDuSZ5Q7kmdg+VwCYPlcAkjCHgASoHFnyJyWZwEAAAB8O5JnVMIeAIAB0XUNXMx131vMdVTCHgBkAQAAAAAAAAAAAAAEZcl1BGXJdWAqNwAACAAAAAIAAAAAAAB8wh4Al2zJdQAAAAAAAAAArMMeAAYAAACgwx4ABgAAAAAAAAAAAAAAoMMeALTCHgCa7Mh1AAAAAAACAAAAAB4ABgAAAKDDHgAGAAAATBLKdQAAAAAAAAAAoMMeAAYAAADgY14A4MIeAEAwyHUAAAAAAAIAAKDDH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AAAAAAAAAAAAAAAAAAAAAAAAAAAAAAAAAAAAAAAAAAAAAAAAAAAAAAAAAAAAAAAAAAAAAAAAAAAAAAAAAAAAAAAAAAAAAAAAAADDN2wsAAAAAFREhuCIAigEAAAAAAAAAAAAAAAAAAAAAAAAAAAAAAAAAAAAAAAAAAAAAAAAAAAAAAAAAAAAAAAAAAAAAAAAAAAAAAAAAAAAAAAAAAAAAAAAAAAAAAAAAAAAAAAAAAAAAAAAAAIAB0XUAAAAAwK5NCIAB0XWfEBMAUBEKKUxrHgBGgcx1wK5NCAAAAACAAdF1TGseAGWBzHWAAdF1/Q4BSgAAzgl0ax4Ao4DMdQEAAABcax4AEAAAAAMBAAAADc4J/Q4BSgANzgkAAAAAAQAAAKBrHgBTOI52pGseAFY5zXV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QvzFsBwiezCtiwfVuvxsDBWBlmM=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OICbRjC6OddCHZTbE2+bya1N+xg=</DigestValue>
    </Reference>
    <Reference URI="#idValidSigLnImg" Type="http://www.w3.org/2000/09/xmldsig#Object">
      <DigestMethod Algorithm="http://www.w3.org/2000/09/xmldsig#sha1"/>
      <DigestValue>Zvp/q93Ga4aM3AebgTdBFqpM++k=</DigestValue>
    </Reference>
    <Reference URI="#idInvalidSigLnImg" Type="http://www.w3.org/2000/09/xmldsig#Object">
      <DigestMethod Algorithm="http://www.w3.org/2000/09/xmldsig#sha1"/>
      <DigestValue>5Uqq3Ra166aZ3keIu01ukarmAbU=</DigestValue>
    </Reference>
  </SignedInfo>
  <SignatureValue>V52/PQouqrk35vasX/6X+AhAa3E+tmrjV+7DcAG4RZnVB9DAsAyCpAvsnBxXyca6L7ZS8o3kXg6v
6TWjmQ3KaeMy2CitbcNhk8MGIXv26MlsnzwSk0Wlaawp0v86aYz46d4uJrL57SPxZbHPF0429Soh
p/+3E/1rvteiBkB82c4=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93Wm6yRGYj/Pcrr2zeR0nnx+FK8=</DigestValue>
      </Reference>
      <Reference URI="/word/settings.xml?ContentType=application/vnd.openxmlformats-officedocument.wordprocessingml.settings+xml">
        <DigestMethod Algorithm="http://www.w3.org/2000/09/xmldsig#sha1"/>
        <DigestValue>5DNJy2UWSXfh9pjhv7zeACPyK64=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CwKhZDSRrKvvUdaIY1SfFIctRRs=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mVh2xEXxfbrQfVXpct8YeehMeTU=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ja6FTlhQSO5jvj6kSjs96hQtkZ4=</DigestValue>
      </Reference>
      <Reference URI="/word/header1.xml?ContentType=application/vnd.openxmlformats-officedocument.wordprocessingml.header+xml">
        <DigestMethod Algorithm="http://www.w3.org/2000/09/xmldsig#sha1"/>
        <DigestValue>9lQEpPf1GgVPyYydgMqvFhQoxsw=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2017-09-19T08:55:21Z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2017-09-19T08:55:21Z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TINQ3O0Emjup+gs+sdHNcXjK45VQIHRDVBOTIxNBgPMjAxNzA5MTkwODU1Mj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2017-09-19T08:55:24Z</xd:ProducedAt>
                </xd:OCSPIdentifier>
                <xd:DigestAlgAndValue>
                  <DigestMethod Algorithm="http://www.w3.org/2000/09/xmldsig#sha1"/>
                  <DigestValue>AJEVt4jvNDgwoh5SAMvCg8CmYuk=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JJq5xBeg+U4SWwH/WjUI+p/Os1wIHQUY5OTIxNBgPMjAxNzA5MTkwODU1Mj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PgfBBIQ1BIStQ4hnCIAigE5AEcAcwF0ACgSwXUYKr11IAAHAAjHEhIBAAAADOSyd+VoPEAAAAAAHANzAAAAcwAAAAAAAAAAAAgA/wK8AQAAdG0+AGHIvnW3AAAA/D7GdQkAzQG8AQAAAAAAAAYAAACAARd2AAAAAEDcgQCAARd2nxATACkNCmVYbT4ARoESdkDcgQAAAAAAgAEXdlhtPgBlgRJ2gAEXdgAAAZoAANYMgG0+AKOAEnYBAAAAaG0+ABAAAAADAQAAAADWDOUNAZoAANYMAAAAAAEAAACsbT4A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cKY+AOdNf2MA4U4AFwAABAEAAAAABAAA7KY+AAVOf2NRMet4+qc+AAAEAAABAgAAAAAAAESmPgDg+T4A4Pk+AKCmPgCAARd2DVwSdt9bEnagpj4AZAEAAAAAAAAAAAAABGXAdQRlwHVYKU4AAAgAAAACAAAAAAAAyKY+AJdswHUAAAAAAAAAAPqnPgAHAAAA7Kc+AAcAAAAAAAAAAAAAAOynPgAApz4Amuy/dQAAAAAAAgAAAAA+AAcAAADspz4ABwAAAEwSwXUAAAAAAAAAAOynPgAHAAAA8GPxASynPgBAML91AAAAAAACAADspz4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PgfBBIAAAAA7Q4haSIAigEAAAAAAAAAAAAAAAAAAAAAAAAAAAAAAAAAAAAAAAAAAAAAAAAAAAAAAAAAAAAAAAAAAAAAAAAAAAAAAAAAAAAAAAAAAAAAAAAAAAAAAAAAAAAAAAAAAAAAAAAAAIABF3YAAAAACN+BAIABF3afEBMATg4K5lRtPgBGgRJ2CN+BAAAAAACAARd2VG0+AGWBEnaAARd2Yg8BMgAA1gx8bT4Ao4ASdgEAAABkbT4AEAAAAAMBAAAAANYMYg8BMgAA1gwAAAAAAQAAAKhtPgBTOG93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2006/documentManagement/types"/>
    <ds:schemaRef ds:uri="http://purl.org/dc/dcmitype/"/>
    <ds:schemaRef ds:uri="http://schemas.microsoft.com/sharepoint/v3"/>
    <ds:schemaRef ds:uri="http://schemas.microsoft.com/office/2006/metadata/properties"/>
    <ds:schemaRef ds:uri="http://purl.org/dc/elements/1.1/"/>
    <ds:schemaRef ds:uri="http://www.w3.org/XML/1998/namespace"/>
    <ds:schemaRef ds:uri="http://schemas.openxmlformats.org/package/2006/metadata/core-properties"/>
    <ds:schemaRef ds:uri="341ef2d6-d38c-4729-b0bd-8f06d6b35472"/>
    <ds:schemaRef ds:uri="http://purl.org/dc/terms/"/>
    <ds:schemaRef ds:uri="http://schemas.microsoft.com/office/infopath/2007/PartnerControls"/>
    <ds:schemaRef ds:uri="http://schemas.microsoft.com/sharepoint/v4"/>
    <ds:schemaRef ds:uri="http://schemas.microsoft.com/sharepoint/v3/fields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1</TotalTime>
  <Pages>1</Pages>
  <Words>278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6</cp:revision>
  <cp:lastPrinted>2017-01-02T10:03:00Z</cp:lastPrinted>
  <dcterms:created xsi:type="dcterms:W3CDTF">2017-02-21T10:08:00Z</dcterms:created>
  <dcterms:modified xsi:type="dcterms:W3CDTF">2017-09-04T12:59:00Z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