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53586D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DD7DC5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DD7DC5" w:rsidRPr="009E0459" w:rsidRDefault="00DD7DC5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Eenheid: </w:t>
            </w:r>
            <w:proofErr w:type="spellStart"/>
            <w:r>
              <w:rPr>
                <w:rFonts w:ascii="Arial" w:hAnsi="Arial" w:cs="Arial"/>
                <w:lang w:val="nl-BE"/>
              </w:rPr>
              <w:t>DisC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DD7DC5" w:rsidRPr="009E0459" w:rsidRDefault="00DD7DC5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3125E627" w:rsidR="00DD7DC5" w:rsidRPr="009E0459" w:rsidRDefault="00DD7DC5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controle: 04 Sep 2017</w:t>
            </w:r>
          </w:p>
        </w:tc>
      </w:tr>
      <w:tr w:rsidR="00DD7DC5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DD7DC5" w:rsidRPr="009E0459" w:rsidRDefault="00DD7DC5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DD7DC5" w:rsidRPr="009E0459" w:rsidRDefault="00DD7DC5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5E94CF48" w:rsidR="00DD7DC5" w:rsidRPr="009E0459" w:rsidRDefault="00DD7DC5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controle: 01 Mar 2017</w:t>
            </w:r>
          </w:p>
        </w:tc>
      </w:tr>
      <w:tr w:rsidR="00DD7DC5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DD7DC5" w:rsidRPr="009E0459" w:rsidRDefault="00DD7DC5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>
              <w:rPr>
                <w:rFonts w:ascii="Arial" w:hAnsi="Arial" w:cs="Arial"/>
                <w:lang w:val="nl-BE"/>
              </w:rPr>
              <w:t xml:space="preserve"> 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DD7DC5" w:rsidRPr="009E0459" w:rsidRDefault="00DD7DC5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090E9EFF" w:rsidR="00DD7DC5" w:rsidRPr="009E0459" w:rsidRDefault="00DD7DC5" w:rsidP="00F901D7">
            <w:pPr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 w:eastAsia="fr-FR"/>
              </w:rPr>
              <w:t>Volgende controle NLT: 04 Dec 2017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4EFB948" w:rsidR="008A225E" w:rsidRPr="00D50ED9" w:rsidRDefault="008A225E" w:rsidP="0035673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proofErr w:type="spellStart"/>
            <w:r w:rsidRPr="00D50ED9">
              <w:rPr>
                <w:rFonts w:ascii="Arial" w:hAnsi="Arial" w:cs="Arial"/>
                <w:lang w:val="en-US"/>
              </w:rPr>
              <w:t>Benaming</w:t>
            </w:r>
            <w:proofErr w:type="spellEnd"/>
            <w:r w:rsidRPr="00D50ED9">
              <w:rPr>
                <w:rFonts w:ascii="Arial" w:hAnsi="Arial" w:cs="Arial"/>
                <w:lang w:val="en-US"/>
              </w:rPr>
              <w:t xml:space="preserve">: </w:t>
            </w:r>
            <w:r w:rsidR="00983B55" w:rsidRPr="00983B55">
              <w:rPr>
                <w:rFonts w:ascii="Arial" w:hAnsi="Arial" w:cs="Arial"/>
                <w:lang w:val="en-US"/>
              </w:rPr>
              <w:t>REACHTRUCK 2T –OMG 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40619804" w:rsidR="008A225E" w:rsidRPr="009E0459" w:rsidRDefault="008A225E" w:rsidP="00FC4813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983B55">
              <w:rPr>
                <w:rFonts w:ascii="Arial" w:hAnsi="Arial" w:cs="Arial"/>
                <w:lang w:val="nl-BE"/>
              </w:rPr>
              <w:t>7</w:t>
            </w:r>
            <w:r w:rsidR="00FC4813">
              <w:rPr>
                <w:rFonts w:ascii="Arial" w:hAnsi="Arial" w:cs="Arial"/>
                <w:lang w:val="nl-BE"/>
              </w:rPr>
              <w:t>52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729E3BCC" w:rsidR="008A225E" w:rsidRPr="009E0459" w:rsidRDefault="008A225E" w:rsidP="0035673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356732">
              <w:rPr>
                <w:rFonts w:ascii="Arial" w:hAnsi="Arial" w:cs="Arial"/>
                <w:lang w:val="nl-BE"/>
              </w:rPr>
              <w:t>OMG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6291D59E" w:rsidR="008A225E" w:rsidRPr="009E0459" w:rsidRDefault="008A225E" w:rsidP="00983B5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983B55">
              <w:rPr>
                <w:rFonts w:ascii="Arial" w:hAnsi="Arial" w:cs="Arial"/>
                <w:lang w:val="nl-BE"/>
              </w:rPr>
              <w:t>2005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5A3F4E01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356732">
              <w:rPr>
                <w:rFonts w:ascii="Arial" w:hAnsi="Arial" w:cs="Arial"/>
                <w:lang w:val="nl-BE"/>
              </w:rPr>
              <w:t>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52EEDE38" w:rsidR="008A225E" w:rsidRPr="009E0459" w:rsidRDefault="008A225E" w:rsidP="002A496E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</w:t>
            </w:r>
            <w:r w:rsidR="002A496E">
              <w:rPr>
                <w:rFonts w:ascii="Arial" w:hAnsi="Arial" w:cs="Arial"/>
                <w:lang w:val="nl-BE"/>
              </w:rPr>
              <w:t>929</w:t>
            </w:r>
            <w:r w:rsidRPr="009E0459">
              <w:rPr>
                <w:rFonts w:ascii="Arial" w:hAnsi="Arial" w:cs="Arial"/>
                <w:lang w:val="nl-BE"/>
              </w:rPr>
              <w:t xml:space="preserve"> 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EBA3B5E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D52E19">
              <w:rPr>
                <w:rFonts w:ascii="Arial" w:hAnsi="Arial" w:cs="Arial"/>
                <w:lang w:val="nl-BE"/>
              </w:rPr>
              <w:t>2025</w:t>
            </w:r>
            <w:r w:rsidR="00FC4813">
              <w:rPr>
                <w:rFonts w:ascii="Arial" w:hAnsi="Arial" w:cs="Arial"/>
                <w:lang w:val="nl-BE"/>
              </w:rPr>
              <w:t>4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1701"/>
        <w:gridCol w:w="992"/>
        <w:gridCol w:w="1843"/>
        <w:gridCol w:w="992"/>
      </w:tblGrid>
      <w:tr w:rsidR="008A225E" w:rsidRPr="009E0459" w14:paraId="3933939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FC4813" w:rsidRPr="009E0459" w14:paraId="792BDDAA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351A5F8C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hijskettingen 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049678AA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07/804/V28752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59C352F6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4,25t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3B3628C7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32A745E8" w:rsidR="00FC4813" w:rsidRPr="009E0459" w:rsidRDefault="002A496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4017E887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1EC63DEF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38274753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07/604/V28752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430A0AFD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08D5DCA8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H24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5631B244" w:rsidR="00FC4813" w:rsidRPr="009E0459" w:rsidRDefault="002A496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52BFF794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0FB49AAD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Hijs juk </w:t>
            </w:r>
            <w:proofErr w:type="spellStart"/>
            <w:r>
              <w:rPr>
                <w:rFonts w:ascii="Arial" w:hAnsi="Arial" w:cs="Arial"/>
                <w:lang w:val="nl-BE"/>
              </w:rPr>
              <w:t>Vanas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SWL 2T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455D4072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07/004/V28752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723B8110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142F5FB0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H17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4B90C480" w:rsidR="00FC4813" w:rsidRPr="009E0459" w:rsidRDefault="002A496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5CC2AF5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ACBD258" w14:textId="7C468635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>
              <w:rPr>
                <w:rFonts w:ascii="Arial" w:hAnsi="Arial" w:cs="Arial"/>
                <w:lang w:val="nl-BE"/>
              </w:rPr>
              <w:t>Hijsjuk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koffers RPK </w:t>
            </w:r>
            <w:proofErr w:type="spellStart"/>
            <w:r>
              <w:rPr>
                <w:rFonts w:ascii="Arial" w:hAnsi="Arial" w:cs="Arial"/>
                <w:lang w:val="nl-BE"/>
              </w:rPr>
              <w:t>Iveco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8T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0851638C" w14:textId="38978B14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564A2B7" w14:textId="4C177E59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0.5t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70C30A70" w14:textId="6ECD0C0D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74613A" w14:textId="0BCF4EA0" w:rsidR="00FC4813" w:rsidRPr="009E0459" w:rsidRDefault="002A496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26FEF7A3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DCB7956" w14:textId="698C2762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71FA9F32" w14:textId="418D6C9A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6BA41E4" w14:textId="7E955290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227EA411" w14:textId="46F6A143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68EAA7" w14:textId="77777777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32635165" w:rsidR="00F8356B" w:rsidRPr="009E0459" w:rsidRDefault="002A496E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27365753" w:rsidR="00F8356B" w:rsidRPr="009E0459" w:rsidRDefault="002A496E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6AC0D781" w:rsidR="00F8356B" w:rsidRPr="009F6C9E" w:rsidRDefault="002A496E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30CFE3CF" w:rsidR="002952F0" w:rsidRPr="00DB1730" w:rsidRDefault="002A496E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NIHIL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03184D3A" w:rsidR="0072620D" w:rsidRPr="009E0459" w:rsidRDefault="002A496E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2A496E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2A496E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2A496E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3pt;height:83.9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6"/>
      <w:footerReference w:type="default" r:id="rId17"/>
      <w:headerReference w:type="first" r:id="rId18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2A496E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2A496E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2ACEC341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53586D">
      <w:rPr>
        <w:rFonts w:ascii="Arial" w:hAnsi="Arial" w:cs="Arial"/>
        <w:sz w:val="22"/>
        <w:szCs w:val="22"/>
        <w:lang w:val="fr-BE"/>
      </w:rPr>
      <w:t>20170904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983B55">
      <w:rPr>
        <w:rFonts w:ascii="Arial" w:hAnsi="Arial" w:cs="Arial"/>
        <w:sz w:val="22"/>
        <w:szCs w:val="22"/>
        <w:lang w:val="fr-BE"/>
      </w:rPr>
      <w:t>V287</w:t>
    </w:r>
    <w:r w:rsidR="00FC4813">
      <w:rPr>
        <w:rFonts w:ascii="Arial" w:hAnsi="Arial" w:cs="Arial"/>
        <w:sz w:val="22"/>
        <w:szCs w:val="22"/>
        <w:lang w:val="fr-BE"/>
      </w:rPr>
      <w:t>52</w:t>
    </w:r>
    <w:r w:rsidR="0051565A" w:rsidRPr="0051565A">
      <w:rPr>
        <w:rFonts w:ascii="Arial" w:hAnsi="Arial" w:cs="Arial"/>
        <w:sz w:val="22"/>
        <w:szCs w:val="22"/>
        <w:lang w:val="fr-BE"/>
      </w:rPr>
      <w:t>OMG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496E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56732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1565A"/>
    <w:rsid w:val="0053586D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3B5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50ED9"/>
    <w:rsid w:val="00D52E1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D7DC5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C4813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f66lbvQkomwzilgPfVYkZNOHS/8=</DigestValue>
    </Reference>
    <Reference URI="#idOfficeObject" Type="http://www.w3.org/2000/09/xmldsig#Object">
      <DigestMethod Algorithm="http://www.w3.org/2000/09/xmldsig#sha1"/>
      <DigestValue>ZdQDm/xyY5Y7oRu+1DRwpIePhGY=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u1wKUAeG/cinE+latSE2+qTGpqw=</DigestValue>
    </Reference>
    <Reference URI="#idValidSigLnImg" Type="http://www.w3.org/2000/09/xmldsig#Object">
      <DigestMethod Algorithm="http://www.w3.org/2000/09/xmldsig#sha1"/>
      <DigestValue>UZWaXTui1nGkat3dD0tuUvd7dJs=</DigestValue>
    </Reference>
    <Reference URI="#idInvalidSigLnImg" Type="http://www.w3.org/2000/09/xmldsig#Object">
      <DigestMethod Algorithm="http://www.w3.org/2000/09/xmldsig#sha1"/>
      <DigestValue>OgnCc1oZDpA9pGeSNvCiwowp870=</DigestValue>
    </Reference>
  </SignedInfo>
  <SignatureValue>SbrJ2LtdQf5v5IS1Rkn3EdS8YBTV02/Ajm5hAc9S6vj3ePXTw7ykYCKWxm+RqmwDElpi4yAJBLyN
DDpmW1mL+D6QXNA6OPj4dQyTUoy5BVq6msn2eMZGpBQEVfAm5gf98LndPhUwstwBugueJzh5EULa
zlnl1ugbanhBEkYXKTQ=</SignatureValue>
  <KeyInfo>
    <X509Data>
      <X509Certificate>MIID+TCCAuGgAwIBAgIQEAAAAAAAMC9/uQ2Ad0twKzANBgkqhkiG9w0BAQUFADAzMQswCQYDVQQG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==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Z4R0If0PFMnUJMKaAcnVTeajK48=</DigestValue>
      </Reference>
      <Reference URI="/word/settings.xml?ContentType=application/vnd.openxmlformats-officedocument.wordprocessingml.settings+xml">
        <DigestMethod Algorithm="http://www.w3.org/2000/09/xmldsig#sha1"/>
        <DigestValue>ROMy0fZoz7oKQkj05YtS2n8K8f4=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Ptw2WWR00WWeVflkTSGlWp0VTLo=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2Iwk/t8JN5WBmAgTU2eonelQuzw=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43tJum12987qLeNpUutYjLTkSoU=</DigestValue>
      </Reference>
      <Reference URI="/word/header1.xml?ContentType=application/vnd.openxmlformats-officedocument.wordprocessingml.header+xml">
        <DigestMethod Algorithm="http://www.w3.org/2000/09/xmldsig#sha1"/>
        <DigestValue>/DqlkTVQicdX1UqFYW2uUU0ZOsQ=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2017-09-04T13:05:54Z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wEAAAkwcAACBFTUYAAAEABEkAAAwAAAABAAAAAAAAAAAAAAAAAAAAgAcAADgEAAClAgAAfQEAAAAAAAAAAAAAAAAAANVVCgBI0AU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2017-09-04T13:05:54Z</xd:SigningTime>
          <xd:SigningCertificate>
            <xd:Cert>
              <xd:CertDigest>
                <DigestMethod Algorithm="http://www.w3.org/2000/09/xmldsig#sha1"/>
                <DigestValue>3oGqEEfkwkqrM6fubG03ioNI9eU=</DigestValue>
              </xd:CertDigest>
              <xd:IssuerSerial>
                <X509IssuerName>SERIALNUMBER=201209, CN=Citizen CA, C=BE</X509IssuerName>
                <X509SerialNumber>21267647932558881516252464330721423403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ASh9itycosPoP6NFXd8PXO4YDbAIHQzBGNDUwNBgPMjAxNzA5MDQxMzA2MDZ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ijf2FexMLOCikbgIXOY1F8sgCa4=</DigestValue>
                </xd:CertDigest>
                <xd:IssuerSerial>
                  <X509IssuerName>CN=Belgium Root CA2, C=BE</X509IssuerName>
                  <X509SerialNumber>6028580609789401942531883548861871626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2017-09-04T13:06:00Z</xd:ProducedAt>
                </xd:OCSPIdentifier>
                <xd:DigestAlgAndValue>
                  <DigestMethod Algorithm="http://www.w3.org/2000/09/xmldsig#sha1"/>
                  <DigestValue>t0i48FdvTLH+MF0jKscqWYxfJu4=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VQ1IEf+CwBxs+rDWSZfve82BjagIHRDBGNDUwNBgPMjAxNzA5MDQxMzA2MDZ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</xd:EncapsulatedTimeStamp>
          </xd:SigAndRefsTimeStamp>
        </xd:UnsignedSignatureProperties>
      </xd:UnsignedProperties>
    </xd:QualifyingProperties>
  </Object>
  <Object Id="idValidSigLnImg">AQAAAGwAAAAAAAAAAAAAAP8AAAB/AAAAAAAAAAAAAABDIwAApBEAACBFTUYAAAEAeFMAALY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cWcQxTsAHM5yZwDMlmcBAAAAfDuSZzSknWeAoqwGAMyWZwEAAAB8O5JnlDuSZ8CzdwbAs3cGWMU7ABKgcWfInJZnAQAAAHw7kmdkxTsAgAHRdQ1czHXfW8x1ZMU7AGQBAAAAAAAAAAAAAARlyXUEZcl1YCohAAAIAAAAAgAAAAAAAIzFOwCXbMl1AAAAAAAAAAC8xjsABgAAALDGOwAGAAAAAAAAAAAAAACwxjsAxMU7AJrsyHUAAAAAAAIAAAAAOwAGAAAAsMY7AAYAAABMEsp1AAAAAAAAAACwxjsABgAAAOBjNAPwxTsAQDDIdQAAAAAAAgAAsMY7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AAAAAAAAAAAAAAAAAAAAAAAAAAAAAAAAAAAAAAAAAAAAAAAAAAAAAAAAAAAAAAAAAAAABpZ3iqOwBGgGln2YBpZwAAGgCAFhcAgBYXAAEAAAABAAAAAAAAAAAAAACwLhcAAOAdBYiqOwCbAAAAUJqHAAAAfgDgn4cAQG5pZ3RuaWc80wHFAAAAABcAAACMqzsAmwAAAAAAfgBQmocABGXJdQRlyXUGNOV3AAgAAAACAAAAAAAA9Ko7AJdsyXUAAAAAAAAAACasOwAHAAAAGKw7AAcAAAAAAAAAAAAAABisOwAsqzsAmuzIdQAAAAAAAgAAAAA7AAcAAAAYrDsABwAAAEwSynUAAAAAAAAAABisOwAHAAAA4GM0A1irOwBAMMh1AAAAAAACAAAYrDs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KsKDUJyHA1CCgAAAHAAAAAlAAAATAAAAAQAAAAJAAAAcAAAAMYAAAB9AAAAmAAAAFMAaQBnAG4AZQBkACAAYgB5ADoAIABNAGEAcgBjACAARwByAGEAbgBkAGoAZQBhAG4AIAAoAFMAaQBnAG4AYQB0AHUAcgBlACkAD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DIwAApBEAACBFTUYAAAEA3FgAAMk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BpZ3iqOwBGgGln2YBpZwAAGgCAFhcAgBYXAAEAAAABAAAAAAAAAAAAAACwLhcAAOAdBYiqOwCbAAAAUJqHAAAAfgDgn4cAQG5pZ3RuaWc80wHFAAAAABcAAACMqzsAmwAAAAAAfgBQmocABGXJdQRlyXUGNOV3AAgAAAACAAAAAAAA9Ko7AJdsyXUAAAAAAAAAACasOwAHAAAAGKw7AAcAAAAAAAAAAAAAABisOwAsqzsAmuzIdQAAAAAAAgAAAAA7AAcAAAAYrDsABwAAAEwSynUAAAAAAAAAABisOwAHAAAA4GM0A1irOwBAMMh1AAAAAAACAAAYrDs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AAAAAAAAAAAAAAAAAAAAAAAAAAAAAAAAAAAAAAAAAAAAAAAAAAAAAAAAAAAAAAAAAAAAAAAAAAAAAAAAAAAAAAAAAAAAAAAAAAPiQvAsAAAAA2AshfiIAigEAAAAAAAAAAAAAAAAAAAAAAAAAAAAAAAAAAAAAAAAAAAAAAAAAAAAAAAAAAAAAAAAAAAAAAAAAAAAAAAAAAAAAAAAAAAAAAAAAAAAAAAAAAAAAAAAAAAAAAAAAAIAB0XUAAAAAiG4wCIAB0XWfEBMAAQ8K0lxuOwBGgcx1iG4wCAAAAACAAdF1XG47AGWBzHWAAdF1AhEBewAAHg+EbjsAo4DMdQEAAABsbjsAEAAAAAMBAAAADR4PAhEBewANHg8AAAAAAQAAALBuOwBTOI52tG47AFY5zXV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+mCZNKdwQfBFpEoQ1X9PAHsuqGM=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M5OrEHoxJWej2fgrXM5oetBIY3U=</DigestValue>
    </Reference>
    <Reference URI="#idValidSigLnImg" Type="http://www.w3.org/2000/09/xmldsig#Object">
      <DigestMethod Algorithm="http://www.w3.org/2000/09/xmldsig#sha1"/>
      <DigestValue>7tiHWun0igGnhGpA+abd9jWQoeQ=</DigestValue>
    </Reference>
    <Reference URI="#idInvalidSigLnImg" Type="http://www.w3.org/2000/09/xmldsig#Object">
      <DigestMethod Algorithm="http://www.w3.org/2000/09/xmldsig#sha1"/>
      <DigestValue>O41AY1dtbcWVX4QLI+ulAyWcc+I=</DigestValue>
    </Reference>
  </SignedInfo>
  <SignatureValue>c7mSbFuKgy5PQnMDSbwSPG1ZigZW8u9l9yS6LLqUFyCtGR9Q+V1aemsR7mEfQ31hWogyObwxd/bc
MDkD91w/XtqD//2+q4XZGQGRciLMMH7x8yyKH/9yHfdT7vKG63iGZVigzuAdqFiigbs5BWUJcj3L
yCa4i9Q5Bo155uC3zD0=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Z4R0If0PFMnUJMKaAcnVTeajK48=</DigestValue>
      </Reference>
      <Reference URI="/word/settings.xml?ContentType=application/vnd.openxmlformats-officedocument.wordprocessingml.settings+xml">
        <DigestMethod Algorithm="http://www.w3.org/2000/09/xmldsig#sha1"/>
        <DigestValue>ROMy0fZoz7oKQkj05YtS2n8K8f4=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Ptw2WWR00WWeVflkTSGlWp0VTLo=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2Iwk/t8JN5WBmAgTU2eonelQuzw=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43tJum12987qLeNpUutYjLTkSoU=</DigestValue>
      </Reference>
      <Reference URI="/word/header1.xml?ContentType=application/vnd.openxmlformats-officedocument.wordprocessingml.header+xml">
        <DigestMethod Algorithm="http://www.w3.org/2000/09/xmldsig#sha1"/>
        <DigestValue>/DqlkTVQicdX1UqFYW2uUU0ZOsQ=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2017-09-19T08:56:36Z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2017-09-19T08:56:36Z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LU6Pf20zayxBmIkYYP7wWnSv4wwIHNzlBOTIxNBgPMjAxNzA5MTkwODU2NDF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2017-09-19T08:56:28Z</xd:ProducedAt>
                </xd:OCSPIdentifier>
                <xd:DigestAlgAndValue>
                  <DigestMethod Algorithm="http://www.w3.org/2000/09/xmldsig#sha1"/>
                  <DigestValue>wFBKwU4GL+cL64s5PHFIQ8JoUPo=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lCfHEs1DD5VKpeSNk89Teg83CsQIHODlBOTIxNBgPMjAxNzA5MTkwODU2NDF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PgCAAAAAAAAAAJhW2xYBAAAA+FzbFiCoXxKj4LJ37g4hViIAigEAAAAA+FzbFghtPgCCT751AABzAAAAAACZUL51PkLieAhf2xZ4cD4AQAAAAABd2xYsFckWCF/bFtRsPgCNgFN0VHM+AHBywHU+ohwN/v///5lQvnWud1N0AAAAAAYAAACAARd2AAAAAEDcgQCAARd2nxATACkNCmVYbT4ARoESdkDcgQAAAAAAgAEXdlhtPgBlgRJ2gAEXdgAAAaugAYcVgG0+AKOAEnYBAAAAaG0+ABAAAAADAQAAoAGHFSsPAaugAYcVAAAAAAEAAACsbT4A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cKY+AOdNf2MA4U4AFwAABAEAAAAABAAA7KY+AAVOf2NRMet4+qc+AAAEAAABAgAAAAAAAESmPgDg+T4A4Pk+AKCmPgCAARd2DVwSdt9bEnagpj4AZAEAAAAAAAAAAAAABGXAdQRlwHVYKU4AAAgAAAACAAAAAAAAyKY+AJdswHUAAAAAAAAAAPqnPgAHAAAA7Kc+AAcAAAAAAAAAAAAAAOynPgAApz4Amuy/dQAAAAAAAgAAAAA+AAcAAADspz4ABwAAAEwSwXUAAAAAAAAAAOynPgAHAAAA8GPxASynPgBAML91AAAAAAACAADspz4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CCoXxIAAAAA6Q4hkiIAigEAAAAAAAAAAAAAAAAAAAAAAAAAAAAAAAAAAAAAAAAAAAAAAAAAAAAAAAAAAAAAAAAAAAAAAAAAAAAAAAAAAAAAAAAAAAAAAAAAAAAAAAAAAAAAAAAAAAAAAAAAAIABF3YAAAAACN+BAIABF3afEBMATg4K5lRtPgBGgRJ2CN+BAAAAAACAARd2VG0+AGWBEnaAARd2JRABLAAAhxV8bT4Ao4ASdgEAAABkbT4AEAAAAAMBAACgAYcVJRABLKABhxUAAAAAAQAAAKhtPgBTOG93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2006/documentManagement/types"/>
    <ds:schemaRef ds:uri="http://schemas.microsoft.com/sharepoint/v3/fields"/>
    <ds:schemaRef ds:uri="http://purl.org/dc/terms/"/>
    <ds:schemaRef ds:uri="http://purl.org/dc/elements/1.1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schemas.microsoft.com/sharepoint/v3"/>
    <ds:schemaRef ds:uri="http://schemas.microsoft.com/sharepoint/v4"/>
    <ds:schemaRef ds:uri="341ef2d6-d38c-4729-b0bd-8f06d6b35472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4</TotalTime>
  <Pages>1</Pages>
  <Words>282</Words>
  <Characters>1681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6</cp:revision>
  <cp:lastPrinted>2017-01-02T10:03:00Z</cp:lastPrinted>
  <dcterms:created xsi:type="dcterms:W3CDTF">2017-02-21T10:26:00Z</dcterms:created>
  <dcterms:modified xsi:type="dcterms:W3CDTF">2017-09-04T13:05:00Z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