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939F3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FF3265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9C2422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2B16784C" w:rsidR="009C2422" w:rsidRPr="009E0459" w:rsidRDefault="009C2422" w:rsidP="00C8616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Eenheid: </w:t>
            </w:r>
            <w:proofErr w:type="spellStart"/>
            <w:r>
              <w:rPr>
                <w:rFonts w:ascii="Arial" w:hAnsi="Arial" w:cs="Arial"/>
                <w:lang w:val="nl-BE"/>
              </w:rPr>
              <w:t>DisC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>
              <w:rPr>
                <w:rFonts w:ascii="Arial" w:hAnsi="Arial" w:cs="Arial"/>
                <w:lang w:val="nl-BE"/>
              </w:rPr>
              <w:t>Ws</w:t>
            </w:r>
            <w:proofErr w:type="spellEnd"/>
            <w:r>
              <w:rPr>
                <w:rFonts w:ascii="Arial" w:hAnsi="Arial" w:cs="Arial"/>
                <w:lang w:val="nl-BE"/>
              </w:rPr>
              <w:t xml:space="preserve"> 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9C2422" w:rsidRPr="009E0459" w:rsidRDefault="009C242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0727F18C" w:rsidR="009C2422" w:rsidRPr="009E0459" w:rsidRDefault="009C2422" w:rsidP="009939F3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controle: 04 Sep 2017</w:t>
            </w:r>
          </w:p>
        </w:tc>
      </w:tr>
      <w:tr w:rsidR="009C242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B177DE9" w:rsidR="009C2422" w:rsidRPr="009E0459" w:rsidRDefault="009C2422" w:rsidP="00C8616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9C2422" w:rsidRPr="009E0459" w:rsidRDefault="009C242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60846323" w:rsidR="009C2422" w:rsidRPr="009E0459" w:rsidRDefault="009C2422" w:rsidP="009939F3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controle: 01 Mar 2017</w:t>
            </w:r>
          </w:p>
        </w:tc>
      </w:tr>
      <w:tr w:rsidR="009C242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54AA4494" w:rsidR="009C2422" w:rsidRPr="009E0459" w:rsidRDefault="009C2422" w:rsidP="00C86162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>
              <w:rPr>
                <w:rFonts w:ascii="Arial" w:hAnsi="Arial" w:cs="Arial"/>
                <w:lang w:val="nl-BE"/>
              </w:rPr>
              <w:t xml:space="preserve"> 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9C2422" w:rsidRPr="009E0459" w:rsidRDefault="009C242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04477580" w:rsidR="009C2422" w:rsidRPr="009E0459" w:rsidRDefault="009C2422" w:rsidP="009939F3">
            <w:pPr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 w:eastAsia="fr-FR"/>
              </w:rPr>
              <w:t>Volgende controle NLT: 04 Dec 2017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5DDDDA6C" w:rsidR="008A225E" w:rsidRPr="009E0459" w:rsidRDefault="008A225E" w:rsidP="00F901D7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Benaming: </w:t>
            </w:r>
            <w:r w:rsidR="00352241">
              <w:rPr>
                <w:rFonts w:ascii="Arial" w:hAnsi="Arial" w:cs="Arial"/>
                <w:lang w:val="nl-BE"/>
              </w:rPr>
              <w:t>Hoogtewerker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1F967833" w:rsidR="008A225E" w:rsidRPr="009E0459" w:rsidRDefault="008A225E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C86162">
              <w:rPr>
                <w:rFonts w:ascii="Arial" w:hAnsi="Arial" w:cs="Arial"/>
                <w:lang w:val="nl-BE"/>
              </w:rPr>
              <w:t>R19906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6664C176" w:rsidR="008A225E" w:rsidRPr="009E0459" w:rsidRDefault="008A225E" w:rsidP="00F901D7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352241">
              <w:rPr>
                <w:rFonts w:ascii="Arial" w:hAnsi="Arial" w:cs="Arial"/>
                <w:lang w:val="nl-BE"/>
              </w:rPr>
              <w:t>Paus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70D033A9" w:rsidR="008A225E" w:rsidRPr="009E0459" w:rsidRDefault="008A225E" w:rsidP="00F901D7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C86162">
              <w:rPr>
                <w:rFonts w:ascii="Arial" w:hAnsi="Arial" w:cs="Arial"/>
                <w:lang w:val="nl-BE"/>
              </w:rPr>
              <w:t>1998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47241E9A" w:rsidR="008A225E" w:rsidRPr="009E0459" w:rsidRDefault="008A225E" w:rsidP="00F901D7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352241">
              <w:rPr>
                <w:rFonts w:ascii="Arial" w:hAnsi="Arial" w:cs="Arial"/>
                <w:lang w:val="nl-BE"/>
              </w:rPr>
              <w:t>GT 16 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4FB6DCB3" w:rsidR="008A225E" w:rsidRPr="009E0459" w:rsidRDefault="008A225E" w:rsidP="00F901D7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352241">
              <w:rPr>
                <w:rFonts w:ascii="Arial" w:hAnsi="Arial" w:cs="Arial"/>
                <w:lang w:val="nl-BE"/>
              </w:rPr>
              <w:t>02 Pers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22BEC4A0" w:rsidR="008A225E" w:rsidRPr="009E0459" w:rsidRDefault="008A225E" w:rsidP="00276D63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proofErr w:type="gramStart"/>
            <w:r w:rsidRPr="009E0459">
              <w:rPr>
                <w:rFonts w:ascii="Arial" w:hAnsi="Arial" w:cs="Arial"/>
                <w:lang w:val="nl-BE"/>
              </w:rPr>
              <w:t xml:space="preserve">Index:  </w:t>
            </w:r>
            <w:proofErr w:type="gramEnd"/>
            <w:r w:rsidR="00276D63">
              <w:rPr>
                <w:rFonts w:ascii="Arial" w:hAnsi="Arial" w:cs="Arial"/>
                <w:lang w:val="nl-BE"/>
              </w:rPr>
              <w:t>1011</w:t>
            </w:r>
            <w:r w:rsidRPr="009E0459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Hr</w:t>
            </w:r>
            <w:proofErr w:type="spellEnd"/>
            <w:r w:rsidR="00DD60FE">
              <w:rPr>
                <w:rFonts w:ascii="Arial" w:hAnsi="Arial" w:cs="Arial"/>
                <w:lang w:val="nl-BE"/>
              </w:rPr>
              <w:t xml:space="preserve"> Motor:</w:t>
            </w:r>
            <w:r w:rsidR="00276D63">
              <w:rPr>
                <w:rFonts w:ascii="Arial" w:hAnsi="Arial" w:cs="Arial"/>
                <w:lang w:val="nl-BE"/>
              </w:rPr>
              <w:t>469</w:t>
            </w:r>
            <w:r w:rsidR="00DD60FE">
              <w:rPr>
                <w:rFonts w:ascii="Arial" w:hAnsi="Arial" w:cs="Arial"/>
                <w:lang w:val="nl-BE"/>
              </w:rPr>
              <w:t xml:space="preserve">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7A9B7E20" w:rsidR="008A225E" w:rsidRPr="009E0459" w:rsidRDefault="008A225E" w:rsidP="00C8616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C86162">
              <w:rPr>
                <w:rFonts w:ascii="Arial" w:hAnsi="Arial" w:cs="Arial"/>
                <w:lang w:val="nl-BE"/>
              </w:rPr>
              <w:t>300</w:t>
            </w:r>
            <w:r w:rsidR="00352241">
              <w:rPr>
                <w:rFonts w:ascii="Arial" w:hAnsi="Arial" w:cs="Arial"/>
                <w:lang w:val="nl-BE"/>
              </w:rPr>
              <w:t>.89</w:t>
            </w:r>
          </w:p>
        </w:tc>
      </w:tr>
    </w:tbl>
    <w:p w14:paraId="382D6C53" w14:textId="3D58AEA8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1559"/>
        <w:gridCol w:w="992"/>
        <w:gridCol w:w="1843"/>
        <w:gridCol w:w="992"/>
      </w:tblGrid>
      <w:tr w:rsidR="008A225E" w:rsidRPr="009E0459" w14:paraId="39339395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8A225E" w:rsidRPr="009E0459" w14:paraId="792BDDAA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B2FE78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D8EA81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A93772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C1066D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9F6C9E" w:rsidRPr="009E0459" w14:paraId="4017E887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07BD30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F1A97D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FFEC17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0F35D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77777777" w:rsidR="009F6C9E" w:rsidRPr="009E0459" w:rsidRDefault="009F6C9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8A225E" w:rsidRPr="009E0459" w14:paraId="52BFF794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3CD01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3C57C9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008B3E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EA9F77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1DC75FDA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352241">
              <w:rPr>
                <w:rFonts w:ascii="Arial" w:hAnsi="Arial" w:cs="Arial"/>
                <w:lang w:val="nl-BE"/>
              </w:rPr>
              <w:t xml:space="preserve"> PROCMIS 005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75A04C6B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5C0844C" w:rsidR="00F8356B" w:rsidRPr="009E0459" w:rsidRDefault="00276D6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43DD16E8" w:rsidR="00F8356B" w:rsidRPr="009E0459" w:rsidRDefault="00276D6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13C488CB" w:rsidR="00F8356B" w:rsidRPr="009F6C9E" w:rsidRDefault="00276D6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403E90" w:rsidRPr="00276D63" w14:paraId="11B0B0E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3F8B8" w14:textId="21A0ABF8" w:rsidR="00403E90" w:rsidRPr="00DB1730" w:rsidRDefault="00276D63" w:rsidP="00F441ED">
            <w:pPr>
              <w:rPr>
                <w:rFonts w:ascii="Arial" w:hAnsi="Arial" w:cs="Arial"/>
                <w:lang w:val="nl-BE" w:eastAsia="fr-FR"/>
              </w:rPr>
            </w:pPr>
            <w:proofErr w:type="gramStart"/>
            <w:r>
              <w:rPr>
                <w:rFonts w:ascii="Arial" w:hAnsi="Arial" w:cs="Arial"/>
                <w:lang w:val="nl-BE" w:eastAsia="fr-FR"/>
              </w:rPr>
              <w:t>1.7 :</w:t>
            </w:r>
            <w:proofErr w:type="gramEnd"/>
            <w:r>
              <w:rPr>
                <w:rFonts w:ascii="Arial" w:hAnsi="Arial" w:cs="Arial"/>
                <w:lang w:val="nl-BE" w:eastAsia="fr-FR"/>
              </w:rPr>
              <w:t>Wartel bedieningsdoos afgebroken aan ingang doos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2BF20FC1" w:rsidR="00403E90" w:rsidRPr="00DB1730" w:rsidRDefault="00276D6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276D63" w14:paraId="5B240B5D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EB9B3" w14:textId="02797758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276D63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7AE69206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276D63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276D63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276D63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00531D9C" w:rsidR="0072620D" w:rsidRPr="009E0459" w:rsidRDefault="00276D63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39339442" w14:textId="0B63B725" w:rsidR="0072620D" w:rsidRDefault="008C2F95" w:rsidP="001D0379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276D63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4pt;height:86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276D63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85pt;height:83.9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7E1A035A" w14:textId="77777777" w:rsidR="00F901D7" w:rsidRDefault="00F901D7" w:rsidP="00403E90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 w:eastAsia="fr-FR"/>
        </w:rPr>
      </w:pP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39339443" w14:textId="2F6FA75C" w:rsidR="00433744" w:rsidRPr="009E0459" w:rsidRDefault="00403E90" w:rsidP="00352241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p w14:paraId="39339445" w14:textId="77777777" w:rsidR="009E0459" w:rsidRDefault="009E0459" w:rsidP="00AD1AAC">
      <w:pPr>
        <w:tabs>
          <w:tab w:val="center" w:pos="4513"/>
        </w:tabs>
        <w:rPr>
          <w:rFonts w:ascii="Arial" w:hAnsi="Arial" w:cs="Arial"/>
          <w:lang w:val="nl-BE"/>
        </w:rPr>
      </w:pPr>
    </w:p>
    <w:p w14:paraId="54AEBDC0" w14:textId="77777777" w:rsidR="00F901D7" w:rsidRPr="009E0459" w:rsidRDefault="00F901D7" w:rsidP="00AD1AAC">
      <w:pPr>
        <w:tabs>
          <w:tab w:val="center" w:pos="4513"/>
        </w:tabs>
        <w:rPr>
          <w:rFonts w:ascii="Arial" w:hAnsi="Arial" w:cs="Arial"/>
          <w:lang w:val="nl-BE"/>
        </w:rPr>
      </w:pPr>
    </w:p>
    <w:sectPr w:rsidR="00F901D7" w:rsidRPr="009E0459" w:rsidSect="00D74915">
      <w:headerReference w:type="default" r:id="rId16"/>
      <w:footerReference w:type="default" r:id="rId17"/>
      <w:headerReference w:type="first" r:id="rId18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276D63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276D63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2119E580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FF3265">
      <w:rPr>
        <w:rFonts w:ascii="Arial" w:hAnsi="Arial" w:cs="Arial"/>
        <w:sz w:val="22"/>
        <w:szCs w:val="22"/>
        <w:lang w:val="fr-BE"/>
      </w:rPr>
      <w:t>20170904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C86162">
      <w:rPr>
        <w:rFonts w:ascii="Arial" w:hAnsi="Arial" w:cs="Arial"/>
        <w:sz w:val="22"/>
        <w:szCs w:val="22"/>
        <w:lang w:val="fr-BE"/>
      </w:rPr>
      <w:t>DR</w:t>
    </w:r>
    <w:r w:rsidR="00352241">
      <w:rPr>
        <w:rFonts w:ascii="Arial" w:hAnsi="Arial" w:cs="Arial"/>
        <w:sz w:val="22"/>
        <w:szCs w:val="22"/>
        <w:lang w:val="fr-BE"/>
      </w:rPr>
      <w:t>-R1990</w:t>
    </w:r>
    <w:r w:rsidR="00C86162">
      <w:rPr>
        <w:rFonts w:ascii="Arial" w:hAnsi="Arial" w:cs="Arial"/>
        <w:sz w:val="22"/>
        <w:szCs w:val="22"/>
        <w:lang w:val="fr-BE"/>
      </w:rPr>
      <w:t>6</w:t>
    </w:r>
    <w:r w:rsidR="004D22CA" w:rsidRPr="004D22CA">
      <w:rPr>
        <w:rFonts w:ascii="Arial" w:hAnsi="Arial" w:cs="Arial"/>
        <w:sz w:val="22"/>
        <w:szCs w:val="22"/>
        <w:lang w:val="fr-BE"/>
      </w:rPr>
      <w:t>Paus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5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76D63"/>
    <w:rsid w:val="002808E3"/>
    <w:rsid w:val="00280A72"/>
    <w:rsid w:val="0029123C"/>
    <w:rsid w:val="00292604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52241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977A5"/>
    <w:rsid w:val="004A7E90"/>
    <w:rsid w:val="004B2223"/>
    <w:rsid w:val="004B3A6C"/>
    <w:rsid w:val="004C0257"/>
    <w:rsid w:val="004D22CA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C0C"/>
    <w:rsid w:val="00777F76"/>
    <w:rsid w:val="0078001E"/>
    <w:rsid w:val="00780F2E"/>
    <w:rsid w:val="007965A4"/>
    <w:rsid w:val="00796CBF"/>
    <w:rsid w:val="007B107B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39F3"/>
    <w:rsid w:val="009950AC"/>
    <w:rsid w:val="009A2B77"/>
    <w:rsid w:val="009C2422"/>
    <w:rsid w:val="009D3A75"/>
    <w:rsid w:val="009E0459"/>
    <w:rsid w:val="009E5CF6"/>
    <w:rsid w:val="009F2F14"/>
    <w:rsid w:val="009F6C9E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86162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D60FE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  <w:rsid w:val="00FF3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1UbKEC6znSzT9eM4XTSsinhlDBA=</DigestValue>
    </Reference>
    <Reference URI="#idOfficeObject" Type="http://www.w3.org/2000/09/xmldsig#Object">
      <DigestMethod Algorithm="http://www.w3.org/2000/09/xmldsig#sha1"/>
      <DigestValue>ZdQDm/xyY5Y7oRu+1DRwpIePhGY=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lH9wOYqIPUKa79cw5BBfl/xmZYM=</DigestValue>
    </Reference>
    <Reference URI="#idValidSigLnImg" Type="http://www.w3.org/2000/09/xmldsig#Object">
      <DigestMethod Algorithm="http://www.w3.org/2000/09/xmldsig#sha1"/>
      <DigestValue>Tvq+A0a56vSeGpbQ1iATtapZS6g=</DigestValue>
    </Reference>
    <Reference URI="#idInvalidSigLnImg" Type="http://www.w3.org/2000/09/xmldsig#Object">
      <DigestMethod Algorithm="http://www.w3.org/2000/09/xmldsig#sha1"/>
      <DigestValue>WNYzqvo4Q1dQpd5Ju7igq7oZfL8=</DigestValue>
    </Reference>
  </SignedInfo>
  <SignatureValue>Bh/a5sbIH/bOqF1lRYF8ydb3BIaU/dzMiW4O44AoUTJICX6JJLUR9Sqc3MjIYCEcGI2Bc6fpYKfz
kC3l9TDfabEdFv15bRHQZ/dc+XxwYzIa5K/Cv+z5X61jaBSeBl8KjGwgnB5hAbE6uzWsY3SwYnTq
/pd075R5Kovoxx1AW1Y=</SignatureValue>
  <KeyInfo>
    <X509Data>
      <X509Certificate>MIID+TCCAuGgAwIBAgIQEAAAAAAAMC9/uQ2Ad0twKzANBgkqhkiG9w0BAQUFADAzMQswCQYDVQQG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==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SyZYXijzDo9CKEPSOC1M6Xc/Hw4=</DigestValue>
      </Reference>
      <Reference URI="/word/settings.xml?ContentType=application/vnd.openxmlformats-officedocument.wordprocessingml.settings+xml">
        <DigestMethod Algorithm="http://www.w3.org/2000/09/xmldsig#sha1"/>
        <DigestValue>KPAfsIxwAhylXe3Hrtk6qFLhx2s=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vuVLuKuKFV/6uYxZ4BNfFJTfZRU=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9XKu3KNK8YaF7jaY2DkSwuuMe0w=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z4OWePNTB9QnrfYI1WGUp6Zv8KE=</DigestValue>
      </Reference>
      <Reference URI="/word/header1.xml?ContentType=application/vnd.openxmlformats-officedocument.wordprocessingml.header+xml">
        <DigestMethod Algorithm="http://www.w3.org/2000/09/xmldsig#sha1"/>
        <DigestValue>INNxiRAEYO/sYwmVboEmWPY1sj8=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2017-09-04T13:15:46Z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wEAAAkwcAACBFTUYAAAEABEkAAAwAAAABAAAAAAAAAAAAAAAAAAAAgAcAADgEAAClAgAAfQEAAAAAAAAAAAAAAAAAANVVCgBI0AU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2017-09-04T13:15:46Z</xd:SigningTime>
          <xd:SigningCertificate>
            <xd:Cert>
              <xd:CertDigest>
                <DigestMethod Algorithm="http://www.w3.org/2000/09/xmldsig#sha1"/>
                <DigestValue>3oGqEEfkwkqrM6fubG03ioNI9eU=</DigestValue>
              </xd:CertDigest>
              <xd:IssuerSerial>
                <X509IssuerName>SERIALNUMBER=201209, CN=Citizen CA, C=BE</X509IssuerName>
                <X509SerialNumber>21267647932558881516252464330721423403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S1it31cbzUfw1U+lRcgwqhMGfiUgIHQTUyNTUwNBgPMjAxNzA5MDQxMzE1NT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ijf2FexMLOCikbgIXOY1F8sgCa4=</DigestValue>
                </xd:CertDigest>
                <xd:IssuerSerial>
                  <X509IssuerName>CN=Belgium Root CA2, C=BE</X509IssuerName>
                  <X509SerialNumber>6028580609789401942531883548861871626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2017-09-04T13:15:50Z</xd:ProducedAt>
                </xd:OCSPIdentifier>
                <xd:DigestAlgAndValue>
                  <DigestMethod Algorithm="http://www.w3.org/2000/09/xmldsig#sha1"/>
                  <DigestValue>EFMs5tAmyHwlU4gL5IvSYdXL/qE=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TlJdbWMEc5WJsmchTYxUgM4tBfawIHMDkxNTUwNBgPMjAxNzA5MDQxMzE1NT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</xd:EncapsulatedTimeStamp>
          </xd:SigAndRefsTimeStamp>
        </xd:UnsignedSignatureProperties>
      </xd:UnsignedProperties>
    </xd:QualifyingProperties>
  </Object>
  <Object Id="idValidSigLnImg">AQAAAGwAAAAAAAAAAAAAAP8AAAB/AAAAAAAAAAAAAABDIwAApBEAACBFTUYAAAEAeFMAALY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KiqOgDnTWpnAOFOABcAAAQBAAAAAAQAACSrOgAFTmpnauUKNTKsOgAABAAAAQIAAAAAAAB8qjoAGP46ABj+OgDYqjoAgAHRdQ1czHXfW8x12Ko6AGQBAAAAAAAAAAAAAARlyXUEZcl1WClOAAAIAAAAAgAAAAAAAACrOgCXbMl1AAAAAAAAAAAyrDoABwAAACSsOgAHAAAAAAAAAAAAAAAkrDoAOKs6AJrsyHUAAAAAAAIAAAAAOgAHAAAAJKw6AAcAAABMEsp1AAAAAAAAAAAkrDoABwAAAOBj/QFkqzoAQDDIdQAAAAAAAgAAJKw6AAcAAABkdgAIAAAAACUAAAAMAAAAAwAAABgAAAAMAAAAAAAAAhIAAAAMAAAAAQAAAB4AAAAYAAAACQAAAGAAAAD3AAAAbQAAACUAAAAMAAAAAwAAAFQAAAC0AAAACgAAAGAAAABmAAAAbAAAAAEAAACrCg1Cchw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KsKDUJyHA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DIwAApBEAACBFTUYAAAEA3FgAAMk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BKAAQAAADwFioAgBYqALwyTgBkrToApoNpZ/AWKgAAH0oAT2JpZwAAAACAFioAvDJOAEA9+wFPYmlnAAAAAIAVKgDgY/0BADqHBIitOgANXGln+OYcAPwBAADErToA51ppZ/wBAAAAAAAABGXJdQRlyXX8AQAAAAgAAAACAAAAAAAA3K06AJdsyXUAAAAAAAAAAA6vOgAHAAAAAK86AAcAAAAAAAAAAAAAAACvOgAUrjoAmuzIdQAAAAAAAgAAAAA6AAcAAAAArzoABwAAAEwSynUAAAAAAAAAAACvOgAHAAAA4GP9AUCuOgBAMMh1AAAAAAACAAAArz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AAAAAAAAAAAAAAAAAAAAAAAAAAAAAAAAAAAAAAAAAAAAAAAAAAAAAAAAAAAAAAAAAAAAAAOgCPBGtnYAMAAAIAAACATEwA/AVKAFhw1QsSAAAAgBAhuyIAigGATEwA/AVKADxxOgAapW9nEHE6AAQEKgCAAyoAAQAAAGATDwOAAyoAAQAAAIBMTAAAAAgAAAAEAMhMTAA2AAAAAwAAABIAAACAAyoAXHE6AHkAbGcAAEoAAAAAAIAB0XUAAAAAaFlPCIAB0XWfEBMAixAKfYxxOgBGgcx1aFlPCAAAAACAAdF1jHE6AGWBzHWAAdF18RABcAAAyAi0cToAo4DMdQEAAACccToAEAAAAAMBAAAADcgI8RABcAANyAgAAAAAAQAAAOBxOgBTOI525HE6AFY5zXV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CrCg1Cchw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KsKDUJyHA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d4kSmbMOzXrZVhW4z+HMG9i4OGU=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XnqQuftqAzhronY6+3WPqKnr2y0=</DigestValue>
    </Reference>
    <Reference URI="#idValidSigLnImg" Type="http://www.w3.org/2000/09/xmldsig#Object">
      <DigestMethod Algorithm="http://www.w3.org/2000/09/xmldsig#sha1"/>
      <DigestValue>wOOi6z920VmaXFEZPcdqTZPcQdI=</DigestValue>
    </Reference>
    <Reference URI="#idInvalidSigLnImg" Type="http://www.w3.org/2000/09/xmldsig#Object">
      <DigestMethod Algorithm="http://www.w3.org/2000/09/xmldsig#sha1"/>
      <DigestValue>s9Q2SfAVkRqm3S6x1savQHTWvmo=</DigestValue>
    </Reference>
  </SignedInfo>
  <SignatureValue>QqSMdAMkXRMvKhiXr/WttjsLbLK7mEXrSX7PSL32kr45bTjH/5hsmX8vrofAzel4330RdHoLnXvM
DcH0ZI3muSbaAqQDK8jsgUZN40bA0gGLelD6TKsb7TitzB4vZtMh5OaPLdtpc2AZfFI4f7FRCSzX
rRgXeArb1969GqM+ZQ8=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SyZYXijzDo9CKEPSOC1M6Xc/Hw4=</DigestValue>
      </Reference>
      <Reference URI="/word/settings.xml?ContentType=application/vnd.openxmlformats-officedocument.wordprocessingml.settings+xml">
        <DigestMethod Algorithm="http://www.w3.org/2000/09/xmldsig#sha1"/>
        <DigestValue>KPAfsIxwAhylXe3Hrtk6qFLhx2s=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vuVLuKuKFV/6uYxZ4BNfFJTfZRU=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9XKu3KNK8YaF7jaY2DkSwuuMe0w=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z4OWePNTB9QnrfYI1WGUp6Zv8KE=</DigestValue>
      </Reference>
      <Reference URI="/word/header1.xml?ContentType=application/vnd.openxmlformats-officedocument.wordprocessingml.header+xml">
        <DigestMethod Algorithm="http://www.w3.org/2000/09/xmldsig#sha1"/>
        <DigestValue>INNxiRAEYO/sYwmVboEmWPY1sj8=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2017-09-19T08:54:33Z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2017-09-19T08:54:33Z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S9An+wtJSClbuBicCre21dsHCC0wIHMDQ4OTIxNBgPMjAxNzA5MTkwODU0Mz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2017-09-19T08:54:21Z</xd:ProducedAt>
                </xd:OCSPIdentifier>
                <xd:DigestAlgAndValue>
                  <DigestMethod Algorithm="http://www.w3.org/2000/09/xmldsig#sha1"/>
                  <DigestValue>ZsWkB13jvDNonLWy0zCJ4s9bxuc=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SOsmDmVeRvsNpPJe9uXWD9iPc5mwIHMTQ4OTIxNBgPMjAxNzA5MTkwODU0Mzh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</xd:EncapsulatedTimeStamp>
          </xd:SigAndRefsTimeStamp>
        </xd:UnsignedSignatureProperties>
      </xd:UnsignedProperties>
    </xd:QualifyingProperties>
  </Object>
  <Object Id="idValidSigLnImg">AQAAAGwAAAAAAAAAAAAAABsBAAB/AAAAAAAAAAAAAAAeJwAApBEAACBFTUYAAAEAX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PgDFWLd3+cywN/7////dL7N31Suzd9BG8gsocQEMfQ0hTCIAigEAAAAAIHEBDAhtPgCCT751AABzAAAAAACZUL51PkLieDBzAQx4cD4AQAAAAChxAQzEcQUSMHMBDNRsPgCNgFN0VHM+AHBywHU+ohwN/v///5lQvnWud1N0AAAAAAYAAACAARd2AAAAAEDcgQCAARd2nxATACkNCmVYbT4ARoESdkDcgQAAAAAAgAEXdlhtPgBlgRJ2gAEXdgAAAZoAANYMgG0+AKOAEnYBAAAAaG0+ABAAAAADAQAAAADWDOUNAZoAANYMAAAAAAEAAACsbT4ArG0+AFY5E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cKY+AOdNf2MA4U4AFwAABAEAAAAABAAA7KY+AAVOf2NRMet4+qc+AAAEAAABAgAAAAAAAESmPgDg+T4A4Pk+AKCmPgCAARd2DVwSdt9bEnagpj4AZAEAAAAAAAAAAAAABGXAdQRlwHVYKU4AAAgAAAACAAAAAAAAyKY+AJdswHUAAAAAAAAAAPqnPgAHAAAA7Kc+AAcAAAAAAAAAAAAAAOynPgAApz4Amuy/dQAAAAAAAgAAAAA+AAcAAADspz4ABwAAAEwSwXUAAAAAAAAAAOynPgAHAAAA8GPxASynPgBAML91AAAAAAACAADspz4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ZjPJM+ABzOh2MAzKtjAQAAAHw7p2M0pLJjIOPVBADMq2MBAAAAfDunY5Q7p2NAG9QEQBvUBISTPgASoIZjyJyrYwEAAAB8O6djkJM+AIABF3YNXBJ231sSdpCTPgBkAQAAAAAAAAAAAAAEZcB1BGXAdQgqTgAACAAAAAIAAAAAAAC4kz4Al2zAdQAAAAAAAAAA6JQ+AAYAAADclD4ABgAAAAAAAAAAAAAA3JQ+APCTPgCa7L91AAAAAAACAAAAAD4ABgAAANyUPgAGAAAATBLBdQAAAAAAAAAA3JQ+AAYAAADwY/EBHJQ+AEAwv3UAAAAAAAIAANyUP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NBG8gsAAAAASg4hsSIAigEAAAAAAAAAAAAAAAAAAAAAAAAAAAAAAAAAAAAAAAAAAAAAAAAAAAAAAAAAAAAAAAAAAAAAAAAAAAAAAAAAAAAAAAAAAAAAAAAAAAAAAAAAAAAAAAAAAAAAAAAAAIABF3YAAAAACN+BAIABF3afEBMATg4K5lRtPgBGgRJ2CN+BAAAAAACAARd2VG0+AGWBEnaAARd2Hw0BygAA1gx8bT4Ao4ASdgEAAABkbT4AEAAAAAMBAAAAANYMHw0BygAA1gwAAAAAAQAAAKhtPgBTOG93rG0+AFY5E3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schemas.microsoft.com/sharepoint/v3/fields"/>
    <ds:schemaRef ds:uri="341ef2d6-d38c-4729-b0bd-8f06d6b35472"/>
    <ds:schemaRef ds:uri="http://schemas.microsoft.com/office/infopath/2007/PartnerControls"/>
    <ds:schemaRef ds:uri="http://www.w3.org/XML/1998/namespace"/>
    <ds:schemaRef ds:uri="http://purl.org/dc/terms/"/>
    <ds:schemaRef ds:uri="http://schemas.openxmlformats.org/package/2006/metadata/core-properties"/>
    <ds:schemaRef ds:uri="http://schemas.microsoft.com/sharepoint/v4"/>
    <ds:schemaRef ds:uri="http://schemas.microsoft.com/sharepoint/v3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15</TotalTime>
  <Pages>1</Pages>
  <Words>257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9</cp:revision>
  <cp:lastPrinted>2017-01-02T10:03:00Z</cp:lastPrinted>
  <dcterms:created xsi:type="dcterms:W3CDTF">2017-01-26T13:24:00Z</dcterms:created>
  <dcterms:modified xsi:type="dcterms:W3CDTF">2017-09-04T13:15:00Z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