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782286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2CEA55CA" w:rsidR="00333BD4" w:rsidRPr="009E0459" w:rsidRDefault="00C802A4" w:rsidP="00141C5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141C59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141C59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141C59">
              <w:rPr>
                <w:rFonts w:ascii="Arial" w:hAnsi="Arial" w:cs="Arial"/>
                <w:lang w:val="nl-BE"/>
              </w:rPr>
              <w:t>Ws</w:t>
            </w:r>
            <w:proofErr w:type="spellEnd"/>
            <w:r w:rsidR="00141C59">
              <w:rPr>
                <w:rFonts w:ascii="Arial" w:hAnsi="Arial" w:cs="Arial"/>
                <w:lang w:val="nl-BE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0750A102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782286">
              <w:rPr>
                <w:rFonts w:ascii="Arial" w:hAnsi="Arial" w:cs="Arial"/>
                <w:lang w:val="nl-BE"/>
              </w:rPr>
              <w:t>04 Sep 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0BD30D87" w:rsidR="00303142" w:rsidRPr="009E0459" w:rsidRDefault="00303142" w:rsidP="00141C5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141C59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39D01B51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C4323B">
              <w:rPr>
                <w:rFonts w:ascii="Arial" w:hAnsi="Arial" w:cs="Arial"/>
                <w:lang w:val="nl-BE" w:eastAsia="fr-FR"/>
              </w:rPr>
              <w:t>01 Mar 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49FB7AA" w:rsidR="00303142" w:rsidRPr="009E0459" w:rsidRDefault="00303142" w:rsidP="00141C59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141C59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3B3D7C01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82286">
              <w:rPr>
                <w:rFonts w:ascii="Arial" w:hAnsi="Arial" w:cs="Arial"/>
                <w:lang w:val="nl-BE" w:eastAsia="fr-FR"/>
              </w:rPr>
              <w:t>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3E137AD" w:rsidR="008A225E" w:rsidRPr="009E0459" w:rsidRDefault="008A225E" w:rsidP="00F9433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proofErr w:type="spellStart"/>
            <w:r w:rsidR="00F94335">
              <w:rPr>
                <w:rFonts w:ascii="Arial" w:hAnsi="Arial" w:cs="Arial"/>
                <w:lang w:val="nl-BE"/>
              </w:rPr>
              <w:t>Galgarm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5A1AB553" w:rsidR="008A225E" w:rsidRPr="009E0459" w:rsidRDefault="008A225E" w:rsidP="00141C59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141C59">
              <w:rPr>
                <w:rFonts w:ascii="Arial" w:hAnsi="Arial" w:cs="Arial"/>
                <w:lang w:val="nl-BE"/>
              </w:rPr>
              <w:t>G11558N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D59E796" w:rsidR="008A225E" w:rsidRPr="009E0459" w:rsidRDefault="008A225E" w:rsidP="00F94335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F94335">
              <w:rPr>
                <w:rFonts w:ascii="Arial" w:hAnsi="Arial" w:cs="Arial"/>
                <w:lang w:val="nl-BE"/>
              </w:rPr>
              <w:t>DEF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96F1A4E" w:rsidR="008A225E" w:rsidRPr="009E0459" w:rsidRDefault="008A225E" w:rsidP="00141C5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F94335">
              <w:rPr>
                <w:rFonts w:ascii="Arial" w:hAnsi="Arial" w:cs="Arial"/>
                <w:lang w:val="nl-BE"/>
              </w:rPr>
              <w:t>19</w:t>
            </w:r>
            <w:r w:rsidR="00141C59">
              <w:rPr>
                <w:rFonts w:ascii="Arial" w:hAnsi="Arial" w:cs="Arial"/>
                <w:lang w:val="nl-BE"/>
              </w:rPr>
              <w:t>88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05120092" w:rsidR="008A225E" w:rsidRPr="009E0459" w:rsidRDefault="008A225E" w:rsidP="00F9433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141C59">
              <w:rPr>
                <w:rFonts w:ascii="Arial" w:hAnsi="Arial" w:cs="Arial"/>
                <w:lang w:val="nl-BE"/>
              </w:rPr>
              <w:t>verstelbare lastarm in verschillende trappen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5E4BB7CE" w:rsidR="008A225E" w:rsidRPr="009E0459" w:rsidRDefault="008A225E" w:rsidP="00141C5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141C59">
              <w:rPr>
                <w:rFonts w:ascii="Arial" w:hAnsi="Arial" w:cs="Arial"/>
                <w:lang w:val="nl-BE"/>
              </w:rPr>
              <w:t>1500 kg</w:t>
            </w:r>
          </w:p>
        </w:tc>
      </w:tr>
      <w:tr w:rsidR="00141C59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3A84E0CA" w:rsidR="00141C59" w:rsidRPr="009E0459" w:rsidRDefault="00141C59" w:rsidP="00250E1D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2999EB6F" w:rsidR="00141C59" w:rsidRPr="009E0459" w:rsidRDefault="00141C59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>
              <w:rPr>
                <w:rFonts w:ascii="Arial" w:hAnsi="Arial" w:cs="Arial"/>
                <w:lang w:val="nl-BE"/>
              </w:rPr>
              <w:t xml:space="preserve"> G11558N</w:t>
            </w:r>
          </w:p>
        </w:tc>
      </w:tr>
    </w:tbl>
    <w:p w14:paraId="382D6C53" w14:textId="78804FAF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8A225E" w:rsidRPr="009E0459" w14:paraId="792BDDAA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2FE78" w14:textId="5A794AF1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8EA81" w14:textId="0E39CCFA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A93772" w14:textId="3BCEF92B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1066D" w14:textId="1CDF410B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0908422C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9F6C9E" w:rsidRPr="009E0459" w14:paraId="4017E887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07BD30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F1A97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FEC17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0F35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75B56AE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250E1D">
              <w:rPr>
                <w:rFonts w:ascii="Arial" w:hAnsi="Arial" w:cs="Arial"/>
                <w:lang w:val="nl-BE"/>
              </w:rPr>
              <w:t xml:space="preserve"> </w:t>
            </w:r>
            <w:r w:rsidR="00F94335" w:rsidRPr="00650FD5">
              <w:rPr>
                <w:rFonts w:ascii="Arial" w:hAnsi="Arial" w:cs="Arial"/>
                <w:lang w:val="nl-BE"/>
              </w:rPr>
              <w:t>GRUE-501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4F2A3765" w:rsidR="00F8356B" w:rsidRPr="009E0459" w:rsidRDefault="00B133A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163941E3" w:rsidR="00F8356B" w:rsidRPr="009E0459" w:rsidRDefault="00B133A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2DA168B9" w:rsidR="00F8356B" w:rsidRPr="009F6C9E" w:rsidRDefault="00B133A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50E1D" w:rsidRPr="00F94335" w14:paraId="5B240B5D" w14:textId="77777777" w:rsidTr="007B13B2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06193AB7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39339407" w14:textId="77777777" w:rsidTr="007B13B2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39404" w14:textId="10EE285E" w:rsidR="00250E1D" w:rsidRPr="00DB1730" w:rsidRDefault="00250E1D" w:rsidP="00250E1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250E1D" w:rsidRPr="00DB1730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250E1D" w:rsidRPr="00DB1730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1E53893A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7BC9" w14:textId="77777777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B3C6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38008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243B5115" w:rsidR="0072620D" w:rsidRPr="009E0459" w:rsidRDefault="00B133AA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B133AA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B133AA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B133AA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4DD8EAB0" w:rsidR="00F901D7" w:rsidRPr="009E0459" w:rsidRDefault="00403E90" w:rsidP="00250E1D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133AA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133AA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32DE0C71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782286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141C59">
      <w:rPr>
        <w:rFonts w:ascii="Arial" w:hAnsi="Arial" w:cs="Arial"/>
        <w:sz w:val="22"/>
        <w:szCs w:val="22"/>
        <w:lang w:val="fr-BE"/>
      </w:rPr>
      <w:t>DR-G11558N</w:t>
    </w:r>
    <w:r w:rsidR="00C137D2" w:rsidRPr="00C137D2">
      <w:rPr>
        <w:rFonts w:ascii="Arial" w:hAnsi="Arial" w:cs="Arial"/>
        <w:sz w:val="22"/>
        <w:szCs w:val="22"/>
        <w:lang w:val="fr-BE"/>
      </w:rPr>
      <w:t>Galgarm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68A0"/>
    <w:rsid w:val="000C186F"/>
    <w:rsid w:val="000C3C44"/>
    <w:rsid w:val="000E3C45"/>
    <w:rsid w:val="00105381"/>
    <w:rsid w:val="001242CA"/>
    <w:rsid w:val="00137736"/>
    <w:rsid w:val="00141C59"/>
    <w:rsid w:val="0014202D"/>
    <w:rsid w:val="001427A0"/>
    <w:rsid w:val="001433ED"/>
    <w:rsid w:val="00145E45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6DF4"/>
    <w:rsid w:val="001F6E47"/>
    <w:rsid w:val="00201607"/>
    <w:rsid w:val="00227019"/>
    <w:rsid w:val="002348CF"/>
    <w:rsid w:val="00250E1D"/>
    <w:rsid w:val="00253EF2"/>
    <w:rsid w:val="002613CD"/>
    <w:rsid w:val="002759FB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42744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82286"/>
    <w:rsid w:val="007965A4"/>
    <w:rsid w:val="00796CBF"/>
    <w:rsid w:val="007B107B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629C"/>
    <w:rsid w:val="00AC3D99"/>
    <w:rsid w:val="00AD1AAC"/>
    <w:rsid w:val="00AE5862"/>
    <w:rsid w:val="00B0649E"/>
    <w:rsid w:val="00B133AA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37D2"/>
    <w:rsid w:val="00C14F95"/>
    <w:rsid w:val="00C15B32"/>
    <w:rsid w:val="00C26FBB"/>
    <w:rsid w:val="00C4323B"/>
    <w:rsid w:val="00C520FE"/>
    <w:rsid w:val="00C54963"/>
    <w:rsid w:val="00C57E07"/>
    <w:rsid w:val="00C62DA6"/>
    <w:rsid w:val="00C6466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335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IvGaHmkMkBxG7y7jvcyys4N2cPs=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eGL5QB0X3MDdS2IueUJOChLyO9s=</DigestValue>
    </Reference>
    <Reference URI="#idValidSigLnImg" Type="http://www.w3.org/2000/09/xmldsig#Object">
      <DigestMethod Algorithm="http://www.w3.org/2000/09/xmldsig#sha1"/>
      <DigestValue>EWxs8CcxA2LGX8p0r0mWDIf7zys=</DigestValue>
    </Reference>
    <Reference URI="#idInvalidSigLnImg" Type="http://www.w3.org/2000/09/xmldsig#Object">
      <DigestMethod Algorithm="http://www.w3.org/2000/09/xmldsig#sha1"/>
      <DigestValue>Z/6m49ODGxwinjzt7zt35cab+/M=</DigestValue>
    </Reference>
  </SignedInfo>
  <SignatureValue>a+z5I7vWVdBz0ImP9FQ2iPq0oKSPDDeW0Sv7NbJNuZ2SkLCMSiNqTxCRmWDbyMYNSVESE+PSBB7h
CHfHU0srkiwkKBYrmKFYIllP3o0Uzf5vHT0mNWzY/mnVdJN2X7wKqQXPT8B4h6hOIi32DUoIKFrd
D2zDveQ/STWT+OB5DAU=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TyX3TI1PGU9Xf+PFDv2BwCXtEtA=</DigestValue>
      </Reference>
      <Reference URI="/word/settings.xml?ContentType=application/vnd.openxmlformats-officedocument.wordprocessingml.settings+xml">
        <DigestMethod Algorithm="http://www.w3.org/2000/09/xmldsig#sha1"/>
        <DigestValue>iqOVly5JcjXYrTIKUzNsVAJV/IQ=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kmVo+ZwLQiRJnbelTYOcnmBrNjE=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mxjeR5PTs+NqohRMhy0IRg8fn9k=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5TMtzTsHudKllSQbX/Nnpbo+MaE=</DigestValue>
      </Reference>
      <Reference URI="/word/header1.xml?ContentType=application/vnd.openxmlformats-officedocument.wordprocessingml.header+xml">
        <DigestMethod Algorithm="http://www.w3.org/2000/09/xmldsig#sha1"/>
        <DigestValue>Zy9iNCdIjedpA6yvhEMzx7koeKU=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2017-09-04T12:51:57Z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2017-09-04T12:51:57Z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I/uGT9AEFIkriC3iu05l6ecEbFwIHRDNCNDUwNBgPMjAxNzA5MDQxMjUyM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2017-09-04T12:52:07Z</xd:ProducedAt>
                </xd:OCSPIdentifier>
                <xd:DigestAlgAndValue>
                  <DigestMethod Algorithm="http://www.w3.org/2000/09/xmldsig#sha1"/>
                  <DigestValue>raSELbUfvtz0AZMuV888Go+1400=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/6TvMULs/Ts++Rxr7pWlXYSNZwAIHMjZDNDUwNBgPMjAxNzA5MDQxMjUyM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ZG46AAQAAAAoHaAIzGw6AGxZa3aY2MYLgGw6ANgPIQgiAIoBKB2gCGRuOgCMcjoAAQADAORX1gsAAAAAgFFrdgEAAAAAAAAAAAAAALBsOgAAADoAAAAAACgdoAgAAAAAEAAAAAEAAAAoHaAIAAAAAAAAAAAAAAAADwAAAAAAAACAAdF1AAAAAKB6lAiAAdF1nxATADkPCgUMbToARoHMdaB6lAgAAAAAgAHRdQxtOgBlgcx1gAHRdQ0QAQMAAEEPNG06AKOAzHUBAAAAHG06ABAAAAADAQAAAA1BDw0QAQMADUEPAAAAAAEAAABgbToAUziOdmRtOg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CimOgDnTWpnAOE+ABcAAAQBAAAAAAQAAKSmOgAFTmpnX3Toh7KnOgAABAAAAQIAAAAAAAD8pToAmPk6AJj5OgBYpjoAgAHRdQ1czHXfW8x1WKY6AGQBAAAAAAAAAAAAAARlyXUEZcl1WCk+AAAIAAAAAgAAAAAAAICmOgCXbMl1AAAAAAAAAACypzoABwAAAKSnOgAHAAAAAAAAAAAAAACkpzoAuKY6AJrsyHUAAAAAAAIAAAAAOgAHAAAApKc6AAcAAABMEsp1AAAAAAAAAACkpzoABwAAAOBj/QHkpjoAQDDIdQAAAAAAAgAApKc6AAcAAABkdgAIAAAAACUAAAAMAAAAAwAAABgAAAAMAAAAAAAAAhIAAAAMAAAAAQAAAB4AAAAYAAAACQAAAGAAAAD3AAAAbQAAACUAAAAMAAAAAw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BpZyipOgBGgGln2YBpZwAAJgCAFiMAgBYjAAEAAAABAAAAAAAAAAAAAACwLiMAAOBdAjipOgCbAAAACIFOAAAARQDgj04AQG5pZ3RuaWcPe+iHAAAAAEABAAA8qjoAmwAAAAAARQAIgU4ABGXJdQRlyXUGNOV3AAgAAAACAAAAAAAApKk6AJdsyXUAAAAAAAAAANaqOgAHAAAAyKo6AAcAAAAAAAAAAAAAAMiqOgDcqToAmuzIdQAAAAAAAgAAAAA6AAcAAADIqjoABwAAAEwSynUAAAAAAAAAAMiqOgAHAAAA4GP9AQiqOgBAMMh1AAAAAAACAADIqj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wMM6ABzOcmcAzJZnAQAAAHw7kmc0pJ1nAI/RAgDMlmcBAAAAfDuSZ5Q7kmeghdECoIXRAgjEOgASoHFnyJyWZwEAAAB8O5JnFMQ6AIAB0XUNXMx131vMdRTEOgBkAQAAAAAAAAAAAAAEZcl1BGXJdWAqPgAACAAAAAIAAAAAAAA8xDoAl2zJdQAAAAAAAAAAbMU6AAYAAABgxToABgAAAAAAAAAAAAAAYMU6AHTEOgCa7Mh1AAAAAAACAAAAADoABgAAAGDFOgAGAAAATBLKdQAAAAAAAAAAYMU6AAYAAADgY/0BoMQ6AEAwyHUAAAAAAAIAAGDFO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JjYxgsAAAAAEg8hPyIAigEAAAAAAAAAAAAAAAAAAAAAAAAAAAAAAAAAAAAAAAAAAAAAAAAAAAAAAAAAAAAAAAAAAAAAAAAAAAAAAAAAAAAAAAAAAAAAAAAAAAAAAAAAAAAAAAAAAAAAAAAAAIAB0XUAAAAAoHqUCIAB0XWfEBMAOQ8KBQxtOgBGgcx1oHqUCAAAAACAAdF1DG06AGWBzHWAAdF1lQ4BMgAAQQ80bToAo4DMdQEAAAAcbToAEAAAAAMBAAAADUEPlQ4BMgANQQ8AAAAAAQAAAGBtOgBTOI52ZG06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XZFkfdWoWMolzvuWkEa8pc2BjGs=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VIXWuKOvGF8NwMG6/OmZKsEGSs4=</DigestValue>
    </Reference>
    <Reference URI="#idValidSigLnImg" Type="http://www.w3.org/2000/09/xmldsig#Object">
      <DigestMethod Algorithm="http://www.w3.org/2000/09/xmldsig#sha1"/>
      <DigestValue>yPqCUD1+3w2Ea19yL6HjzV8WNC0=</DigestValue>
    </Reference>
    <Reference URI="#idInvalidSigLnImg" Type="http://www.w3.org/2000/09/xmldsig#Object">
      <DigestMethod Algorithm="http://www.w3.org/2000/09/xmldsig#sha1"/>
      <DigestValue>XydREVt+t9d2WTEaltil4U16S90=</DigestValue>
    </Reference>
  </SignedInfo>
  <SignatureValue>b9EGdJkADm4B2Vb+aZRPojLFzG9PLzCFmwcRVQ+DRySizDTPWdmZcejqMo+SfAwpQIbwKDcDrNXM
m4vnNLq/YwDCVLdgsrMb3MRPJu9m9eM+/9KlFT8pV5QBAKQSGfo0DBW9Xf41Bdxa9n196DvKYr23
/7HHuCuB2B4QjFSWDao=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TyX3TI1PGU9Xf+PFDv2BwCXtEtA=</DigestValue>
      </Reference>
      <Reference URI="/word/settings.xml?ContentType=application/vnd.openxmlformats-officedocument.wordprocessingml.settings+xml">
        <DigestMethod Algorithm="http://www.w3.org/2000/09/xmldsig#sha1"/>
        <DigestValue>iqOVly5JcjXYrTIKUzNsVAJV/IQ=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kmVo+ZwLQiRJnbelTYOcnmBrNjE=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mxjeR5PTs+NqohRMhy0IRg8fn9k=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5TMtzTsHudKllSQbX/Nnpbo+MaE=</DigestValue>
      </Reference>
      <Reference URI="/word/header1.xml?ContentType=application/vnd.openxmlformats-officedocument.wordprocessingml.header+xml">
        <DigestMethod Algorithm="http://www.w3.org/2000/09/xmldsig#sha1"/>
        <DigestValue>Zy9iNCdIjedpA6yvhEMzx7koeKU=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2017-09-19T08:54:17Z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2017-09-19T08:54:17Z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5zyxrN7sr8sIph1fQDhlCg+mttAIHODM4OTIxNBgPMjAxNzA5MTkwODU0Mj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2017-09-19T08:54:21Z</xd:ProducedAt>
                </xd:OCSPIdentifier>
                <xd:DigestAlgAndValue>
                  <DigestMethod Algorithm="http://www.w3.org/2000/09/xmldsig#sha1"/>
                  <DigestValue>ZsWkB13jvDNonLWy0zCJ4s9bxuc=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jwDUpETOejxTW6hi1OtZoq69mrgIHN0M5OTIxNBgPMjAxNzA5MTkwODU0Mj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AhA8gsAbu4LjA0hKCIAigEFAEcAp0FBQSgSwXUYKr11IAAHAEhl7gsBAAAADOSyd+VoPEAAAAAAHANzAAAAcwAAAAAAAAAAAAkAMwJdAAAAdG0+AGHIvnW3AAAA/D7GdQoAAgBdAAAAAAAAAAYAAACAARd2AAAAAEDcgQCAARd2nxATACkNCmVYbT4ARoESdkDcgQAAAAAAgAEXdlhtPgBlgRJ2gAEXdgAAAZpAA/AIgG0+AKOAEnYBAAAAaG0+ABAAAAADAQAAQAPwCOUNAZpAA/AI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AhA8gsAAAAA3Q0heiIAigEAAAAAAAAAAAAAAAAAAAAAAAAAAAAAAAAAAAAAAAAAAAAAAAAAAAAAAAAAAAAAAAAAAAAAAAAAAAAAAAAAAAAAAAAAAAAAAAAAAAAAAAAAAAAAAAAAAAAAAAAAAIABF3YAAAAACN+BAIABF3afEBMATg4K5lRtPgBGgRJ2CN+BAAAAAACAARd2VG0+AGWBEnaAARd2CQwBVQAA8Ah8bT4Ao4ASdgEAAABkbT4AEAAAAAMBAABAA/AICQwBVUAD8Ag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purl.org/dc/elements/1.1/"/>
    <ds:schemaRef ds:uri="http://schemas.openxmlformats.org/package/2006/metadata/core-properties"/>
    <ds:schemaRef ds:uri="http://purl.org/dc/dcmitype/"/>
    <ds:schemaRef ds:uri="http://schemas.microsoft.com/sharepoint/v3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microsoft.com/sharepoint/v4"/>
    <ds:schemaRef ds:uri="http://schemas.microsoft.com/sharepoint/v3/fields"/>
    <ds:schemaRef ds:uri="341ef2d6-d38c-4729-b0bd-8f06d6b35472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8</TotalTime>
  <Pages>1</Pages>
  <Words>246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8</cp:revision>
  <cp:lastPrinted>2017-01-02T10:03:00Z</cp:lastPrinted>
  <dcterms:created xsi:type="dcterms:W3CDTF">2017-01-26T13:10:00Z</dcterms:created>
  <dcterms:modified xsi:type="dcterms:W3CDTF">2017-09-04T12:51:00Z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