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B4221C" w:rsidRDefault="00540F45" w:rsidP="006900B2">
      <w:pPr>
        <w:tabs>
          <w:tab w:val="left" w:pos="5103"/>
        </w:tabs>
        <w:rPr>
          <w:rFonts w:ascii="Arial" w:hAnsi="Arial" w:cs="Arial"/>
          <w:strike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B4221C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CEA55CA" w:rsidR="00333BD4" w:rsidRPr="009E0459" w:rsidRDefault="00C802A4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141C59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141C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141C59">
              <w:rPr>
                <w:rFonts w:ascii="Arial" w:hAnsi="Arial" w:cs="Arial"/>
                <w:lang w:val="nl-BE"/>
              </w:rPr>
              <w:t>Ws</w:t>
            </w:r>
            <w:proofErr w:type="spellEnd"/>
            <w:r w:rsidR="00141C59"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AC08F2E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B4221C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0BD30D87" w:rsidR="00303142" w:rsidRPr="009E0459" w:rsidRDefault="00303142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141C59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4470141E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B4221C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49FB7AA" w:rsidR="00303142" w:rsidRPr="009E0459" w:rsidRDefault="00303142" w:rsidP="00141C59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141C59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684187BD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B4221C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3E137AD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proofErr w:type="spellStart"/>
            <w:r w:rsidR="00F94335">
              <w:rPr>
                <w:rFonts w:ascii="Arial" w:hAnsi="Arial" w:cs="Arial"/>
                <w:lang w:val="nl-BE"/>
              </w:rPr>
              <w:t>Galgarm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A1AB553" w:rsidR="008A225E" w:rsidRPr="009E0459" w:rsidRDefault="008A225E" w:rsidP="00141C5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141C59">
              <w:rPr>
                <w:rFonts w:ascii="Arial" w:hAnsi="Arial" w:cs="Arial"/>
                <w:lang w:val="nl-BE"/>
              </w:rPr>
              <w:t>G11558N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D59E796" w:rsidR="008A225E" w:rsidRPr="009E0459" w:rsidRDefault="008A225E" w:rsidP="00F94335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F94335">
              <w:rPr>
                <w:rFonts w:ascii="Arial" w:hAnsi="Arial" w:cs="Arial"/>
                <w:lang w:val="nl-BE"/>
              </w:rPr>
              <w:t>DEF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96F1A4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F94335">
              <w:rPr>
                <w:rFonts w:ascii="Arial" w:hAnsi="Arial" w:cs="Arial"/>
                <w:lang w:val="nl-BE"/>
              </w:rPr>
              <w:t>19</w:t>
            </w:r>
            <w:r w:rsidR="00141C59">
              <w:rPr>
                <w:rFonts w:ascii="Arial" w:hAnsi="Arial" w:cs="Arial"/>
                <w:lang w:val="nl-BE"/>
              </w:rPr>
              <w:t>88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05120092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141C59">
              <w:rPr>
                <w:rFonts w:ascii="Arial" w:hAnsi="Arial" w:cs="Arial"/>
                <w:lang w:val="nl-BE"/>
              </w:rPr>
              <w:t>verstelbare lastarm in verschillende trappen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5E4BB7C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141C59">
              <w:rPr>
                <w:rFonts w:ascii="Arial" w:hAnsi="Arial" w:cs="Arial"/>
                <w:lang w:val="nl-BE"/>
              </w:rPr>
              <w:t>1500 kg</w:t>
            </w:r>
          </w:p>
        </w:tc>
      </w:tr>
      <w:tr w:rsidR="00141C59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3A84E0CA" w:rsidR="00141C59" w:rsidRPr="009E0459" w:rsidRDefault="00141C59" w:rsidP="00250E1D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2999EB6F" w:rsidR="00141C59" w:rsidRPr="009E0459" w:rsidRDefault="00141C59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>
              <w:rPr>
                <w:rFonts w:ascii="Arial" w:hAnsi="Arial" w:cs="Arial"/>
                <w:lang w:val="nl-BE"/>
              </w:rPr>
              <w:t xml:space="preserve"> G11558N</w:t>
            </w:r>
          </w:p>
        </w:tc>
      </w:tr>
    </w:tbl>
    <w:p w14:paraId="382D6C53" w14:textId="78804FAF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5A794AF1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0E39CCFA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3BCEF92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1CDF410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908422C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9F6C9E" w:rsidRPr="009E0459" w14:paraId="4017E88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07BD30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1A97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FEC17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0F35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75B56AE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250E1D">
              <w:rPr>
                <w:rFonts w:ascii="Arial" w:hAnsi="Arial" w:cs="Arial"/>
                <w:lang w:val="nl-BE"/>
              </w:rPr>
              <w:t xml:space="preserve"> </w:t>
            </w:r>
            <w:r w:rsidR="00F94335" w:rsidRPr="00650FD5">
              <w:rPr>
                <w:rFonts w:ascii="Arial" w:hAnsi="Arial" w:cs="Arial"/>
                <w:lang w:val="nl-BE"/>
              </w:rPr>
              <w:t>GRUE-501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3501480F" w:rsidR="00F8356B" w:rsidRPr="009E0459" w:rsidRDefault="00B4221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0D363E98" w:rsidR="00F8356B" w:rsidRPr="009E0459" w:rsidRDefault="00B4221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50C0A35" w:rsidR="00F8356B" w:rsidRPr="009F6C9E" w:rsidRDefault="00B4221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50E1D" w:rsidRPr="00F94335" w14:paraId="5B240B5D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06193AB7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39339407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9404" w14:textId="10EE285E" w:rsidR="00250E1D" w:rsidRPr="00DB1730" w:rsidRDefault="00250E1D" w:rsidP="00250E1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1E53893A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7BC9" w14:textId="77777777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3C6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38008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9F08DE9" w:rsidR="0072620D" w:rsidRPr="009E0459" w:rsidRDefault="00B4221C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  <w:bookmarkStart w:id="0" w:name="_GoBack"/>
            <w:bookmarkEnd w:id="0"/>
          </w:p>
        </w:tc>
      </w:tr>
      <w:tr w:rsidR="0072620D" w:rsidRPr="00B4221C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B4221C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3pt;height:85.75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B4221C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65pt;height:83.55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4DD8EAB0" w:rsidR="00F901D7" w:rsidRPr="009E0459" w:rsidRDefault="00403E90" w:rsidP="00250E1D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31BF56" w14:textId="77777777" w:rsidR="00C137D2" w:rsidRDefault="00C137D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4221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4221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36C09" w14:textId="77777777" w:rsidR="00C137D2" w:rsidRDefault="00C137D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E1B7C2" w14:textId="77777777" w:rsidR="00C137D2" w:rsidRDefault="00C137D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40D16377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DF712A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141C59">
      <w:rPr>
        <w:rFonts w:ascii="Arial" w:hAnsi="Arial" w:cs="Arial"/>
        <w:sz w:val="22"/>
        <w:szCs w:val="22"/>
        <w:lang w:val="fr-BE"/>
      </w:rPr>
      <w:t>DR-G11558N</w:t>
    </w:r>
    <w:r w:rsidR="00C137D2" w:rsidRPr="00C137D2">
      <w:rPr>
        <w:rFonts w:ascii="Arial" w:hAnsi="Arial" w:cs="Arial"/>
        <w:sz w:val="22"/>
        <w:szCs w:val="22"/>
        <w:lang w:val="fr-BE"/>
      </w:rPr>
      <w:t>Galgarm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6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C3C44"/>
    <w:rsid w:val="000E3C45"/>
    <w:rsid w:val="00105381"/>
    <w:rsid w:val="001242CA"/>
    <w:rsid w:val="00137736"/>
    <w:rsid w:val="00141C59"/>
    <w:rsid w:val="0014202D"/>
    <w:rsid w:val="001427A0"/>
    <w:rsid w:val="001433ED"/>
    <w:rsid w:val="00145E45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27019"/>
    <w:rsid w:val="002348CF"/>
    <w:rsid w:val="00250E1D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42744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629C"/>
    <w:rsid w:val="00AC3D99"/>
    <w:rsid w:val="00AD1AAC"/>
    <w:rsid w:val="00AE5862"/>
    <w:rsid w:val="00B0649E"/>
    <w:rsid w:val="00B155BE"/>
    <w:rsid w:val="00B23372"/>
    <w:rsid w:val="00B334A8"/>
    <w:rsid w:val="00B4221C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37D2"/>
    <w:rsid w:val="00C14F95"/>
    <w:rsid w:val="00C15B32"/>
    <w:rsid w:val="00C26FBB"/>
    <w:rsid w:val="00C520FE"/>
    <w:rsid w:val="00C54963"/>
    <w:rsid w:val="00C57E07"/>
    <w:rsid w:val="00C62DA6"/>
    <w:rsid w:val="00C6466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DF712A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335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CHumTyfvosQXccOni4NXN9wCXl8=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HBgTAJPsQiVesnKiRI7wFIJnxbM=</DigestValue>
    </Reference>
    <Reference URI="#idValidSigLnImg" Type="http://www.w3.org/2000/09/xmldsig#Object">
      <DigestMethod Algorithm="http://www.w3.org/2000/09/xmldsig#sha1"/>
      <DigestValue>ImWLhf/sUb/YV32QNU4mB81tLS4=</DigestValue>
    </Reference>
    <Reference URI="#idInvalidSigLnImg" Type="http://www.w3.org/2000/09/xmldsig#Object">
      <DigestMethod Algorithm="http://www.w3.org/2000/09/xmldsig#sha1"/>
      <DigestValue>R+rhLhZY7urBTiGi+6fbi4CVVKo=</DigestValue>
    </Reference>
  </SignedInfo>
  <SignatureValue>XOXu3G+e1bnY9kHiGR4q9yPsx2RtpLNJ511ni3Qyn6r8TlVwWvBo2gJJ1RmXzct/rTH+vQS4OHmP
2PifvOgPr4GHh8S3U0v6pVLqGjnoFYBi6VHGxobnm9lWLd8Oao2GqRIaTuQKpETdgsh8M7FHATQj
wJ/9t8+y06K1JRZxcjgblgBP78OSB37gKN8q8OkhYJed2cXIARFkzBniRCo59bbYwWuCg76TC5FE
Tu60fDlkL6v13Th2b+WnTM0eiCY3tXPeLtLIC4Keb72lKtSQe+sI0pxA4b9SJB1ZLT8tBRBsWhg6
b8E915Y2KvbyzJEg4dNWwmOKKHZo4O3GjFw/FA==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UK86a+A1fYmIZMZLF6LW0Q4hhRs=</DigestValue>
      </Reference>
      <Reference URI="/word/media/image2.emf?ContentType=image/x-emf">
        <DigestMethod Algorithm="http://www.w3.org/2000/09/xmldsig#sha1"/>
        <DigestValue>eL4CSV4tnNhbOGz/dLGZNWNJ9Ic=</DigestValue>
      </Reference>
      <Reference URI="/word/settings.xml?ContentType=application/vnd.openxmlformats-officedocument.wordprocessingml.settings+xml">
        <DigestMethod Algorithm="http://www.w3.org/2000/09/xmldsig#sha1"/>
        <DigestValue>3Etl+ZJE8WdtILXLn695/oXxy5Y=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qJLjCLMmtYypkMoWa8p157BNiF4=</DigestValue>
      </Reference>
      <Reference URI="/word/footer3.xml?ContentType=application/vnd.openxmlformats-officedocument.wordprocessingml.footer+xml">
        <DigestMethod Algorithm="http://www.w3.org/2000/09/xmldsig#sha1"/>
        <DigestValue>bJrbRcS6eB50hoc4EQ7+fYE1e1c=</DigestValue>
      </Reference>
      <Reference URI="/word/document.xml?ContentType=application/vnd.openxmlformats-officedocument.wordprocessingml.document.main+xml">
        <DigestMethod Algorithm="http://www.w3.org/2000/09/xmldsig#sha1"/>
        <DigestValue>GdyRCpsxPPkkRehtmL/giKT4NdY=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qjcHNvzFAbOBM1Oi08rbKkX76QM=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6mbMpRFWwLH7AU07YTOG6MV+Bt0=</DigestValue>
      </Reference>
      <Reference URI="/word/footer1.xml?ContentType=application/vnd.openxmlformats-officedocument.wordprocessingml.footer+xml">
        <DigestMethod Algorithm="http://www.w3.org/2000/09/xmldsig#sha1"/>
        <DigestValue>UZyHIuej9ZiqmAFq1ADntMsjWHc=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2017-12-04T13:45:19Z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2017-12-04T13:45:19Z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T2fgD7L4Hkb8V+gb2/EEOEndMZwIHMzU2RkE1NBgPMjAxNzEyMDQxMzQ1Mj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2017-12-04T13:44:29Z</xd:ProducedAt>
                </xd:OCSPIdentifier>
                <xd:DigestAlgAndValue>
                  <DigestMethod Algorithm="http://www.w3.org/2000/09/xmldsig#sha1"/>
                  <DigestValue>/DJCP8OjMFesq+464Thp/2KTGls=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2017-12-04T13:44:29Z</xd:ProducedAt>
                </xd:OCSPIdentifier>
                <xd:DigestAlgAndValue>
                  <DigestMethod Algorithm="http://www.w3.org/2000/09/xmldsig#sha1"/>
                  <DigestValue>WRjqismYTS6vTGkMBaDGi0/GDmI=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JYztq7dizJarwT5k/rANijDiN6wIHNTU2RkE1NBgPMjAxNzEyMDQxMzQ1Mz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Gd3vkJnd+BqLQCqQmd35GwtAAQAAACo9nQMTGstAPoSIdMiAIoBAGstALlCZ3cAAAAAAMlxCORsLQAMcS0AAQADAIzJVQwAAAAAgFGOdQEAAAAAAAAAAAAAADBrLQAAAC0AAAAAAADJcQgAAAAAEAAAAAEAAAAAyXEIAAAAAAAAAACAAS93AAAAAHjAbwaAAS93nxATALEWCnyAay0ARoEqd3jAbwYAAAAAgAEvd4BrLQBlgSp3gAEvd6IOAR8AAPgBqGstAKOAKncBAAAAkGstABAAAAADAQAAIAj4AaIOAR8gCPgBAAAAAAEAAADUay0AUzigddhrLQ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JykLQDDi69iAOF/ABcAAAQBAAAAAAQAABilLQDhi69i5o+SaiamLQAABAAAAQIAAAAAAABwpC0ADPgtAAz4LQDMpC0AgAEvdw1cKnffWyp3zKQtAGQBAAAAAAAAAAAAAARltXUEZbV1WCl/AAAIAAAAAgAAAAAAAPSkLQCXbLV1AAAAAAAAAAAmpi0ABwAAABimLQAHAAAAAAAAAAAAAAAYpi0ALKUtAJrstHUAAAAAAAIAAAAALQAHAAAAGKYtAAcAAABMErZ1AAAAAAAAAAAYpi0ABwAAAPBj8QFYpS0AQDC0dQAAAAAAAgAAGKYt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7AAQAAADwFhsAgBYbALwyfwCgpy0AZJGuYvAWGwAAH3sA4mWuYgAAAACAFhsAvDJ/AEA97wHiZa5iAAAAAIAVGwDwY/EBADo3BMSnLQBWXa5iKOdsAPwBAAAAqC0AOVyuYvwBAAAAAAAABGW1dQRltXX8AQAAAAgAAAACAAAAAAAAGKgtAJdstXUAAAAAAAAAAEqpLQAHAAAAPKktAAcAAAAAAAAAAAAAADypLQBQqC0Amuy0dQAAAAAAAgAAAAAtAAcAAAA8qS0ABwAAAEwStnUAAAAAAAAAADypLQAHAAAA8GPxAXyoLQBAMLR1AAAAAAACAAA8qS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NiNMItAKzFuGLw/dxiAQAAAJRl2GJ079hiQPEhBvD93GIBAAAAlGXYYqxl2GJguScGYLknBnzCLQDHcbNiuM7cYgEAAACUZdhiiMItAIABL3cNXCp331sqd4jCLQBkAQAAAAAAAAAAAAAEZbV1BGW1dWAqfwAACAAAAAIAAAAAAACwwi0Al2y1dQAAAAAAAAAA4MMtAAYAAADUwy0ABgAAAAAAAAAAAAAA1MMtAOjCLQCa7LR1AAAAAAACAAAAAC0ABgAAANTDLQAGAAAATBK2dQAAAAAAAAAA1MMtAAYAAADwY/EBFMMtAEAwtHUAAAAAAAIAANTDLQAGAAAAZHYACAAAAAAlAAAADAAAAAMAAAAYAAAADAAAAAAAAAISAAAADAAAAAEAAAAWAAAADAAAAAgAAABUAAAAVAAAAAoAAAAnAAAAHgAAAEoAAAABAAAAWyQNQlUlDU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Kj2dAwAAAAAoRQhMiIAigEAAAAAAAAAAAAAAAAAAAAAAAAAAAAAAAAAAAAAAAAAAAAAAAAAAAAAAAAAAAAAAAAAAAAAAAAAAAAAAAAAAAAAAAAAAAAAAAAAAAAAAAAAAAAAAAAAAAAAAAAAAIABL3cAAAAAeMBvBoABL3efEBMAsRYKfIBrLQBGgSp3eMBvBgAAAACAAS93gGstAGWBKneAAS93vg4BlQAA+AGoay0Ao4AqdwEAAACQay0AEAAAAAMBAAAgCPgBvg4BlSAI+AEAAAAAAQAAANRrLQBTOKB12Gst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cMIhsg5RynonFBpBWk0uaYCpXYQ=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n8h/z1zoryWiuMVVXMPZ5VJGXSM=</DigestValue>
    </Reference>
    <Reference URI="#idValidSigLnImg" Type="http://www.w3.org/2000/09/xmldsig#Object">
      <DigestMethod Algorithm="http://www.w3.org/2000/09/xmldsig#sha1"/>
      <DigestValue>1YzmgKUUkP6niN/2cZb4cwlck6g=</DigestValue>
    </Reference>
    <Reference URI="#idInvalidSigLnImg" Type="http://www.w3.org/2000/09/xmldsig#Object">
      <DigestMethod Algorithm="http://www.w3.org/2000/09/xmldsig#sha1"/>
      <DigestValue>JBGALMlQ7MqrSb6g+D+h+qLNck8=</DigestValue>
    </Reference>
  </SignedInfo>
  <SignatureValue>B4ogQgJ0jrkxZkuLXqJeaqfWc3xMqeMimGx/qT5FvPEW+4U/r64T7VypFKKIpF6xPA2YF1fXnThy
4tbVCWqdfd66JsAQWecTFBP9appYSnGgCczePkTTnNfTK7esXLtKbsQKaK/bXTkiQUYHj6MpoMTF
L1w1C9eG1bplJklRapE=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UK86a+A1fYmIZMZLF6LW0Q4hhRs=</DigestValue>
      </Reference>
      <Reference URI="/word/media/image2.emf?ContentType=image/x-emf">
        <DigestMethod Algorithm="http://www.w3.org/2000/09/xmldsig#sha1"/>
        <DigestValue>eL4CSV4tnNhbOGz/dLGZNWNJ9Ic=</DigestValue>
      </Reference>
      <Reference URI="/word/settings.xml?ContentType=application/vnd.openxmlformats-officedocument.wordprocessingml.settings+xml">
        <DigestMethod Algorithm="http://www.w3.org/2000/09/xmldsig#sha1"/>
        <DigestValue>3Etl+ZJE8WdtILXLn695/oXxy5Y=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qJLjCLMmtYypkMoWa8p157BNiF4=</DigestValue>
      </Reference>
      <Reference URI="/word/footer3.xml?ContentType=application/vnd.openxmlformats-officedocument.wordprocessingml.footer+xml">
        <DigestMethod Algorithm="http://www.w3.org/2000/09/xmldsig#sha1"/>
        <DigestValue>bJrbRcS6eB50hoc4EQ7+fYE1e1c=</DigestValue>
      </Reference>
      <Reference URI="/word/document.xml?ContentType=application/vnd.openxmlformats-officedocument.wordprocessingml.document.main+xml">
        <DigestMethod Algorithm="http://www.w3.org/2000/09/xmldsig#sha1"/>
        <DigestValue>GdyRCpsxPPkkRehtmL/giKT4NdY=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qjcHNvzFAbOBM1Oi08rbKkX76QM=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6mbMpRFWwLH7AU07YTOG6MV+Bt0=</DigestValue>
      </Reference>
      <Reference URI="/word/footer1.xml?ContentType=application/vnd.openxmlformats-officedocument.wordprocessingml.footer+xml">
        <DigestMethod Algorithm="http://www.w3.org/2000/09/xmldsig#sha1"/>
        <DigestValue>UZyHIuej9ZiqmAFq1ADntMsjWHc=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2017-12-11T11:39:17Z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2017-12-11T11:39:17Z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zsQnTOR+eoiqA1e/Qy0eXuuLvHgIHNUQxNzE2NBgPMjAxNzEyMTExMTM5Mj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2017-12-11T11:38:54Z</xd:ProducedAt>
                </xd:OCSPIdentifier>
                <xd:DigestAlgAndValue>
                  <DigestMethod Algorithm="http://www.w3.org/2000/09/xmldsig#sha1"/>
                  <DigestValue>LuOHOcVC7Ma6PyR0XyKj9nSV6aw=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/jy41Yzjhh65+hlc/u5fLBteY8AIHNkQxNzE2NBgPMjAxNzEyMTExMTM5Mj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uToLgAAAAAAAAAD2////qJeAAJDUUguQcT8A8QshjyIAigEgrdQSAAAAABCr1BLYcT8Agk9edQAAgAAAAAAAmVBedS6iHRsgrdQSSHU/AEAAAAAYq9QSLCpRCyCt1BKkcT8AjYCLcyR4PwBwcmB1/l5Cbv7///+ZUF51AAAAAAYAAACAAYh2AAAAAFiNugeAAYh2nxATAF0OCs8kcj8ARoGDdliNugcAAAAAgAGIdiRyPwBlgYN2gAGIdgAAAY4gCC4JTHI/AKOAg3YBAAAANHI/ABAAAAADAQAAIAguCfoNAY4gCC4J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JDUUgsAAAAARA4hLiIAigEAAAAAAAAAAAAAAAAAAAAAAAAAAAAAAAAAAAAAAAAAAAAAAAAAAAAAAAAAAAAAAAAAAAAAAAAAAAAAAAAAAAAAAAAAAAAAAAAAAAAAAAAAAAAAAAAAAAAAAAAAAIABiHYAAAAAyIe6B4ABiHafEBMAmQ4KpCByPwBGgYN2yIe6BwAAAACAAYh2IHI/AGWBg3aAAYh2gA4BRQAALglIcj8Ao4CDdgEAAAAwcj8AEAAAAAMBAAAgCC4JgA4BRSAILgk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sharepoint/v3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microsoft.com/sharepoint/v4"/>
    <ds:schemaRef ds:uri="http://schemas.microsoft.com/sharepoint/v3/fields"/>
    <ds:schemaRef ds:uri="341ef2d6-d38c-4729-b0bd-8f06d6b35472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9</TotalTime>
  <Pages>1</Pages>
  <Words>240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2017-01-26T13:10:00Z</dcterms:created>
  <dcterms:modified xsi:type="dcterms:W3CDTF">2017-11-28T09:16:00Z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