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939F3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3F166D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2B16784C" w:rsidR="00333BD4" w:rsidRPr="009E0459" w:rsidRDefault="00C802A4" w:rsidP="00C8616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proofErr w:type="spellStart"/>
            <w:r w:rsidR="00C86162">
              <w:rPr>
                <w:rFonts w:ascii="Arial" w:hAnsi="Arial" w:cs="Arial"/>
                <w:lang w:val="nl-BE"/>
              </w:rPr>
              <w:t>DisC</w:t>
            </w:r>
            <w:proofErr w:type="spellEnd"/>
            <w:r w:rsidR="00C86162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 w:rsidR="00C86162">
              <w:rPr>
                <w:rFonts w:ascii="Arial" w:hAnsi="Arial" w:cs="Arial"/>
                <w:lang w:val="nl-BE"/>
              </w:rPr>
              <w:t>Ws</w:t>
            </w:r>
            <w:proofErr w:type="spellEnd"/>
            <w:r w:rsidR="00C86162">
              <w:rPr>
                <w:rFonts w:ascii="Arial" w:hAnsi="Arial" w:cs="Arial"/>
                <w:lang w:val="nl-BE"/>
              </w:rPr>
              <w:t xml:space="preserve"> 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2C45814A" w:rsidR="00333BD4" w:rsidRPr="009E0459" w:rsidRDefault="002B0D6A" w:rsidP="009939F3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3F166D">
              <w:rPr>
                <w:rFonts w:ascii="Arial" w:hAnsi="Arial" w:cs="Arial"/>
                <w:lang w:val="nl-BE"/>
              </w:rPr>
              <w:t>04/12/2017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B177DE9" w:rsidR="00303142" w:rsidRPr="009E0459" w:rsidRDefault="00303142" w:rsidP="00C8616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C86162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017DAC62" w:rsidR="00303142" w:rsidRPr="009E0459" w:rsidRDefault="00303142" w:rsidP="009939F3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3F166D">
              <w:rPr>
                <w:rFonts w:ascii="Arial" w:hAnsi="Arial" w:cs="Arial"/>
                <w:lang w:val="nl-BE" w:eastAsia="fr-FR"/>
              </w:rPr>
              <w:t>01/03/2017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54AA4494" w:rsidR="00303142" w:rsidRPr="009E0459" w:rsidRDefault="00303142" w:rsidP="00C86162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C86162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7C6685B1" w:rsidR="00303142" w:rsidRPr="009E0459" w:rsidRDefault="00303142" w:rsidP="0017310D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5DDDDA6C" w:rsidR="008A225E" w:rsidRPr="009E0459" w:rsidRDefault="008A225E" w:rsidP="00F901D7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Benaming: </w:t>
            </w:r>
            <w:r w:rsidR="00352241">
              <w:rPr>
                <w:rFonts w:ascii="Arial" w:hAnsi="Arial" w:cs="Arial"/>
                <w:lang w:val="nl-BE"/>
              </w:rPr>
              <w:t>Hoogtewerker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1F967833" w:rsidR="008A225E" w:rsidRPr="009E0459" w:rsidRDefault="008A225E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C86162">
              <w:rPr>
                <w:rFonts w:ascii="Arial" w:hAnsi="Arial" w:cs="Arial"/>
                <w:lang w:val="nl-BE"/>
              </w:rPr>
              <w:t>R19906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664C176" w:rsidR="008A225E" w:rsidRPr="009E0459" w:rsidRDefault="008A225E" w:rsidP="00F901D7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352241">
              <w:rPr>
                <w:rFonts w:ascii="Arial" w:hAnsi="Arial" w:cs="Arial"/>
                <w:lang w:val="nl-BE"/>
              </w:rPr>
              <w:t>Paus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70D033A9" w:rsidR="008A225E" w:rsidRPr="009E0459" w:rsidRDefault="008A225E" w:rsidP="00F901D7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C86162">
              <w:rPr>
                <w:rFonts w:ascii="Arial" w:hAnsi="Arial" w:cs="Arial"/>
                <w:lang w:val="nl-BE"/>
              </w:rPr>
              <w:t>1998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47241E9A" w:rsidR="008A225E" w:rsidRPr="009E0459" w:rsidRDefault="008A225E" w:rsidP="00F901D7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352241">
              <w:rPr>
                <w:rFonts w:ascii="Arial" w:hAnsi="Arial" w:cs="Arial"/>
                <w:lang w:val="nl-BE"/>
              </w:rPr>
              <w:t>GT 16 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4FB6DCB3" w:rsidR="008A225E" w:rsidRPr="009E0459" w:rsidRDefault="008A225E" w:rsidP="00F901D7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352241">
              <w:rPr>
                <w:rFonts w:ascii="Arial" w:hAnsi="Arial" w:cs="Arial"/>
                <w:lang w:val="nl-BE"/>
              </w:rPr>
              <w:t>02 Pers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26741B5D" w:rsidR="008A225E" w:rsidRPr="009E0459" w:rsidRDefault="008A225E" w:rsidP="009939F3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</w:t>
            </w:r>
            <w:proofErr w:type="spellStart"/>
            <w:proofErr w:type="gramStart"/>
            <w:r w:rsidRPr="009E0459">
              <w:rPr>
                <w:rFonts w:ascii="Arial" w:hAnsi="Arial" w:cs="Arial"/>
                <w:lang w:val="nl-BE"/>
              </w:rPr>
              <w:t>Hr</w:t>
            </w:r>
            <w:proofErr w:type="spellEnd"/>
            <w:r w:rsidR="00DD60FE">
              <w:rPr>
                <w:rFonts w:ascii="Arial" w:hAnsi="Arial" w:cs="Arial"/>
                <w:lang w:val="nl-BE"/>
              </w:rPr>
              <w:t xml:space="preserve">     </w:t>
            </w:r>
            <w:proofErr w:type="gramEnd"/>
            <w:r w:rsidR="00DD60FE">
              <w:rPr>
                <w:rFonts w:ascii="Arial" w:hAnsi="Arial" w:cs="Arial"/>
                <w:lang w:val="nl-BE"/>
              </w:rPr>
              <w:t xml:space="preserve">Motor: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7A9B7E20" w:rsidR="008A225E" w:rsidRPr="009E0459" w:rsidRDefault="008A225E" w:rsidP="00C8616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C86162">
              <w:rPr>
                <w:rFonts w:ascii="Arial" w:hAnsi="Arial" w:cs="Arial"/>
                <w:lang w:val="nl-BE"/>
              </w:rPr>
              <w:t>300</w:t>
            </w:r>
            <w:r w:rsidR="00352241">
              <w:rPr>
                <w:rFonts w:ascii="Arial" w:hAnsi="Arial" w:cs="Arial"/>
                <w:lang w:val="nl-BE"/>
              </w:rPr>
              <w:t>.89</w:t>
            </w:r>
          </w:p>
        </w:tc>
      </w:tr>
    </w:tbl>
    <w:p w14:paraId="382D6C53" w14:textId="3D58AEA8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559"/>
        <w:gridCol w:w="992"/>
        <w:gridCol w:w="1843"/>
        <w:gridCol w:w="992"/>
      </w:tblGrid>
      <w:tr w:rsidR="008A225E" w:rsidRPr="009E0459" w14:paraId="39339395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8A225E" w:rsidRPr="009E0459" w14:paraId="792BDDAA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B2FE78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D8EA8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A93772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1066D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9F6C9E" w:rsidRPr="009E0459" w14:paraId="4017E887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07BD30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F1A97D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FFEC17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0F35D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8A225E" w:rsidRPr="009E0459" w14:paraId="52BFF794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3CD0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C57C9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08B3E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A9F77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1DC75FDA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352241">
              <w:rPr>
                <w:rFonts w:ascii="Arial" w:hAnsi="Arial" w:cs="Arial"/>
                <w:lang w:val="nl-BE"/>
              </w:rPr>
              <w:t xml:space="preserve"> PROCMIS 005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0423D2F0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4F4A7662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283734A7" w:rsidR="00F8356B" w:rsidRPr="009E0459" w:rsidRDefault="0017310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6D5FE992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68EBC4A8" w:rsidR="00F8356B" w:rsidRPr="009E0459" w:rsidRDefault="0017310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5BB3A64B" w:rsidR="00F8356B" w:rsidRPr="009F6C9E" w:rsidRDefault="003F166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403E90" w:rsidRPr="0017310D" w14:paraId="11B0B0E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3F8B8" w14:textId="37E440A4" w:rsidR="00403E90" w:rsidRPr="00DB1730" w:rsidRDefault="0017310D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1.6 Wartel bedieningsdoos afgebroken aan ingang doos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12840A10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4A90A4BA" w:rsidR="00403E90" w:rsidRPr="00DB1730" w:rsidRDefault="0017310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403E90" w:rsidRPr="0017310D" w14:paraId="5B240B5D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EB9B3" w14:textId="02797758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17310D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7AE69206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17310D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17310D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2A0C428C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17310D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6E82D1B0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3361B992" w:rsidR="0072620D" w:rsidRPr="009E0459" w:rsidRDefault="001731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39339442" w14:textId="0B63B725" w:rsidR="0072620D" w:rsidRDefault="008C2F95" w:rsidP="001D0379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17310D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17310D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85pt;height:83.4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7E1A035A" w14:textId="77777777" w:rsidR="00F901D7" w:rsidRDefault="00F901D7" w:rsidP="00403E90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 w:eastAsia="fr-FR"/>
        </w:rPr>
      </w:pP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39339443" w14:textId="2F6FA75C" w:rsidR="00433744" w:rsidRPr="009E0459" w:rsidRDefault="00403E90" w:rsidP="00352241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p w14:paraId="39339445" w14:textId="77777777" w:rsidR="009E0459" w:rsidRDefault="009E0459" w:rsidP="00AD1AAC">
      <w:pPr>
        <w:tabs>
          <w:tab w:val="center" w:pos="4513"/>
        </w:tabs>
        <w:rPr>
          <w:rFonts w:ascii="Arial" w:hAnsi="Arial" w:cs="Arial"/>
          <w:lang w:val="nl-BE"/>
        </w:rPr>
      </w:pPr>
    </w:p>
    <w:p w14:paraId="54AEBDC0" w14:textId="77777777" w:rsidR="00F901D7" w:rsidRPr="009E0459" w:rsidRDefault="00F901D7" w:rsidP="00AD1AAC">
      <w:pPr>
        <w:tabs>
          <w:tab w:val="center" w:pos="4513"/>
        </w:tabs>
        <w:rPr>
          <w:rFonts w:ascii="Arial" w:hAnsi="Arial" w:cs="Arial"/>
          <w:lang w:val="nl-BE"/>
        </w:rPr>
      </w:pPr>
    </w:p>
    <w:sectPr w:rsidR="00F901D7" w:rsidRPr="009E0459" w:rsidSect="00D74915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98632A" w14:textId="77777777" w:rsidR="00C86162" w:rsidRDefault="00C8616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17310D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17310D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5FDDDC" w14:textId="77777777" w:rsidR="00C86162" w:rsidRDefault="00C8616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59B154" w14:textId="77777777" w:rsidR="00C86162" w:rsidRDefault="00C86162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51886A3A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AA7B3E">
      <w:rPr>
        <w:rFonts w:ascii="Arial" w:hAnsi="Arial" w:cs="Arial"/>
        <w:sz w:val="22"/>
        <w:szCs w:val="22"/>
        <w:lang w:val="fr-BE"/>
      </w:rPr>
      <w:t>20171204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C86162">
      <w:rPr>
        <w:rFonts w:ascii="Arial" w:hAnsi="Arial" w:cs="Arial"/>
        <w:sz w:val="22"/>
        <w:szCs w:val="22"/>
        <w:lang w:val="fr-BE"/>
      </w:rPr>
      <w:t>DR</w:t>
    </w:r>
    <w:r w:rsidR="00352241">
      <w:rPr>
        <w:rFonts w:ascii="Arial" w:hAnsi="Arial" w:cs="Arial"/>
        <w:sz w:val="22"/>
        <w:szCs w:val="22"/>
        <w:lang w:val="fr-BE"/>
      </w:rPr>
      <w:t>-R1990</w:t>
    </w:r>
    <w:r w:rsidR="00C86162">
      <w:rPr>
        <w:rFonts w:ascii="Arial" w:hAnsi="Arial" w:cs="Arial"/>
        <w:sz w:val="22"/>
        <w:szCs w:val="22"/>
        <w:lang w:val="fr-BE"/>
      </w:rPr>
      <w:t>6</w:t>
    </w:r>
    <w:r w:rsidR="004D22CA" w:rsidRPr="004D22CA">
      <w:rPr>
        <w:rFonts w:ascii="Arial" w:hAnsi="Arial" w:cs="Arial"/>
        <w:sz w:val="22"/>
        <w:szCs w:val="22"/>
        <w:lang w:val="fr-BE"/>
      </w:rPr>
      <w:t>Paus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7310D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52241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166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977A5"/>
    <w:rsid w:val="004A7E90"/>
    <w:rsid w:val="004B2223"/>
    <w:rsid w:val="004B3A6C"/>
    <w:rsid w:val="004C0257"/>
    <w:rsid w:val="004D22CA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C0C"/>
    <w:rsid w:val="00777F76"/>
    <w:rsid w:val="0078001E"/>
    <w:rsid w:val="00780F2E"/>
    <w:rsid w:val="007965A4"/>
    <w:rsid w:val="00796CBF"/>
    <w:rsid w:val="007B107B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39F3"/>
    <w:rsid w:val="009950AC"/>
    <w:rsid w:val="009A2B77"/>
    <w:rsid w:val="009D3A75"/>
    <w:rsid w:val="009E0459"/>
    <w:rsid w:val="009E5CF6"/>
    <w:rsid w:val="009F2F14"/>
    <w:rsid w:val="009F6C9E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A7B3E"/>
    <w:rsid w:val="00AB310F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86162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D60FE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23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FjVGToznbHPYyvWs3Sqw4/Dffus=</DigestValue>
    </Reference>
    <Reference URI="#idOfficeObject" Type="http://www.w3.org/2000/09/xmldsig#Object">
      <DigestMethod Algorithm="http://www.w3.org/2000/09/xmldsig#sha1"/>
      <DigestValue>qG/6r2vwbwJvv2bz4M1P0wUG+Ao=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HkfQzWcs9/eVha1v4erbtoQRSvc=</DigestValue>
    </Reference>
    <Reference URI="#idValidSigLnImg" Type="http://www.w3.org/2000/09/xmldsig#Object">
      <DigestMethod Algorithm="http://www.w3.org/2000/09/xmldsig#sha1"/>
      <DigestValue>zdfg9plqILhfMxCDJG/aHTIFq4s=</DigestValue>
    </Reference>
    <Reference URI="#idInvalidSigLnImg" Type="http://www.w3.org/2000/09/xmldsig#Object">
      <DigestMethod Algorithm="http://www.w3.org/2000/09/xmldsig#sha1"/>
      <DigestValue>997UxJCS+iEElb+MVjPGR3OV7x4=</DigestValue>
    </Reference>
  </SignedInfo>
  <SignatureValue>uGuZoLKKTd4jEAK70XG2Ygj/pf3vKHQP+HBGNWy+se1ET6E+XH/Jy+HH2HUEWflPo1szzViY2sWA
ugLYmVBX8vDCK3on8lB5QrUo76rZGzZwcS0Q8s+fh9whmB+KLz9SNsap+McOODElqS7T28AImCPf
t470RyV4lrZBdTE9GCV/cbVwAqkOb9V7VLkF6tYC7KsvFFmOaIbPUuoZWh4/naVs5tF1poF9rf5N
6C3s1M/yyeCtUBPAu5wda5URiLoTj7QEvA0b0QUC9H6KMgp3vxM0gzLIy0/Idq3mMFhriR7+CnCq
DiKpaZB2QOY4FhFYYmpUdzq+UxX/oBOg3TIzeg==</SignatureValue>
  <KeyInfo>
    <X509Data>
      <X509Certificate>MIIG6jCCBNKgAwIBAgIQEAAAAAAAMNS0N9ImumaNsDANBgkqhkiG9w0BAQsFADBkMQswCQYDVQQG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X84q3rOF8aZY0gACBiAKmXRRyqo=</DigestValue>
      </Reference>
      <Reference URI="/word/media/image2.emf?ContentType=image/x-emf">
        <DigestMethod Algorithm="http://www.w3.org/2000/09/xmldsig#sha1"/>
        <DigestValue>OWPiMJo1EKq3Aq81tXH2oa83HWg=</DigestValue>
      </Reference>
      <Reference URI="/word/settings.xml?ContentType=application/vnd.openxmlformats-officedocument.wordprocessingml.settings+xml">
        <DigestMethod Algorithm="http://www.w3.org/2000/09/xmldsig#sha1"/>
        <DigestValue>+aXXwdq5n9eUBhyfppsb5i5LsiI=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SusIvztASEgaRIl0FyL82Wr+Fcc=</DigestValue>
      </Reference>
      <Reference URI="/word/footer3.xml?ContentType=application/vnd.openxmlformats-officedocument.wordprocessingml.footer+xml">
        <DigestMethod Algorithm="http://www.w3.org/2000/09/xmldsig#sha1"/>
        <DigestValue>BxcY9srFS/rDMs/YfTEdcB+FxLM=</DigestValue>
      </Reference>
      <Reference URI="/word/document.xml?ContentType=application/vnd.openxmlformats-officedocument.wordprocessingml.document.main+xml">
        <DigestMethod Algorithm="http://www.w3.org/2000/09/xmldsig#sha1"/>
        <DigestValue>YqoWEtMR/Z02DPmU1CYC9ysJfDc=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32/A8cOL/PtOFXTczZF0c0wS7aU=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+twRiDb25Ptp8toVx+rckswjUqc=</DigestValue>
      </Reference>
      <Reference URI="/word/footer1.xml?ContentType=application/vnd.openxmlformats-officedocument.wordprocessingml.footer+xml">
        <DigestMethod Algorithm="http://www.w3.org/2000/09/xmldsig#sha1"/>
        <DigestValue>zVlXYcM46JBrleTDFZEs7aCXibA=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2017-12-04T13:48:24Z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zEAAAlAcAACBFTUYAAAEABEkAAAwAAAABAAAAAAAAAAAAAAAAAAAAVgUAAAADAADiAQAADwEAAAAAAAAAAAAAAAAAAGZaBwBVIgQ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2017-12-04T13:48:24Z</xd:SigningTime>
          <xd:SigningCertificate>
            <xd:Cert>
              <xd:CertDigest>
                <DigestMethod Algorithm="http://www.w3.org/2000/09/xmldsig#sha1"/>
                <DigestValue>+AK2nKEmXHnhqddY5iVDYgWJ/hU=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lsiHwDiGJvAz2JoLpt6ooiEHUtAIHMjk1RkE1NBgPMjAxNzEyMDQxMzQ4Mz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Hxe2H4590Z73SriR3QeZWjjeL0A=</DigestValue>
                </xd:CertDigest>
                <xd:IssuerSerial>
                  <X509IssuerName>CN=Belgium Root CA4, C=BE</X509IssuerName>
                  <X509SerialNumber>39493789418325303554496623956063731593</X509SerialNumber>
                </xd:IssuerSerial>
              </xd:Cert>
              <xd:Cert>
                <xd:CertDigest>
                  <DigestMethod Algorithm="http://www.w3.org/2000/09/xmldsig#sha1"/>
                  <DigestValue>a5f4mVZZKpsgEBl1J7DcTKWsm+A=</DigestValue>
                </xd:CertDigest>
                <xd:IssuerSerial>
                  <X509IssuerName>CN=Belgium Root CA4, C=BE</X509IssuerName>
                  <X509SerialNumber>5706940941790920504</X509SerialNumber>
                </xd:IssuerSerial>
              </xd:Cert>
            </xd:CertRefs>
          </xd:CompleteCertificateRef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2017-12-04T13:48:28Z</xd:ProducedAt>
                </xd:OCSPIdentifier>
                <xd:DigestAlgAndValue>
                  <DigestMethod Algorithm="http://www.w3.org/2000/09/xmldsig#sha1"/>
                  <DigestValue>soy6UitoTH3jkb4s6IkhC0MhyrU=</DigestValue>
                </xd:DigestAlgAndValue>
              </xd:OCSPRef>
              <xd:OCSPRef>
                <xd:OCSPIdentifier>
                  <xd:ResponderID>
                    <xd:ByName>C=BE, CN=Belgium OCSP Responder</xd:ByName>
                  </xd:ResponderID>
                  <xd:ProducedAt>2017-12-04T13:48:28Z</xd:ProducedAt>
                </xd:OCSPIdentifier>
                <xd:DigestAlgAndValue>
                  <DigestMethod Algorithm="http://www.w3.org/2000/09/xmldsig#sha1"/>
                  <DigestValue>lZ7kciqj7w7fgSvHJvIhqwkOom4=</DigestValue>
                </xd:DigestAlgAndValue>
              </xd:OCSPRef>
            </xd:OCSPRefs>
          </xd:CompleteRevocationRefs>
          <xd:RevocationValues>
            <xd:OCSPValues>
              <xd:EncapsulatedOCSPValue>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</xd:EncapsulatedOCSPValue>
              <xd:EncapsulatedOCSPValue>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</xd:EncapsulatedOCSPValue>
            </xd:OCSP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TlY1wKGLUnNzz2gUobmwx/GXVG9AIHREY2RkE1NBgPMjAxNzEyMDQxMzQ4Mz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</xd:EncapsulatedTimeStamp>
          </xd:SigAndRefsTimeStamp>
        </xd:UnsignedSignatureProperties>
      </xd:UnsignedProperties>
    </xd:QualifyingProperties>
  </Object>
  <Object Id="idValidSigLnImg">AQAAAGwAAAAAAAAAAAAAAP8AAAB/AAAAAAAAAAAAAABKIwAApREAACBFTUYAAAEAeFMAALY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s2K8whQArMW4YvD93GIBAAAAlGXYYnTv2GJgqTYC8P3cYgEAAACUZdhirGXYYgC6DgcAug4HBMMUAMdxs2K4ztxiAQAAAJRl2GIQwxQAgAEvdw1cKnffWyp3EMMUAGQBAAAAAAAAAAAAAARltXUEZbV1YCo9AAAIAAAAAgAAAAAAADjDFACXbLV1AAAAAAAAAABoxBQABgAAAFzEFAAGAAAAAAAAAAAAAABcxBQAcMMUAJrstHUAAAAAAAIAAAAAFAAGAAAAXMQUAAYAAABMErZ1AAAAAAAAAABcxBQABgAAAPBj3wGcwxQAQDC0dQAAAAAAAgAAXMQU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AAAAAAAAAAAAAAAAAAAAAAAAAAAAAAAAAAAAAAAAAAAAAAAAAAAAAAAAAAAAAAAAAAAAA5AAQAAADwFisAgBYrALwyPQAoqBQAZJGuYvAWKwAAHzkA4mWuYgAAAACAFisAvDI9AEA93QHiZa5iAAAAAIAVKwDwY98BADpEBEyoFABWXa5iKOdGAPwBAACIqBQAOVyuYvwBAAAAAAAABGW1dQRltXX8AQAAAAgAAAACAAAAAAAAoKgUAJdstXUAAAAAAAAAANKpFAAHAAAAxKkUAAcAAAAAAAAAAAAAAMSpFADYqBQAmuy0dQAAAAAAAgAAAAAUAAcAAADEqRQABwAAAEwStnUAAAAAAAAAAMSpFAAHAAAA8GPfAQSpFABAMLR1AAAAAAACAADEqR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FskDUJVJQ1CCgAAAHAAAAAlAAAATAAAAAQAAAAJAAAAcAAAAMYAAAB9AAAAmAAAAFMAaQBnAG4AZQBkACAAYgB5ADoAIABNAGEAcgBjACAARwByAGEAbgBkAGoAZQBhAG4AIAAoAFMAaQBnAG4AYQB0AHUAcgBlACkAD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KIwAApREAACBFTUYAAAEA3FgAAMk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5AAQAAADwFisAgBYrALwyPQAoqBQAZJGuYvAWKwAAHzkA4mWuYgAAAACAFisAvDI9AEA93QHiZa5iAAAAAIAVKwDwY98BADpEBEyoFABWXa5iKOdGAPwBAACIqBQAOVyuYvwBAAAAAAAABGW1dQRltXX8AQAAAAgAAAACAAAAAAAAoKgUAJdstXUAAAAAAAAAANKpFAAHAAAAxKkUAAcAAAAAAAAAAAAAAMSpFADYqBQAmuy0dQAAAAAAAgAAAAAUAAcAAADEqRQABwAAAEwStnUAAAAAAAAAAMSpFAAHAAAA8GPfAQSpFABAMLR1AAAAAAACAADEqR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AAAAAAAAAAAAAAAAAAAAAAAAAAAAAAAAAAAAAAAAAAAAAAAAAAAAAAAAAAAAAAAAAAAAAAAAAAAAAAAAAAAAAAAAAAAAAAAAAAAA+VwsAAAAAqhMhByIAigEAAAAAAAAAAAAAAAAAAAAAAAAAAAAAAAAAAAAAAAAAAAAAAAAAAAAAAAAAAAAAAAAAAAAAAAAAAAAAAAAAAAAAAAAAAAAAAAAAAAAAAAAAAAAAAAAAAAAAAAAAAIABL3cAAAAA4Mg2BoABL3efEBMAHhkKyghsFABGgSp34Mg2BgAAAACAAS93CGwUAGWBKneAAS93rxYB8AAAMAkwbBQAo4AqdwEAAAAYbBQAEAAAAAMBAACABjAJrxYB8IAGMAkAAAAAAQAAAFxsFABTOKB1YGwUAFY5K3d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AZpyKmUvWT5Pi1j+woN8RcxOCyQ=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hkfje6dqLI8jgdooU9JR2iG/qY0=</DigestValue>
    </Reference>
    <Reference URI="#idValidSigLnImg" Type="http://www.w3.org/2000/09/xmldsig#Object">
      <DigestMethod Algorithm="http://www.w3.org/2000/09/xmldsig#sha1"/>
      <DigestValue>uAiqzBE6k8xDc2ZWf5KbopSFU9E=</DigestValue>
    </Reference>
    <Reference URI="#idInvalidSigLnImg" Type="http://www.w3.org/2000/09/xmldsig#Object">
      <DigestMethod Algorithm="http://www.w3.org/2000/09/xmldsig#sha1"/>
      <DigestValue>bQexGZXUPEZVyKHwlfFt3H9807w=</DigestValue>
    </Reference>
  </SignedInfo>
  <SignatureValue>aJwa0T9+fhk7IHVFGJieCbZc//6b4ln8Aw360gZNSYYry+k66/cmnUC5uYQ4JBI7pNpbe73Anx1m
cbEOkVkLBrpm5r+CDJo44H5T8pEjaWUln2KuYlAf31nZgT2zo6q2IoSzicc/gLB189VtV2JOeqXm
W2gDH9Xa1NF+TtDDQYk=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X84q3rOF8aZY0gACBiAKmXRRyqo=</DigestValue>
      </Reference>
      <Reference URI="/word/media/image2.emf?ContentType=image/x-emf">
        <DigestMethod Algorithm="http://www.w3.org/2000/09/xmldsig#sha1"/>
        <DigestValue>OWPiMJo1EKq3Aq81tXH2oa83HWg=</DigestValue>
      </Reference>
      <Reference URI="/word/settings.xml?ContentType=application/vnd.openxmlformats-officedocument.wordprocessingml.settings+xml">
        <DigestMethod Algorithm="http://www.w3.org/2000/09/xmldsig#sha1"/>
        <DigestValue>+aXXwdq5n9eUBhyfppsb5i5LsiI=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SusIvztASEgaRIl0FyL82Wr+Fcc=</DigestValue>
      </Reference>
      <Reference URI="/word/footer3.xml?ContentType=application/vnd.openxmlformats-officedocument.wordprocessingml.footer+xml">
        <DigestMethod Algorithm="http://www.w3.org/2000/09/xmldsig#sha1"/>
        <DigestValue>BxcY9srFS/rDMs/YfTEdcB+FxLM=</DigestValue>
      </Reference>
      <Reference URI="/word/document.xml?ContentType=application/vnd.openxmlformats-officedocument.wordprocessingml.document.main+xml">
        <DigestMethod Algorithm="http://www.w3.org/2000/09/xmldsig#sha1"/>
        <DigestValue>YqoWEtMR/Z02DPmU1CYC9ysJfDc=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32/A8cOL/PtOFXTczZF0c0wS7aU=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+twRiDb25Ptp8toVx+rckswjUqc=</DigestValue>
      </Reference>
      <Reference URI="/word/footer1.xml?ContentType=application/vnd.openxmlformats-officedocument.wordprocessingml.footer+xml">
        <DigestMethod Algorithm="http://www.w3.org/2000/09/xmldsig#sha1"/>
        <DigestValue>zVlXYcM46JBrleTDFZEs7aCXibA=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2017-12-11T11:39:31Z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2017-12-11T11:39:31Z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Ss5VUa5D430f4+38efihtlGQjTAIHRDAyNzE2NBgPMjAxNzEyMTExMTM5MzZ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2017-12-11T11:38:54Z</xd:ProducedAt>
                </xd:OCSPIdentifier>
                <xd:DigestAlgAndValue>
                  <DigestMethod Algorithm="http://www.w3.org/2000/09/xmldsig#sha1"/>
                  <DigestValue>LuOHOcVC7Ma6PyR0XyKj9nSV6aw=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TU/FBw11LYS/uaNqtBJNfLBXPAUgIHRTAyNzE2NBgPMjAxNzEyMTExMTM5Mz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DYQ9ISgAAAAAAAAABQb+cSAQAAAIDWUguQcT8AZwshbiIAigHAd+cSAAAAALB15xLYcT8Agk9edQAAgAAAAAAAmVBedS6iHRvAd+cSSHU/AEAAAAC4decSLCpRC8B35xKkcT8AjYCLcyR4PwBwcmB1/l5Cbv7///+ZUF51AAAAAAYAAACAAYh2AAAAAFiNugeAAYh2nxATAF0OCs8kcj8ARoGDdliNugcAAAAAgAGIdiRyPwBlgYN2gAGIdgAAAcTgBHwHTHI/AKOAg3YBAAAANHI/ABAAAAADAQAA4AR8BwUPAcTgBHwHAAAAAAEAAAB4cj8A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PKs/AMOLhmQA4SUAFwAABAEAAAAABAAAuKs/AOGLhmTLKBwbxqw/AAAEAAABAgAAAAAAABCrPwCs/j8ArP4/AGyrPwCAAYh2DVyDdt9bg3Zsqz8AZAEAAAAAAAAAAAAABGVgdQRlYHVYKSUAAAgAAAACAAAAAAAAlKs/AJdsYHUAAAAAAAAAAMasPwAHAAAAuKw/AAcAAAAAAAAAAAAAALisPwDMqz8AmuxfdQAAAAAAAgAAAAA/AAcAAAC4rD8ABwAAAEwSYXUAAAAAAAAAALisPwAHAAAA8GP8AfirPwBAMF91AAAAAAACAAC4rD8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IDWUgsAAAAAFwEh1CIAigEAAAAAAAAAAAAAAAAAAAAAAAAAAAAAAAAAAAAAAAAAAAAAAAAAAAAAAAAAAAAAAAAAAAAAAAAAAAAAAAAAAAAAAAAAAAAAAAAAAAAAAAAAAAAAAAAAAAAAAAAAAIABiHYAAAAAyIe6B4ABiHafEBMAmQ4KpCByPwBGgYN2yIe6BwAAAACAAYh2IHI/AGWBg3aAAYh20g0BpQAAfAdIcj8Ao4CDdgEAAAAwcj8AEAAAAAMBAADgBHwH0g0BpeAEfAcAAAAAAQAAAHRyPwBTOGJ2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schemas.microsoft.com/sharepoint/v3/fields"/>
    <ds:schemaRef ds:uri="341ef2d6-d38c-4729-b0bd-8f06d6b35472"/>
    <ds:schemaRef ds:uri="http://schemas.microsoft.com/office/infopath/2007/PartnerControls"/>
    <ds:schemaRef ds:uri="http://www.w3.org/XML/1998/namespace"/>
    <ds:schemaRef ds:uri="http://purl.org/dc/terms/"/>
    <ds:schemaRef ds:uri="http://schemas.openxmlformats.org/package/2006/metadata/core-properties"/>
    <ds:schemaRef ds:uri="http://schemas.microsoft.com/sharepoint/v4"/>
    <ds:schemaRef ds:uri="http://schemas.microsoft.com/sharepoint/v3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14</TotalTime>
  <Pages>1</Pages>
  <Words>249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9</cp:revision>
  <cp:lastPrinted>2017-01-02T10:03:00Z</cp:lastPrinted>
  <dcterms:created xsi:type="dcterms:W3CDTF">2017-01-26T13:24:00Z</dcterms:created>
  <dcterms:modified xsi:type="dcterms:W3CDTF">2017-12-04T13:48:00Z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