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6B7881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C139EC3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6B7881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7BEAB1C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6B7881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8B705DA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6B7881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314EA2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  <w:r w:rsidR="00983B55">
              <w:t xml:space="preserve"> </w:t>
            </w:r>
            <w:r w:rsidR="00983B55" w:rsidRPr="00983B55">
              <w:rPr>
                <w:rFonts w:ascii="Arial" w:hAnsi="Arial" w:cs="Arial"/>
                <w:lang w:val="en-US"/>
              </w:rPr>
              <w:t>REACHTRUCK 2T –OMG NEOS 20SE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02871C2" w:rsidR="008A225E" w:rsidRPr="009E0459" w:rsidRDefault="008A225E" w:rsidP="006F7C7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6F7C7D">
              <w:rPr>
                <w:rFonts w:ascii="Arial" w:hAnsi="Arial" w:cs="Arial"/>
                <w:lang w:val="nl-BE"/>
              </w:rPr>
              <w:t>306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6291D59E" w:rsidR="008A225E" w:rsidRPr="009E0459" w:rsidRDefault="008A225E" w:rsidP="00983B5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983B55">
              <w:rPr>
                <w:rFonts w:ascii="Arial" w:hAnsi="Arial" w:cs="Arial"/>
                <w:lang w:val="nl-BE"/>
              </w:rPr>
              <w:t>2005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46B21460" w:rsidR="008A225E" w:rsidRPr="009E0459" w:rsidRDefault="008A225E" w:rsidP="0060019E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60019E">
              <w:rPr>
                <w:rFonts w:ascii="Arial" w:hAnsi="Arial" w:cs="Arial"/>
                <w:lang w:val="nl-BE"/>
              </w:rPr>
              <w:t>5176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9E462EF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50ED9">
              <w:rPr>
                <w:rFonts w:ascii="Arial" w:hAnsi="Arial" w:cs="Arial"/>
                <w:lang w:val="nl-BE"/>
              </w:rPr>
              <w:t>9RB05785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01"/>
        <w:gridCol w:w="992"/>
        <w:gridCol w:w="1843"/>
        <w:gridCol w:w="992"/>
      </w:tblGrid>
      <w:tr w:rsidR="008A225E" w:rsidRPr="009E0459" w14:paraId="39339395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50ED9" w:rsidRPr="009E0459" w14:paraId="792BDDAA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E3D512B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D8DF710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C10160E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5348208" w:rsidR="00D50ED9" w:rsidRPr="009E0459" w:rsidRDefault="0060019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C</w:t>
            </w:r>
          </w:p>
        </w:tc>
      </w:tr>
      <w:tr w:rsidR="00D50ED9" w:rsidRPr="009E0459" w14:paraId="4017E887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5A38C75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4437E5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65B7E7C9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3E765117" w:rsidR="00D50ED9" w:rsidRPr="009E0459" w:rsidRDefault="0060019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C</w:t>
            </w:r>
          </w:p>
        </w:tc>
      </w:tr>
      <w:tr w:rsidR="00D50ED9" w:rsidRPr="009E0459" w14:paraId="52BFF794" w14:textId="77777777" w:rsidTr="00D50ED9">
        <w:trPr>
          <w:trHeight w:val="255"/>
        </w:trPr>
        <w:tc>
          <w:tcPr>
            <w:tcW w:w="4111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7161A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07/806/V28306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05FA2541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4,5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6873E8D5" w:rsidR="00D50ED9" w:rsidRPr="009E0459" w:rsidRDefault="00D50ED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3133AB3B" w:rsidR="00D50ED9" w:rsidRPr="009E0459" w:rsidRDefault="0060019E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C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63CC57C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0470F1BA" w:rsidR="00F8356B" w:rsidRPr="009E0459" w:rsidRDefault="0060019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8B1B17D" w:rsidR="00F8356B" w:rsidRPr="009E0459" w:rsidRDefault="006B788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3F301F1" w:rsidR="00F8356B" w:rsidRPr="009F6C9E" w:rsidRDefault="006B788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1AE28D8" w:rsidR="002952F0" w:rsidRPr="00DB1730" w:rsidRDefault="0060019E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 xml:space="preserve">Aanslagmateriaal niet </w:t>
            </w:r>
            <w:proofErr w:type="spellStart"/>
            <w:r>
              <w:rPr>
                <w:rFonts w:ascii="Arial" w:hAnsi="Arial" w:cs="Arial"/>
                <w:lang w:val="nl-BE" w:eastAsia="fr-FR"/>
              </w:rPr>
              <w:t>aangebod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61619838" w:rsidR="002952F0" w:rsidRPr="00DB1730" w:rsidRDefault="0060019E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C9E6C5E" w:rsidR="0072620D" w:rsidRPr="009E0459" w:rsidRDefault="006B788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60019E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60019E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60019E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6528E1" w14:textId="77777777" w:rsidR="004E2D9B" w:rsidRDefault="004E2D9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0019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0019E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0ED756" w14:textId="77777777" w:rsidR="004E2D9B" w:rsidRDefault="004E2D9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0AA3FB" w14:textId="77777777" w:rsidR="004E2D9B" w:rsidRDefault="004E2D9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7E0D0A10" w:rsidR="001800BC" w:rsidRPr="006F7C7D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en-US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</w:r>
    <w:r w:rsidRPr="006F7C7D">
      <w:rPr>
        <w:rFonts w:ascii="Arial" w:hAnsi="Arial" w:cs="Arial"/>
        <w:sz w:val="22"/>
        <w:szCs w:val="22"/>
        <w:lang w:val="en-US"/>
      </w:rPr>
      <w:t>MR-</w:t>
    </w:r>
    <w:proofErr w:type="spellStart"/>
    <w:r w:rsidRPr="006F7C7D">
      <w:rPr>
        <w:rFonts w:ascii="Arial" w:hAnsi="Arial" w:cs="Arial"/>
        <w:sz w:val="22"/>
        <w:szCs w:val="22"/>
        <w:lang w:val="en-US"/>
      </w:rPr>
      <w:t>Mgt</w:t>
    </w:r>
    <w:proofErr w:type="spellEnd"/>
    <w:r w:rsidRPr="006F7C7D">
      <w:rPr>
        <w:rFonts w:ascii="Arial" w:hAnsi="Arial" w:cs="Arial"/>
        <w:sz w:val="22"/>
        <w:szCs w:val="22"/>
        <w:lang w:val="en-US"/>
      </w:rPr>
      <w:t>/R</w:t>
    </w:r>
    <w:r w:rsidRPr="006F7C7D">
      <w:rPr>
        <w:rFonts w:ascii="Arial" w:hAnsi="Arial" w:cs="Arial"/>
        <w:sz w:val="22"/>
        <w:szCs w:val="22"/>
        <w:lang w:val="en-US"/>
      </w:rPr>
      <w:tab/>
    </w:r>
    <w:r w:rsidR="003E76ED" w:rsidRPr="006F7C7D">
      <w:rPr>
        <w:rFonts w:ascii="Arial" w:hAnsi="Arial" w:cs="Arial"/>
        <w:sz w:val="22"/>
        <w:szCs w:val="22"/>
        <w:lang w:val="en-US"/>
      </w:rPr>
      <w:t>Nr</w:t>
    </w:r>
    <w:r w:rsidR="002B0D6A" w:rsidRPr="006F7C7D">
      <w:rPr>
        <w:rFonts w:ascii="Arial" w:hAnsi="Arial" w:cs="Arial"/>
        <w:sz w:val="22"/>
        <w:szCs w:val="22"/>
        <w:lang w:val="en-US"/>
      </w:rPr>
      <w:t xml:space="preserve">: </w:t>
    </w:r>
    <w:r w:rsidR="004E2D9B">
      <w:rPr>
        <w:rFonts w:ascii="Arial" w:hAnsi="Arial" w:cs="Arial"/>
        <w:sz w:val="22"/>
        <w:szCs w:val="22"/>
        <w:lang w:val="fr-BE"/>
      </w:rPr>
      <w:t>20171204</w:t>
    </w:r>
    <w:r w:rsidR="003E76ED" w:rsidRPr="006F7C7D">
      <w:rPr>
        <w:rFonts w:ascii="Arial" w:hAnsi="Arial" w:cs="Arial"/>
        <w:sz w:val="22"/>
        <w:szCs w:val="22"/>
        <w:lang w:val="en-US"/>
      </w:rPr>
      <w:t>_BU_</w:t>
    </w:r>
    <w:r w:rsidR="000B32C1" w:rsidRPr="006F7C7D">
      <w:rPr>
        <w:rFonts w:ascii="Arial" w:hAnsi="Arial" w:cs="Arial"/>
        <w:sz w:val="22"/>
        <w:szCs w:val="22"/>
        <w:lang w:val="en-US"/>
      </w:rPr>
      <w:t>DR</w:t>
    </w:r>
    <w:r w:rsidR="00A02895" w:rsidRPr="006F7C7D">
      <w:rPr>
        <w:rFonts w:ascii="Arial" w:hAnsi="Arial" w:cs="Arial"/>
        <w:sz w:val="22"/>
        <w:szCs w:val="22"/>
        <w:lang w:val="en-US"/>
      </w:rPr>
      <w:t>-</w:t>
    </w:r>
    <w:r w:rsidR="00983B55" w:rsidRPr="006F7C7D">
      <w:rPr>
        <w:rFonts w:ascii="Arial" w:hAnsi="Arial" w:cs="Arial"/>
        <w:sz w:val="22"/>
        <w:szCs w:val="22"/>
        <w:lang w:val="en-US"/>
      </w:rPr>
      <w:t>V28</w:t>
    </w:r>
    <w:r w:rsidR="006F7C7D" w:rsidRPr="006F7C7D">
      <w:rPr>
        <w:rFonts w:ascii="Arial" w:hAnsi="Arial" w:cs="Arial"/>
        <w:sz w:val="22"/>
        <w:szCs w:val="22"/>
        <w:lang w:val="en-US"/>
      </w:rPr>
      <w:t>306Caterpillar</w:t>
    </w:r>
    <w:r w:rsidR="003772E6" w:rsidRPr="006F7C7D">
      <w:rPr>
        <w:rFonts w:ascii="Arial" w:hAnsi="Arial" w:cs="Arial"/>
        <w:sz w:val="22"/>
        <w:szCs w:val="22"/>
        <w:lang w:val="en-US"/>
      </w:rPr>
      <w:br/>
      <w:t xml:space="preserve"> </w:t>
    </w:r>
    <w:r w:rsidR="003772E6" w:rsidRPr="006F7C7D">
      <w:rPr>
        <w:rFonts w:ascii="Arial" w:hAnsi="Arial" w:cs="Arial"/>
        <w:sz w:val="22"/>
        <w:szCs w:val="22"/>
        <w:lang w:val="en-US"/>
      </w:rPr>
      <w:tab/>
      <w:t xml:space="preserve">Bureau </w:t>
    </w:r>
    <w:proofErr w:type="spellStart"/>
    <w:r w:rsidR="003772E6" w:rsidRPr="006F7C7D">
      <w:rPr>
        <w:rFonts w:ascii="Arial" w:hAnsi="Arial" w:cs="Arial"/>
        <w:sz w:val="22"/>
        <w:szCs w:val="22"/>
        <w:lang w:val="en-US"/>
      </w:rPr>
      <w:t>Contr</w:t>
    </w:r>
    <w:r w:rsidR="005062B8" w:rsidRPr="006F7C7D">
      <w:rPr>
        <w:rFonts w:ascii="Arial" w:hAnsi="Arial" w:cs="Arial"/>
        <w:sz w:val="22"/>
        <w:szCs w:val="22"/>
        <w:lang w:val="en-US"/>
      </w:rPr>
      <w:t>o</w:t>
    </w:r>
    <w:r w:rsidR="003772E6" w:rsidRPr="006F7C7D">
      <w:rPr>
        <w:rFonts w:ascii="Arial" w:hAnsi="Arial" w:cs="Arial"/>
        <w:sz w:val="22"/>
        <w:szCs w:val="22"/>
        <w:lang w:val="en-US"/>
      </w:rPr>
      <w:t>les</w:t>
    </w:r>
    <w:proofErr w:type="spellEnd"/>
    <w:r w:rsidRPr="006F7C7D">
      <w:rPr>
        <w:rFonts w:ascii="Arial" w:hAnsi="Arial" w:cs="Arial"/>
        <w:sz w:val="22"/>
        <w:szCs w:val="22"/>
        <w:lang w:val="en-US"/>
      </w:rPr>
      <w:tab/>
    </w:r>
    <w:proofErr w:type="spellStart"/>
    <w:r w:rsidR="001D0379" w:rsidRPr="006F7C7D">
      <w:rPr>
        <w:rFonts w:ascii="Arial" w:hAnsi="Arial" w:cs="Arial"/>
        <w:sz w:val="22"/>
        <w:szCs w:val="22"/>
        <w:lang w:val="en-US"/>
      </w:rPr>
      <w:t>Archieflijn</w:t>
    </w:r>
    <w:proofErr w:type="spellEnd"/>
    <w:r w:rsidR="001D0379" w:rsidRPr="006F7C7D">
      <w:rPr>
        <w:rFonts w:ascii="Arial" w:hAnsi="Arial" w:cs="Arial"/>
        <w:sz w:val="22"/>
        <w:szCs w:val="22"/>
        <w:lang w:val="en-US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2D9B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0019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B7881"/>
    <w:rsid w:val="006C6A2B"/>
    <w:rsid w:val="006D72C5"/>
    <w:rsid w:val="006E5290"/>
    <w:rsid w:val="006E7F90"/>
    <w:rsid w:val="006F7C7D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3B5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YFZoqr5RpKHRc0HJgXBUz9w3QZg=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9kbLsAGgHsdADrAyJO+zaeDCXyY=</DigestValue>
    </Reference>
    <Reference URI="#idValidSigLnImg" Type="http://www.w3.org/2000/09/xmldsig#Object">
      <DigestMethod Algorithm="http://www.w3.org/2000/09/xmldsig#sha1"/>
      <DigestValue>wXk00HCd2C+voezr8N4fZUc+wvc=</DigestValue>
    </Reference>
    <Reference URI="#idInvalidSigLnImg" Type="http://www.w3.org/2000/09/xmldsig#Object">
      <DigestMethod Algorithm="http://www.w3.org/2000/09/xmldsig#sha1"/>
      <DigestValue>c/Qc3QbnoCHRQWX8B9iLJEiEoO0=</DigestValue>
    </Reference>
  </SignedInfo>
  <SignatureValue>vL7hXkiSc8plMUYDwlXkTd/jyuo0O5lRyOCf71OzLyrLR5/EB5ujxMft2+fFeBCiOeFa4xUCgNUa
xrnLedX4pMBhODuM5XhWTxZfVqtqrXHo/mCOtm0uUTgtJTe8D6P17+dV1+BZSGgznqgoAgqUTyEs
YEcNG30LFlKoWTAaQhrI5t5qS0eZtK96WMzN2xUE8Bd9F4jLVnujpuKUswK5zraRPl0dCzRRBKdW
qdoOAY6vG7e2Jj8Hr6DjS2q5XEUPzFgEfSvPX7bxd/vtyoW/qznDLumg4BN43+yAsUv62jqkBesI
8RGqMbHCgix0J/8cXmlgty2ZgQR6SW+jKgkizQ==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BaAdm+RAwwC7gLp7r1sFWqEh+Hg=</DigestValue>
      </Reference>
      <Reference URI="/word/media/image2.emf?ContentType=image/x-emf">
        <DigestMethod Algorithm="http://www.w3.org/2000/09/xmldsig#sha1"/>
        <DigestValue>6aP2JOTVwIjP44tDrbSDpRqHkw8=</DigestValue>
      </Reference>
      <Reference URI="/word/settings.xml?ContentType=application/vnd.openxmlformats-officedocument.wordprocessingml.settings+xml">
        <DigestMethod Algorithm="http://www.w3.org/2000/09/xmldsig#sha1"/>
        <DigestValue>U6NBwW9xfFcYyPLrcDlOwJfZS80=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SAm4GXQsTJ+A50zOLyLulycvPxk=</DigestValue>
      </Reference>
      <Reference URI="/word/footer3.xml?ContentType=application/vnd.openxmlformats-officedocument.wordprocessingml.footer+xml">
        <DigestMethod Algorithm="http://www.w3.org/2000/09/xmldsig#sha1"/>
        <DigestValue>wZUUE2/hkpeeExQBYJT6FEZ49Zc=</DigestValue>
      </Reference>
      <Reference URI="/word/document.xml?ContentType=application/vnd.openxmlformats-officedocument.wordprocessingml.document.main+xml">
        <DigestMethod Algorithm="http://www.w3.org/2000/09/xmldsig#sha1"/>
        <DigestValue>CfPMp5IFBXGbiTrEFKJqN6JvDas=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uQagDPkSXwkbrZbJoLpIccRkeaE=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sW6vQbW67anosMwYqv9IXdXtaJg=</DigestValue>
      </Reference>
      <Reference URI="/word/footer1.xml?ContentType=application/vnd.openxmlformats-officedocument.wordprocessingml.footer+xml">
        <DigestMethod Algorithm="http://www.w3.org/2000/09/xmldsig#sha1"/>
        <DigestValue>qsENcyBkgdYuJlFKz9WYK4h+Gfs=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2017-12-04T13:50:20Z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2017-12-04T13:50:20Z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Nvqh+76vby96pSeYPvGe1vKCx1AIHOTg3RkE1NBgPMjAxNzEyMDQxMzUwMz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2017-12-04T13:50:24Z</xd:ProducedAt>
                </xd:OCSPIdentifier>
                <xd:DigestAlgAndValue>
                  <DigestMethod Algorithm="http://www.w3.org/2000/09/xmldsig#sha1"/>
                  <DigestValue>eIpM68i95bDyiG4bbtj4jqkH6k0=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2017-12-04T13:50:24Z</xd:ProducedAt>
                </xd:OCSPIdentifier>
                <xd:DigestAlgAndValue>
                  <DigestMethod Algorithm="http://www.w3.org/2000/09/xmldsig#sha1"/>
                  <DigestValue>6xY+f1Ajx9MrOoTPEWiyRmVrfx0=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n5QPEySNkjuvK2/1KB7i2RAKf2wIHQjg3RkE1NBgPMjAxNzEyMDQxMzUwMz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AG81AKpCZ3cEcTUABAAAAFCrhQwoXI8MbFmOddsVIVkiAIoBuUJndwAAAABQq4UMBHE1ACx1NQABAAMADPWPDAAAAACAUY51AQAAAAAAAAAAAAAAUG81AAAANQAAAAAAUKuFDAAAAAAQAAAAAQAAAFCrhQwAAAAAAAAAAAAAAACAAS93AAAAAJiTbQeAAS93nxATAEoQCqKkbzUARoEqd5iTbQcAAAAAgAEvd6RvNQBlgSp3gAEvd3MJAccAANIIzG81AKOAKncBAAAAtG81ABAAAAADAQAAAADSCHMJAccAANIIAAAAAAEAAAD4bzUAUzigdfxvNQ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MCoNQDDi69iAOE3ABcAAAQBAAAAAAQAADypNQDhi69ietgw8UqqNQAABAAAAQIAAAAAAACUqDUAMPw1ADD8NQDwqDUAgAEvdw1cKnffWyp38Kg1AGQBAAAAAAAAAAAAAARltXUEZbV1WCk3AAAIAAAAAgAAAAAAABipNQCXbLV1AAAAAAAAAABKqjUABwAAADyqNQAHAAAAAAAAAAAAAAA8qjUAUKk1AJrstHUAAAAAAAIAAAAANQAHAAAAPKo1AAcAAABMErZ1AAAAAAAAAAA8qjUABwAAAPBjAAJ8qTUAQDC0dQAAAAAAAgAAPKo1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jAAQAAADwFhwAgBYcALwyNwDEqzUAZJGuYvAWHAAAHyMA4mWuYgAAAACAFhwAvDI3AEA9/gHiZa5iAAAAAIAVHADwYwACADpPBOirNQBWXa5iSOdqAPwBAAAkrDUAOVyuYvwBAAAAAAAABGW1dQRltXX8AQAAAAgAAAACAAAAAAAAPKw1AJdstXUAAAAAAAAAAG6tNQAHAAAAYK01AAcAAAAAAAAAAAAAAGCtNQB0rDUAmuy0dQAAAAAAAgAAAAA1AAcAAABgrTUABwAAAEwStnUAAAAAAAAAAGCtNQAHAAAA8GMAAqCsNQBAMLR1AAAAAAACAABgrT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NiWMY1AKzFuGLw/dxiAQAAAJRl2GJ079hiABooBPD93GIBAAAAlGXYYqxl2GLglvUB4Jb1AaDGNQDHcbNiuM7cYgEAAACUZdhirMY1AIABL3cNXCp331sqd6zGNQBkAQAAAAAAAAAAAAAEZbV1BGW1dbgqNwAACAAAAAIAAAAAAADUxjUAl2y1dQAAAAAAAAAABMg1AAYAAAD4xzUABgAAAAAAAAAAAAAA+Mc1AAzHNQCa7LR1AAAAAAACAAAAADUABgAAAPjHNQAGAAAATBK2dQAAAAAAAAAA+Mc1AAYAAADwYwACOMc1AEAwtHUAAAAAAAIAAPjHN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ChcjwwAAAAA7wsh6yIAigEAAAAAAAAAAAAAAAAAAAAAAAAAAAAAAAAAAAAAAAAAAAAAAAAAAAAAAAAAAAAAAAAAAAAAAAAAAAAAAAAAAAAAAAAAAAAAAAAAAAAAAAAAAAAAAAAAAAAAAAAAAIABL3cAAAAAmJNtB4ABL3efEBMAShAKoqRvNQBGgSp3mJNtBwAAAACAAS93pG81AGWBKneAAS935gsB2wAA0gjMbzUAo4AqdwEAAAC0bzUAEAAAAAMBAAAAANII5gsB2wAA0ggAAAAAAQAAAPhvNQBTOKB1/G81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hjiugwD/UOng8LEq/sjaWJsVK4o=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7eivbRazYGUrOZ+J56s/1gjU6gg=</DigestValue>
    </Reference>
    <Reference URI="#idValidSigLnImg" Type="http://www.w3.org/2000/09/xmldsig#Object">
      <DigestMethod Algorithm="http://www.w3.org/2000/09/xmldsig#sha1"/>
      <DigestValue>YZBZIcBcWOJiw/UkDrPi4ou8O3g=</DigestValue>
    </Reference>
    <Reference URI="#idInvalidSigLnImg" Type="http://www.w3.org/2000/09/xmldsig#Object">
      <DigestMethod Algorithm="http://www.w3.org/2000/09/xmldsig#sha1"/>
      <DigestValue>Ty+plEfKbv2yfabjOLPFum4GmXo=</DigestValue>
    </Reference>
  </SignedInfo>
  <SignatureValue>VQZQRKsx1jK9mwadA4H0+aPo8n0GmSSBKOzHP6SrQ0t93o1yxSTxK7zwo3VkjGZTdUAR7G6Q6S2P
TsRokYQ90LPBwHFDvEu+jhjeXZymP4ddLmJi1gYtm+QDd0vTuJ4SORcfPpvDZu5oAJNsF/qyTH4N
EXR84rtAj+CX+yNZhS4=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BaAdm+RAwwC7gLp7r1sFWqEh+Hg=</DigestValue>
      </Reference>
      <Reference URI="/word/media/image2.emf?ContentType=image/x-emf">
        <DigestMethod Algorithm="http://www.w3.org/2000/09/xmldsig#sha1"/>
        <DigestValue>6aP2JOTVwIjP44tDrbSDpRqHkw8=</DigestValue>
      </Reference>
      <Reference URI="/word/settings.xml?ContentType=application/vnd.openxmlformats-officedocument.wordprocessingml.settings+xml">
        <DigestMethod Algorithm="http://www.w3.org/2000/09/xmldsig#sha1"/>
        <DigestValue>U6NBwW9xfFcYyPLrcDlOwJfZS80=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SAm4GXQsTJ+A50zOLyLulycvPxk=</DigestValue>
      </Reference>
      <Reference URI="/word/footer3.xml?ContentType=application/vnd.openxmlformats-officedocument.wordprocessingml.footer+xml">
        <DigestMethod Algorithm="http://www.w3.org/2000/09/xmldsig#sha1"/>
        <DigestValue>wZUUE2/hkpeeExQBYJT6FEZ49Zc=</DigestValue>
      </Reference>
      <Reference URI="/word/document.xml?ContentType=application/vnd.openxmlformats-officedocument.wordprocessingml.document.main+xml">
        <DigestMethod Algorithm="http://www.w3.org/2000/09/xmldsig#sha1"/>
        <DigestValue>CfPMp5IFBXGbiTrEFKJqN6JvDas=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uQagDPkSXwkbrZbJoLpIccRkeaE=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sW6vQbW67anosMwYqv9IXdXtaJg=</DigestValue>
      </Reference>
      <Reference URI="/word/footer1.xml?ContentType=application/vnd.openxmlformats-officedocument.wordprocessingml.footer+xml">
        <DigestMethod Algorithm="http://www.w3.org/2000/09/xmldsig#sha1"/>
        <DigestValue>qsENcyBkgdYuJlFKz9WYK4h+Gfs=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2017-12-11T11:39:57Z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2017-12-11T11:39:57Z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0BBOBWsJKj2rEw6Ho9smzT+xyFAIHOTEyNzE2NBgPMjAxNzEyMTExMTQwM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2017-12-11T11:40:02Z</xd:ProducedAt>
                </xd:OCSPIdentifier>
                <xd:DigestAlgAndValue>
                  <DigestMethod Algorithm="http://www.w3.org/2000/09/xmldsig#sha1"/>
                  <DigestValue>SjpHtqY7PlpLVPuxq4B09aVNHAk=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CEafP9usxbiOttoP7uge1AXTvogIHQTEyNzE2NBgPMjAxNzEyMTExMTQwMDN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EgazBIAAIAAPQ8hMyIAigGccT8APQBCEYINAgAoEmF1GCpddSAABwCAgt8SAQAAAAzkH3dA/DN3AAAAABwDgAAAAIAAAAAAAAAAAAAHAAEBggIAAERyPwBhyF51twAAAPw+TXUIAGgAAAAAAAYAAACAAYh2AAAAAFiNugeAAYh2nxATAF0OCs8kcj8ARoGDdliNugcAAAAAgAGIdiRyPwBlgYN2gAGIdgAAAdOgAUkOTHI/AKOAg3YBAAAANHI/ABAAAAADAQAAoAFJDmsLAdOgAUkO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EgazBIAAAAAeAshESIAigEAAAAAAAAAAAAAAAAAAAAAAAAAAAAAAAAAAAAAAAAAAAAAAAAAAAAAAAAAAAAAAAAAAAAAAAAAAAAAAAAAAAAAAAAAAAAAAAAAAAAAAAAAAAAAAAAAAAAAAAAAAIABiHYAAAAAyIe6B4ABiHafEBMAmQ4KpCByPwBGgYN2yIe6BwAAAACAAYh2IHI/AGWBg3aAAYh24w8BdgAASQ5Icj8Ao4CDdgEAAAAwcj8AEAAAAAMBAACgAUkO4w8BdqABSQ4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341ef2d6-d38c-4729-b0bd-8f06d6b35472"/>
    <ds:schemaRef ds:uri="http://www.w3.org/XML/1998/namespace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elements/1.1/"/>
    <ds:schemaRef ds:uri="http://schemas.microsoft.com/sharepoint/v3"/>
    <ds:schemaRef ds:uri="http://schemas.microsoft.com/office/2006/documentManagement/types"/>
    <ds:schemaRef ds:uri="http://schemas.microsoft.com/sharepoint/v4"/>
    <ds:schemaRef ds:uri="http://schemas.microsoft.com/sharepoint/v3/field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4</TotalTime>
  <Pages>1</Pages>
  <Words>280</Words>
  <Characters>1707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2017-02-21T10:06:00Z</dcterms:created>
  <dcterms:modified xsi:type="dcterms:W3CDTF">2017-12-04T13:50:00Z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