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4C289A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7F96B30E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4C289A">
              <w:rPr>
                <w:rFonts w:ascii="Arial" w:hAnsi="Arial" w:cs="Arial"/>
                <w:lang w:val="nl-BE"/>
              </w:rPr>
              <w:t>04/12/2017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3602F33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4C289A">
              <w:rPr>
                <w:rFonts w:ascii="Arial" w:hAnsi="Arial" w:cs="Arial"/>
                <w:lang w:val="nl-BE" w:eastAsia="fr-FR"/>
              </w:rPr>
              <w:t>01/03/2017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 xml:space="preserve">Mr Marc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Selis</w:t>
            </w:r>
            <w:proofErr w:type="spellEnd"/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2BFF8EF8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4C289A">
              <w:rPr>
                <w:rFonts w:ascii="Arial" w:hAnsi="Arial" w:cs="Arial"/>
                <w:lang w:val="nl-BE" w:eastAsia="fr-FR"/>
              </w:rPr>
              <w:t>04/03/2018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7D7F14C5" w:rsidR="008A225E" w:rsidRPr="009E0459" w:rsidRDefault="008A225E" w:rsidP="00D2214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D50ED9">
              <w:rPr>
                <w:rFonts w:ascii="Arial" w:hAnsi="Arial" w:cs="Arial"/>
                <w:lang w:val="nl-BE"/>
              </w:rPr>
              <w:t>0</w:t>
            </w:r>
            <w:r w:rsidR="00D22142">
              <w:rPr>
                <w:rFonts w:ascii="Arial" w:hAnsi="Arial" w:cs="Arial"/>
                <w:lang w:val="nl-BE"/>
              </w:rPr>
              <w:t>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033BC83C" w:rsidR="008A225E" w:rsidRPr="009E0459" w:rsidRDefault="008A225E" w:rsidP="00F46373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</w:t>
            </w:r>
            <w:r w:rsidR="00F46373">
              <w:rPr>
                <w:rFonts w:ascii="Arial" w:hAnsi="Arial" w:cs="Arial"/>
                <w:lang w:val="nl-BE"/>
              </w:rPr>
              <w:t>5003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3DBA5064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22142">
              <w:rPr>
                <w:rFonts w:ascii="Arial" w:hAnsi="Arial" w:cs="Arial"/>
                <w:lang w:val="nl-BE"/>
              </w:rPr>
              <w:t>9RB05747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22142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8B8C6FE" w:rsidR="00D22142" w:rsidRPr="009E0459" w:rsidRDefault="00D22142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07/002/V28308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F65D26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35B1442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061C98F6" w:rsidR="00D22142" w:rsidRPr="009E0459" w:rsidRDefault="004C289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64AF64BC" w:rsidR="00D22142" w:rsidRPr="009E0459" w:rsidRDefault="00D22142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07/602/V28308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6B3474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1F413DF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1224D92E" w:rsidR="00D22142" w:rsidRPr="009E0459" w:rsidRDefault="004C289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13337B9" w:rsidR="00D22142" w:rsidRPr="009E0459" w:rsidRDefault="00D22142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07/802/</w:t>
            </w:r>
            <w:r>
              <w:t xml:space="preserve"> </w:t>
            </w:r>
            <w:r w:rsidRPr="00D22142">
              <w:rPr>
                <w:rFonts w:ascii="Arial" w:hAnsi="Arial" w:cs="Arial"/>
                <w:lang w:val="nl-BE"/>
              </w:rPr>
              <w:t>V28308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572DDFD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72965200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2AAC7BF3" w:rsidR="00D22142" w:rsidRPr="009E0459" w:rsidRDefault="004C289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2922957C" w:rsidR="00F8356B" w:rsidRPr="009E0459" w:rsidRDefault="004C289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2048905D" w:rsidR="00F8356B" w:rsidRPr="009E0459" w:rsidRDefault="004C289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1AD70433" w:rsidR="00F8356B" w:rsidRPr="009F6C9E" w:rsidRDefault="004C289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45C8C5C9" w:rsidR="002952F0" w:rsidRPr="00DB1730" w:rsidRDefault="004C289A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42587EC5" w:rsidR="0072620D" w:rsidRPr="009E0459" w:rsidRDefault="004C289A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F46373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F46373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F46373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4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2A80BB" w14:textId="77777777" w:rsidR="00117D7B" w:rsidRDefault="00117D7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F46373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F46373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5E6A40" w14:textId="77777777" w:rsidR="00117D7B" w:rsidRDefault="00117D7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5750EB" w14:textId="77777777" w:rsidR="00117D7B" w:rsidRDefault="00117D7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40D9E1B9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D867ED">
      <w:rPr>
        <w:rFonts w:ascii="Arial" w:hAnsi="Arial" w:cs="Arial"/>
        <w:sz w:val="22"/>
        <w:szCs w:val="22"/>
        <w:lang w:val="fr-BE"/>
      </w:rPr>
      <w:t>20171204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V2830</w:t>
    </w:r>
    <w:r w:rsidR="00D22142">
      <w:rPr>
        <w:rFonts w:ascii="Arial" w:hAnsi="Arial" w:cs="Arial"/>
        <w:sz w:val="22"/>
        <w:szCs w:val="22"/>
        <w:lang w:val="fr-BE"/>
      </w:rPr>
      <w:t>8</w:t>
    </w:r>
    <w:r w:rsidR="00117D7B" w:rsidRPr="00117D7B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17D7B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C289A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867ED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46373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3LbpDCDs0M5YJTIlhh9EW6XdfbM=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zngIoxOtVG8ZIv3X4bw46I8Dqk0=</DigestValue>
    </Reference>
    <Reference URI="#idValidSigLnImg" Type="http://www.w3.org/2000/09/xmldsig#Object">
      <DigestMethod Algorithm="http://www.w3.org/2000/09/xmldsig#sha1"/>
      <DigestValue>ynMmZhWM5SF4AJpRhDkTbipOMjk=</DigestValue>
    </Reference>
    <Reference URI="#idInvalidSigLnImg" Type="http://www.w3.org/2000/09/xmldsig#Object">
      <DigestMethod Algorithm="http://www.w3.org/2000/09/xmldsig#sha1"/>
      <DigestValue>Ez1PodaP4vpq1hPztit6GU2xFHU=</DigestValue>
    </Reference>
  </SignedInfo>
  <SignatureValue>uZhzEsg4MtUssjzGljTMDkdBpwbtMzIeVSJRvwlS04OdJd7hAL3lhUGH93JclN+oqKKTES8y5Xqk
JwP4lR38u0e9PDcrHZoMC+SihVIlGIAOp7HTy+wWyQY53TsH5DkWI++RnDjHk3GZ8rhjCGdYYyB+
AmCNwPc0g4GDXpIyHzMa2WeHaY/g0SyuBPvfczXULNrZRpKysdEkxwQnTwLxMVtK19hwt4jtmWSf
2HHZ3An+4bziRhCVFET4ejckEfuL213RoljGQGXP/Sa/GXigGsbum3J9b9mk91e+eHPpJTce8I2u
LwlzKlpM4veed8RN62D42GGynJzi5KaNCPQ2dQ==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lRn3loTgmFlQcRJeZzlIRDdX8UA=</DigestValue>
      </Reference>
      <Reference URI="/word/media/image2.emf?ContentType=image/x-emf">
        <DigestMethod Algorithm="http://www.w3.org/2000/09/xmldsig#sha1"/>
        <DigestValue>NgGRllL+JRKwhOp9VeUxqBDxsgA=</DigestValue>
      </Reference>
      <Reference URI="/word/settings.xml?ContentType=application/vnd.openxmlformats-officedocument.wordprocessingml.settings+xml">
        <DigestMethod Algorithm="http://www.w3.org/2000/09/xmldsig#sha1"/>
        <DigestValue>2xvV8aroSla6F8gV/iHwBGeoJ2g=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HTch9jgH6LFJMep4qaIIMxdaJjg=</DigestValue>
      </Reference>
      <Reference URI="/word/footer3.xml?ContentType=application/vnd.openxmlformats-officedocument.wordprocessingml.footer+xml">
        <DigestMethod Algorithm="http://www.w3.org/2000/09/xmldsig#sha1"/>
        <DigestValue>PggTmMsoc5jpZZAUlWo/swRUn/g=</DigestValue>
      </Reference>
      <Reference URI="/word/document.xml?ContentType=application/vnd.openxmlformats-officedocument.wordprocessingml.document.main+xml">
        <DigestMethod Algorithm="http://www.w3.org/2000/09/xmldsig#sha1"/>
        <DigestValue>90nYNXNGmJeHkONtmQoTqqhtqhk=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ZBC9Cx+dCa5wES97tLs/uHJ1pRg=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FlPgMLvEV70tmqvb5VHg7mrYk6k=</DigestValue>
      </Reference>
      <Reference URI="/word/footer1.xml?ContentType=application/vnd.openxmlformats-officedocument.wordprocessingml.footer+xml">
        <DigestMethod Algorithm="http://www.w3.org/2000/09/xmldsig#sha1"/>
        <DigestValue>HEv4j7NisqQcBIf1pheYqRdGFQ8=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2017-12-04T13:51:23Z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2017-12-04T13:51:23Z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yXIDtIHooqHF6oJO85PgtC4FDjAIHOTU4RkE1NBgPMjAxNzEyMDQxMzUxMz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2017-12-04T13:51:29Z</xd:ProducedAt>
                </xd:OCSPIdentifier>
                <xd:DigestAlgAndValue>
                  <DigestMethod Algorithm="http://www.w3.org/2000/09/xmldsig#sha1"/>
                  <DigestValue>Wo5vCT0EwwQT29tI6zlYfSeWHeM=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2017-12-04T13:51:29Z</xd:ProducedAt>
                </xd:OCSPIdentifier>
                <xd:DigestAlgAndValue>
                  <DigestMethod Algorithm="http://www.w3.org/2000/09/xmldsig#sha1"/>
                  <DigestValue>7ngnlfLCpRjp/iJg9Ad7L9Sk7xw=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UsQlQrniqH5gp7uCjJ7+0HoqYUQIHQTU4RkE1NBgPMjAxNzEyMDQxMzUxMz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Gd3vkJnd2BvPACqQmd3ZHE8AAQAAADwrBgLzG88AE8ZIU4iAIoBgG88ALlCZ3cAAAAA2PkRC2RxPACMdTwAAQADAATDLAsAAAAAgFGOdQEAAAAAAAAAAAAAALBvPAAAADwAAAAAANj5EQsAAAAAEAAAAAEAAADY+RELAAAAAAAAAACAAS93AAAAAPggsgaAAS93nxATANsOChwAcDwARoEqd/ggsgYAAAAAgAEvdwBwPABlgSp3gAEvdycSAUwAANgMKHA8AKOAKncBAAAAEHA8ABAAAAADAQAAoAHYDCcSAUygAdgMAAAAAAEAAABUcDwAUzigdVhwPA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DQ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hAAQAAADwFhsAgBYbALwyJQAgrDwAZJELZfAWGwAAHyEA4mULZQAAAACAFhsAvDIlAEA9aADiZQtlAAAAAIAVGwDwY4UAADowBESsPABWXQtlSOdrAPwBAACArDwAOVwLZfwBAAAAAAAABGW1dQRltXX8AQAAAAgAAAACAAAAAAAAmKw8AJdstXUAAAAAAAAAAMqtPAAHAAAAvK08AAcAAAAAAAAAAAAAALytPADQrDwAmuy0dQAAAAAAAgAAAAA8AAcAAAC8rTwABwAAAEwStnUAAAAAAAAAALytPAAHAAAA8GOFAPysPABAMLR1AAAAAAACAAC8r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BltMY8AKzFFWXw/TllAQAAAJRlNWV07zVlYLmCAPD9OWUBAAAAlGU1ZaxlNWVAmyMGQJsjBvzGPADHcRBluM45ZQEAAACUZTVlCMc8AIABL3cNXCp331sqdwjHPABkAQAAAAAAAAAAAAAEZbV1BGW1dWAqJQAACAAAAAIAAAAAAAAwxzwAl2y1dQAAAAAAAAAAYMg8AAYAAABUyDwABgAAAAAAAAAAAAAAVMg8AGjHPACa7LR1AAAAAAACAAAAADwABgAAAFTIPAAGAAAATBK2dQAAAAAAAAAAVMg8AAYAAADwY4UAlMc8AEAwtHUAAAAAAAIAAFTIPAAGAAAAZHYACAAAAAAlAAAADAAAAAMAAAAYAAAADAAAAAAAAAISAAAADAAAAAEAAAAWAAAADAAAAAgAAABUAAAAVAAAAAoAAAAnAAAAHgAAAEoAAAABAAAAWyQNQlUlDU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PCsGAsAAAAAahkhAyIAigEAAAAAAAAAAAAAAAAAAAAAAAAAAAAAAAAAAAAAAAAAAAAAAAAAAAAAAAAAAAAAAAAAAAAAAAAAAAAAAAAAAAAAAAAAAAAAAAAAAAAAAAAAAAAAAAAAAAAAAAAAAIABL3cAAAAA+CCyBoABL3efEBMA2w4KHABwPABGgSp3+CCyBgAAAACAAS93AHA8AGWBKneAAS93qBYBKwAA2AwocDwAo4AqdwEAAAAQcDwAEAAAAAMBAACgAdgMqBYBK6AB2AwAAAAAAQAAAFRwPABTOKB1WHA8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lQGuxINbxP6RhRuDgnb4vUepQV0=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nSLJsP9taecaT3gDKvCAaiLgSW4=</DigestValue>
    </Reference>
    <Reference URI="#idValidSigLnImg" Type="http://www.w3.org/2000/09/xmldsig#Object">
      <DigestMethod Algorithm="http://www.w3.org/2000/09/xmldsig#sha1"/>
      <DigestValue>HRI4LdwUfz3ci+9+XLbQyXZhNBI=</DigestValue>
    </Reference>
    <Reference URI="#idInvalidSigLnImg" Type="http://www.w3.org/2000/09/xmldsig#Object">
      <DigestMethod Algorithm="http://www.w3.org/2000/09/xmldsig#sha1"/>
      <DigestValue>Ya7ARcZsaUhm8W5/ujixMnT25Gg=</DigestValue>
    </Reference>
  </SignedInfo>
  <SignatureValue>F0uYVBGYTiPyRGZQldr7B0/IwVFRqzFI0MEm5BqpNJeb0bxvNjrWE7p4MpM4pObkdtEprTItj7fx
zAgTxm5woQnt8YTzbFIMWrspwsOXgEYp+ApZZOtRrbNYkKRvXSB3MyrdpVddO11eovZ3wOr2w2Bj
BTIyYYSbIx5peGyjGd4=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lRn3loTgmFlQcRJeZzlIRDdX8UA=</DigestValue>
      </Reference>
      <Reference URI="/word/media/image2.emf?ContentType=image/x-emf">
        <DigestMethod Algorithm="http://www.w3.org/2000/09/xmldsig#sha1"/>
        <DigestValue>NgGRllL+JRKwhOp9VeUxqBDxsgA=</DigestValue>
      </Reference>
      <Reference URI="/word/settings.xml?ContentType=application/vnd.openxmlformats-officedocument.wordprocessingml.settings+xml">
        <DigestMethod Algorithm="http://www.w3.org/2000/09/xmldsig#sha1"/>
        <DigestValue>2xvV8aroSla6F8gV/iHwBGeoJ2g=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HTch9jgH6LFJMep4qaIIMxdaJjg=</DigestValue>
      </Reference>
      <Reference URI="/word/footer3.xml?ContentType=application/vnd.openxmlformats-officedocument.wordprocessingml.footer+xml">
        <DigestMethod Algorithm="http://www.w3.org/2000/09/xmldsig#sha1"/>
        <DigestValue>PggTmMsoc5jpZZAUlWo/swRUn/g=</DigestValue>
      </Reference>
      <Reference URI="/word/document.xml?ContentType=application/vnd.openxmlformats-officedocument.wordprocessingml.document.main+xml">
        <DigestMethod Algorithm="http://www.w3.org/2000/09/xmldsig#sha1"/>
        <DigestValue>90nYNXNGmJeHkONtmQoTqqhtqhk=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ZBC9Cx+dCa5wES97tLs/uHJ1pRg=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FlPgMLvEV70tmqvb5VHg7mrYk6k=</DigestValue>
      </Reference>
      <Reference URI="/word/footer1.xml?ContentType=application/vnd.openxmlformats-officedocument.wordprocessingml.footer+xml">
        <DigestMethod Algorithm="http://www.w3.org/2000/09/xmldsig#sha1"/>
        <DigestValue>HEv4j7NisqQcBIf1pheYqRdGFQ8=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2017-12-11T11:40:09Z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2017-12-11T11:40:09Z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2gx0Lb46bdLRcz1JJ7AL1+WHeZgIHMTIyNzE2NBgPMjAxNzEyMTExMTQwMT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2017-12-11T11:40:02Z</xd:ProducedAt>
                </xd:OCSPIdentifier>
                <xd:DigestAlgAndValue>
                  <DigestMethod Algorithm="http://www.w3.org/2000/09/xmldsig#sha1"/>
                  <DigestValue>SjpHtqY7PlpLVPuxq4B09aVNHAk=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jokPU8C7PFekPp8MXgN6FcVT9OAIHMjIyNzE2NBgPMjAxNzEyMTExMTQwMT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jQJMsS6PJICwAAAAAQ1h0TAQAAAFAZzBKQcT8AIg0hKSIAigGA3h0TAAAAAHDcHRPYcT8Agk9edQAAgAAAAAAAmVBedS6iHRuA3h0TSHU/AEAAAAB43B0T1O/SB4DeHROkcT8AjYCLcyR4PwBwcmB1/l5Cbv7///+ZUF51AAAAAAYAAACAAYh2AAAAAFiNugeAAYh2nxATAF0OCs8kcj8ARoGDdliNugcAAAAAgAGIdiRyPwBlgYN2gAGIdgAAAW8AANMOTHI/AKOAg3YBAAAANHI/ABAAAAADAQAAAADTDpINAW8AANMO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FAZzBIAAAAAmA0hKSIAigEAAAAAAAAAAAAAAAAAAAAAAAAAAAAAAAAAAAAAAAAAAAAAAAAAAAAAAAAAAAAAAAAAAAAAAAAAAAAAAAAAAAAAAAAAAAAAAAAAAAAAAAAAAAAAAAAAAAAAAAAAAIABiHYAAAAAyIe6B4ABiHafEBMAmQ4KpCByPwBGgYN2yIe6BwAAAACAAYh2IHI/AGWBg3aAAYh24w8BdgAA0w5Icj8Ao4CDdgEAAAAwcj8AEAAAAAMBAAAAANMO4w8BdgAA0w4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purl.org/dc/dcmitype/"/>
    <ds:schemaRef ds:uri="http://schemas.microsoft.com/sharepoint/v3"/>
    <ds:schemaRef ds:uri="http://schemas.microsoft.com/office/2006/metadata/properties"/>
    <ds:schemaRef ds:uri="http://purl.org/dc/elements/1.1/"/>
    <ds:schemaRef ds:uri="http://www.w3.org/XML/1998/namespace"/>
    <ds:schemaRef ds:uri="http://schemas.openxmlformats.org/package/2006/metadata/core-properties"/>
    <ds:schemaRef ds:uri="341ef2d6-d38c-4729-b0bd-8f06d6b35472"/>
    <ds:schemaRef ds:uri="http://purl.org/dc/terms/"/>
    <ds:schemaRef ds:uri="http://schemas.microsoft.com/office/infopath/2007/PartnerControls"/>
    <ds:schemaRef ds:uri="http://schemas.microsoft.com/sharepoint/v4"/>
    <ds:schemaRef ds:uri="http://schemas.microsoft.com/sharepoint/v3/fields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2</TotalTime>
  <Pages>1</Pages>
  <Words>273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6</cp:revision>
  <cp:lastPrinted>2017-01-02T10:03:00Z</cp:lastPrinted>
  <dcterms:created xsi:type="dcterms:W3CDTF">2017-02-21T10:08:00Z</dcterms:created>
  <dcterms:modified xsi:type="dcterms:W3CDTF">2017-12-04T13:51:00Z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