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4528FD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0B32C1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4C7B42E2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4528FD">
              <w:rPr>
                <w:rFonts w:ascii="Arial" w:hAnsi="Arial" w:cs="Arial"/>
                <w:lang w:val="nl-BE"/>
              </w:rPr>
              <w:t>04-12-2017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2FC1A43B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4528FD">
              <w:rPr>
                <w:rFonts w:ascii="Arial" w:hAnsi="Arial" w:cs="Arial"/>
                <w:lang w:val="nl-BE" w:eastAsia="fr-FR"/>
              </w:rPr>
              <w:t>01/03/2017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295356B6" w:rsidR="00303142" w:rsidRPr="009E0459" w:rsidRDefault="00303142" w:rsidP="00DF3884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D0031A6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r w:rsidR="00D50ED9" w:rsidRPr="009C0CAD">
              <w:rPr>
                <w:rFonts w:ascii="Arial" w:hAnsi="Arial" w:cs="Arial"/>
                <w:lang w:val="en-US"/>
              </w:rPr>
              <w:t>FORKLIFT FRONTAL THERMIC 2T ALL ROAD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56868902" w:rsidR="008A225E" w:rsidRPr="009E0459" w:rsidRDefault="008A225E" w:rsidP="0064507E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</w:t>
            </w:r>
            <w:r w:rsidR="0064507E">
              <w:rPr>
                <w:rFonts w:ascii="Arial" w:hAnsi="Arial" w:cs="Arial"/>
                <w:lang w:val="nl-BE"/>
              </w:rPr>
              <w:t>10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6C0E098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D50ED9">
              <w:rPr>
                <w:rFonts w:ascii="Arial" w:hAnsi="Arial" w:cs="Arial"/>
                <w:lang w:val="nl-BE"/>
              </w:rPr>
              <w:t>Caterpillar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31CAE43D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</w:t>
            </w:r>
            <w:r w:rsidR="00D50ED9">
              <w:rPr>
                <w:rFonts w:ascii="Arial" w:hAnsi="Arial" w:cs="Arial"/>
                <w:lang w:val="nl-BE"/>
              </w:rPr>
              <w:t>1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30AD6639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D50ED9">
              <w:rPr>
                <w:rFonts w:ascii="Arial" w:hAnsi="Arial" w:cs="Arial"/>
                <w:lang w:val="nl-BE"/>
              </w:rPr>
              <w:t>V40D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7B17457F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 </w:t>
            </w:r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05FB59C9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64507E">
              <w:rPr>
                <w:rFonts w:ascii="Arial" w:hAnsi="Arial" w:cs="Arial"/>
                <w:lang w:val="nl-BE"/>
              </w:rPr>
              <w:t>9RB05749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64507E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49D4A86F" w:rsidR="0064507E" w:rsidRPr="009E0459" w:rsidRDefault="0064507E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07/001/V28310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264DA421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521A845D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H14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78C17E1A" w:rsidR="0064507E" w:rsidRPr="009E0459" w:rsidRDefault="004528FD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64507E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767F57D3" w:rsidR="0064507E" w:rsidRPr="009E0459" w:rsidRDefault="0064507E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07/661/V28310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0FA01D39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3791F710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320FA834" w:rsidR="0064507E" w:rsidRPr="009E0459" w:rsidRDefault="004528FD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64507E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61C041AC" w:rsidR="0064507E" w:rsidRPr="009E0459" w:rsidRDefault="0064507E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07/861/V28310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67607651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16BB788C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1DB49701" w:rsidR="0064507E" w:rsidRPr="009E0459" w:rsidRDefault="004528FD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D324FDE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045AEE3C" w:rsidR="00F8356B" w:rsidRPr="009E0459" w:rsidRDefault="00DF388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0E2EE9FE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421493F0" w:rsidR="00F8356B" w:rsidRPr="009F6C9E" w:rsidRDefault="004528F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DF3884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7E0E1C46" w:rsidR="002952F0" w:rsidRPr="00DB1730" w:rsidRDefault="00DF3884" w:rsidP="00DF3884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 xml:space="preserve">2.1 Startmotor defect- </w:t>
            </w:r>
            <w:proofErr w:type="spellStart"/>
            <w:r>
              <w:rPr>
                <w:rFonts w:ascii="Arial" w:hAnsi="Arial" w:cs="Arial"/>
                <w:lang w:val="nl-BE" w:eastAsia="fr-FR"/>
              </w:rPr>
              <w:t>Vtg</w:t>
            </w:r>
            <w:proofErr w:type="spellEnd"/>
            <w:r>
              <w:rPr>
                <w:rFonts w:ascii="Arial" w:hAnsi="Arial" w:cs="Arial"/>
                <w:lang w:val="nl-BE" w:eastAsia="fr-FR"/>
              </w:rPr>
              <w:t xml:space="preserve"> kon niet gecontroleerd worden op goede werking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E5F9805" w:rsidR="002952F0" w:rsidRPr="00DB1730" w:rsidRDefault="00DF388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2952F0" w:rsidRPr="00DF3884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DF3884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DF3884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DF3884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3457FBEB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DF3884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2E6822D7" w:rsidR="0072620D" w:rsidRPr="009E0459" w:rsidRDefault="00DF3884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DF3884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DF3884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85pt;height:83.4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C07780" w14:textId="77777777" w:rsidR="000E57E9" w:rsidRDefault="000E57E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DF3884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DF3884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1EAFB0" w14:textId="77777777" w:rsidR="000E57E9" w:rsidRDefault="000E57E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53FE86" w14:textId="77777777" w:rsidR="000E57E9" w:rsidRDefault="000E57E9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63230713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0800FE">
      <w:rPr>
        <w:rFonts w:ascii="Arial" w:hAnsi="Arial" w:cs="Arial"/>
        <w:sz w:val="22"/>
        <w:szCs w:val="22"/>
        <w:lang w:val="fr-BE"/>
      </w:rPr>
      <w:t>20171204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D50ED9">
      <w:rPr>
        <w:rFonts w:ascii="Arial" w:hAnsi="Arial" w:cs="Arial"/>
        <w:sz w:val="22"/>
        <w:szCs w:val="22"/>
        <w:lang w:val="fr-BE"/>
      </w:rPr>
      <w:t>V283</w:t>
    </w:r>
    <w:r w:rsidR="0064507E">
      <w:rPr>
        <w:rFonts w:ascii="Arial" w:hAnsi="Arial" w:cs="Arial"/>
        <w:sz w:val="22"/>
        <w:szCs w:val="22"/>
        <w:lang w:val="fr-BE"/>
      </w:rPr>
      <w:t>10</w:t>
    </w:r>
    <w:r w:rsidR="000E57E9" w:rsidRPr="000E57E9">
      <w:rPr>
        <w:rFonts w:ascii="Arial" w:hAnsi="Arial" w:cs="Arial"/>
        <w:sz w:val="22"/>
        <w:szCs w:val="22"/>
        <w:lang w:val="fr-BE"/>
      </w:rPr>
      <w:t>Caterpillar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800FE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0E57E9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528FD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3884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23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VycuA8CwQwKgh2/koHlfF9aMheU=</DigestValue>
    </Reference>
    <Reference URI="#idOfficeObject" Type="http://www.w3.org/2000/09/xmldsig#Object">
      <DigestMethod Algorithm="http://www.w3.org/2000/09/xmldsig#sha1"/>
      <DigestValue>qG/6r2vwbwJvv2bz4M1P0wUG+Ao=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yKZBBIfbdn6ASInDZVMG/vB1PEM=</DigestValue>
    </Reference>
    <Reference URI="#idValidSigLnImg" Type="http://www.w3.org/2000/09/xmldsig#Object">
      <DigestMethod Algorithm="http://www.w3.org/2000/09/xmldsig#sha1"/>
      <DigestValue>tbJkM9PprWjEgLxx0qsOPhOVpWg=</DigestValue>
    </Reference>
    <Reference URI="#idInvalidSigLnImg" Type="http://www.w3.org/2000/09/xmldsig#Object">
      <DigestMethod Algorithm="http://www.w3.org/2000/09/xmldsig#sha1"/>
      <DigestValue>/QasnOrIaxi9RXh1YJyzZxE+iAM=</DigestValue>
    </Reference>
  </SignedInfo>
  <SignatureValue>j0HjWGxnHTFNE/LxEPqE90EdTfFD1fe+rASYhYXa7ejE6nQhz1jvurk+oIeeUDXdjUFWxTtuesPz
qW0YMprthMX8yWbpxn0wIaOHa/TG9Yd9/otOonIBX1G/n5srDMgZlU5p2iUEArL+Qu+RS/oUw5Cm
8S3HJ9nLyfwYCz3PqXh27v8oufCeqqmxlESgY2ZJN8HrK8YytG6E41x1cYUOsPjdfSiIdXxYlc75
rrJv3ZfExNQaVBf0WppvqZylZuPDFsceMK/Cyqx96kH0yeauaWjGFM7wPdIHOWvFoqDA/i0exFBe
IsdAzu8El5a9oLnWlXqYtn11zfv9VwtyCb/o5w==</SignatureValue>
  <KeyInfo>
    <X509Data>
      <X509Certificate>MIIG6jCCBNKgAwIBAgIQEAAAAAAAMNS0N9ImumaNsDANBgkqhkiG9w0BAQsFADBkMQswCQYDVQQG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MaOZEatO6o7sxcDSG/HBKa9k8I0=</DigestValue>
      </Reference>
      <Reference URI="/word/media/image2.emf?ContentType=image/x-emf">
        <DigestMethod Algorithm="http://www.w3.org/2000/09/xmldsig#sha1"/>
        <DigestValue>W7QzFJaxu92gEiS+jvO7pVo/w88=</DigestValue>
      </Reference>
      <Reference URI="/word/settings.xml?ContentType=application/vnd.openxmlformats-officedocument.wordprocessingml.settings+xml">
        <DigestMethod Algorithm="http://www.w3.org/2000/09/xmldsig#sha1"/>
        <DigestValue>BC7ndPQK5AeBltuJTYGeKN9AxaA=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j1SMApDxMiCYSRuFNlx+QxculTE=</DigestValue>
      </Reference>
      <Reference URI="/word/footer3.xml?ContentType=application/vnd.openxmlformats-officedocument.wordprocessingml.footer+xml">
        <DigestMethod Algorithm="http://www.w3.org/2000/09/xmldsig#sha1"/>
        <DigestValue>y6tMQlx9LcvbQFDyj8PqwBJc1pg=</DigestValue>
      </Reference>
      <Reference URI="/word/document.xml?ContentType=application/vnd.openxmlformats-officedocument.wordprocessingml.document.main+xml">
        <DigestMethod Algorithm="http://www.w3.org/2000/09/xmldsig#sha1"/>
        <DigestValue>nuvPGVR14+ZZO+6Pstu6iFdgJwA=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DuxEgcchm4pWehI5TWze8C/SREo=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2mMStJN6opiR3pIMYuSUQLbwMY0=</DigestValue>
      </Reference>
      <Reference URI="/word/footer1.xml?ContentType=application/vnd.openxmlformats-officedocument.wordprocessingml.footer+xml">
        <DigestMethod Algorithm="http://www.w3.org/2000/09/xmldsig#sha1"/>
        <DigestValue>UROqzX+w3abdpmPOjNeG3YGkP+c=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2017-12-04T13:57:02Z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zEAAAlAcAACBFTUYAAAEABEkAAAwAAAABAAAAAAAAAAAAAAAAAAAAVgUAAAADAADiAQAADwEAAAAAAAAAAAAAAAAAAGZaBwBVIgQ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2017-12-04T13:57:02Z</xd:SigningTime>
          <xd:SigningCertificate>
            <xd:Cert>
              <xd:CertDigest>
                <DigestMethod Algorithm="http://www.w3.org/2000/09/xmldsig#sha1"/>
                <DigestValue>+AK2nKEmXHnhqddY5iVDYgWJ/hU=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puGobX+M5y7Kk19dOYyERX4KunAIHRjg5RkE1NBgPMjAxNzEyMDQxMzU3MT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Hxe2H4590Z73SriR3QeZWjjeL0A=</DigestValue>
                </xd:CertDigest>
                <xd:IssuerSerial>
                  <X509IssuerName>CN=Belgium Root CA4, C=BE</X509IssuerName>
                  <X509SerialNumber>39493789418325303554496623956063731593</X509SerialNumber>
                </xd:IssuerSerial>
              </xd:Cert>
              <xd:Cert>
                <xd:CertDigest>
                  <DigestMethod Algorithm="http://www.w3.org/2000/09/xmldsig#sha1"/>
                  <DigestValue>a5f4mVZZKpsgEBl1J7DcTKWsm+A=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2017-12-04T13:57:07Z</xd:ProducedAt>
                </xd:OCSPIdentifier>
                <xd:DigestAlgAndValue>
                  <DigestMethod Algorithm="http://www.w3.org/2000/09/xmldsig#sha1"/>
                  <DigestValue>RVXlKSGSdGaPOHVOuvhpVicvNrQ=</DigestValue>
                </xd:DigestAlgAndValue>
              </xd:OCSPRef>
              <xd:OCSPRef>
                <xd:OCSPIdentifier>
                  <xd:ResponderID>
                    <xd:ByName>C=BE, CN=Belgium OCSP Responder</xd:ByName>
                  </xd:ResponderID>
                  <xd:ProducedAt>2017-12-04T13:57:07Z</xd:ProducedAt>
                </xd:OCSPIdentifier>
                <xd:DigestAlgAndValue>
                  <DigestMethod Algorithm="http://www.w3.org/2000/09/xmldsig#sha1"/>
                  <DigestValue>JsPrULpyVLiryLac0KdJP0yrygo=</DigestValue>
                </xd:DigestAlgAndValue>
              </xd:OCSPRef>
            </xd:OCSPRefs>
          </xd:CompleteRevocationRefs>
          <xd:RevocationValues>
            <xd:OCSPValues>
              <xd:EncapsulatedOCSPValue>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</xd:EncapsulatedOCSPValue>
              <xd:EncapsulatedOCSPValue>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</xd:EncapsulatedOCSPValue>
            </xd:OCSP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vGCZIsb0mPf0+F8yz0gw2fRQSFwIHREZBRkE1NBgPMjAxNzEyMDQxMzU3MT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</xd:EncapsulatedTimeStamp>
          </xd:SigAndRefsTimeStamp>
        </xd:UnsignedSignatureProperties>
      </xd:UnsignedProperties>
    </xd:QualifyingProperties>
  </Object>
  <Object Id="idValidSigLnImg">AQAAAGwAAAAAAAAAAAAAAP8AAAB/AAAAAAAAAAAAAABKIwAApREAACBFTUYAAAEAeFMAALY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FskDUJVJQ1CCgAAAHAAAAAlAAAATAAAAAQAAAAJAAAAcAAAAMYAAAB9AAAAmAAAAFMAaQBnAG4AZQBkACAAYgB5ADoAIABNAGEAcgBjACAARwByAGEAbgBkAGoAZQBhAG4AIAAoAFMAaQBnAG4AYQB0AHUAcgBlACkAD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KIwAApREAACBFTUYAAAEA3FgAAMk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yAAQAAADwFiwAgBYsALwyNwAQpycAZJELZfAWLAAAHzIA4mULZQAAAACAFiwAvDI3AEA9+wHiZQtlAAAAAIAVLADwY/0BADpCBDSnJwBWXQtlSOdmAPwBAABwpycAOVwLZfwBAAAAAAAABGW1dQRltXX8AQAAAAgAAAACAAAAAAAAiKcnAJdstXUAAAAAAAAAALqoJwAHAAAArKgnAAcAAAAAAAAAAAAAAKyoJwDApycAmuy0dQAAAAAAAgAAAAAnAAcAAACsqCcABwAAAEwStnUAAAAAAAAAAKyoJwAHAAAA8GP9AeynJwBAMLR1AAAAAAACAACsqC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AAAAAAAAAAAAAAAAAAAAAAAAAAAAAAAAAAAAAAAAAAAAAAAAAAAAAAAAAAAAAAAAAAAAAAAAAAAAAAAAAAAAAAAAAAAAAAAAAALiXWAsAAAAA3RUhRSIAigEAAAAAAAAAAAAAAAAAAAAAAAAAAAAAAAAAAAAAAAAAAAAAAAAAAAAAAAAAAAAAAAAAAAAAAAAAAAAAAAAAAAAAAAAAAAAAAAAAAAAAAAAAAAAAAAAAAAAAAAAAAIABL3cAAAAA4Om4BoABL3efEBMA9RIKSPBqJwBGgSp34Om4BgAAAACAAS938GonAGWBKneAAS93FwIB9AAAVwkYaycAo4AqdwEAAAAAaycAEAAAAAMBAACABlcJFwIB9IAGVwkAAAAAAQAAAERrJwBTOKB1SGsnAFY5K3d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xb4kfyxS4pGs4tpoizMBAUyhKX8=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NFPUzNGmiJ7TJKi4Musi1Vb+GZY=</DigestValue>
    </Reference>
    <Reference URI="#idValidSigLnImg" Type="http://www.w3.org/2000/09/xmldsig#Object">
      <DigestMethod Algorithm="http://www.w3.org/2000/09/xmldsig#sha1"/>
      <DigestValue>X2uUpGoIPtdPnKHe29C2n9cZOA4=</DigestValue>
    </Reference>
    <Reference URI="#idInvalidSigLnImg" Type="http://www.w3.org/2000/09/xmldsig#Object">
      <DigestMethod Algorithm="http://www.w3.org/2000/09/xmldsig#sha1"/>
      <DigestValue>0FNMkJu2rb4jXMCrHyRBM+QzGZk=</DigestValue>
    </Reference>
  </SignedInfo>
  <SignatureValue>E67lEGIqZLf7FUwSwygDd5y+BHacekI1RcKonx/Z/ZBpW09lKHId7gXtU2wnl3RPHjqH0jhu+GqZ
H9ZxUgDjrgpKFxoV7r35fmcY68IHG/difGRBk3Dv/Q26l4971okvoghXpyjGt8PARLOabduRXsda
3WN2WtXOUPOgvGfeV1E=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MaOZEatO6o7sxcDSG/HBKa9k8I0=</DigestValue>
      </Reference>
      <Reference URI="/word/media/image2.emf?ContentType=image/x-emf">
        <DigestMethod Algorithm="http://www.w3.org/2000/09/xmldsig#sha1"/>
        <DigestValue>W7QzFJaxu92gEiS+jvO7pVo/w88=</DigestValue>
      </Reference>
      <Reference URI="/word/settings.xml?ContentType=application/vnd.openxmlformats-officedocument.wordprocessingml.settings+xml">
        <DigestMethod Algorithm="http://www.w3.org/2000/09/xmldsig#sha1"/>
        <DigestValue>BC7ndPQK5AeBltuJTYGeKN9AxaA=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j1SMApDxMiCYSRuFNlx+QxculTE=</DigestValue>
      </Reference>
      <Reference URI="/word/footer3.xml?ContentType=application/vnd.openxmlformats-officedocument.wordprocessingml.footer+xml">
        <DigestMethod Algorithm="http://www.w3.org/2000/09/xmldsig#sha1"/>
        <DigestValue>y6tMQlx9LcvbQFDyj8PqwBJc1pg=</DigestValue>
      </Reference>
      <Reference URI="/word/document.xml?ContentType=application/vnd.openxmlformats-officedocument.wordprocessingml.document.main+xml">
        <DigestMethod Algorithm="http://www.w3.org/2000/09/xmldsig#sha1"/>
        <DigestValue>nuvPGVR14+ZZO+6Pstu6iFdgJwA=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DuxEgcchm4pWehI5TWze8C/SREo=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2mMStJN6opiR3pIMYuSUQLbwMY0=</DigestValue>
      </Reference>
      <Reference URI="/word/footer1.xml?ContentType=application/vnd.openxmlformats-officedocument.wordprocessingml.footer+xml">
        <DigestMethod Algorithm="http://www.w3.org/2000/09/xmldsig#sha1"/>
        <DigestValue>UROqzX+w3abdpmPOjNeG3YGkP+c=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2017-12-11T11:40:23Z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2017-12-11T11:40:23Z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8M3pxLvneFxVaTqWiaIRlvtkCIwIHQUUzNzE2NBgPMjAxNzEyMTExMTQwMj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2017-12-11T11:40:02Z</xd:ProducedAt>
                </xd:OCSPIdentifier>
                <xd:DigestAlgAndValue>
                  <DigestMethod Algorithm="http://www.w3.org/2000/09/xmldsig#sha1"/>
                  <DigestValue>SjpHtqY7PlpLVPuxq4B09aVNHAk=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RL6otYKdVWRXVvjmla9AtH15UCogIHQkUzNzE2NBgPMjAxNzEyMTExMTQwMj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QD/cSgAAAAAAAAAD4SRYTAQAAAAjaHROQcT8AMA8heSIAigEYTBYTAAAAAAhKFhPYcT8Agk9edQAAgAAAAAAAmVBedS6iHRsYTBYTSHU/AEAAAAAQShYTHO7SBxhMFhOkcT8AjYCLcyR4PwBwcmB1/l5Cbv7///+ZUF51AAAAAAYAAACAAYh2AAAAAFiNugeAAYh2nxATAF0OCs8kcj8ARoGDdliNugcAAAAAgAGIdiRyPwBlgYN2gAGIdgAAAQKgAR0RTHI/AKOAg3YBAAAANHI/ABAAAAADAQAAoAEdEV4RAQKgAR0RAAAAAAEAAAB4cj8A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PKs/AMOLhmQA4SUAFwAABAEAAAAABAAAuKs/AOGLhmTLKBwbxqw/AAAEAAABAgAAAAAAABCrPwCs/j8ArP4/AGyrPwCAAYh2DVyDdt9bg3Zsqz8AZAEAAAAAAAAAAAAABGVgdQRlYHVYKSUAAAgAAAACAAAAAAAAlKs/AJdsYHUAAAAAAAAAAMasPwAHAAAAuKw/AAcAAAAAAAAAAAAAALisPwDMqz8AmuxfdQAAAAAAAgAAAAA/AAcAAAC4rD8ABwAAAEwSYXUAAAAAAAAAALisPwAHAAAA8GP8AfirPwBAMF91AAAAAAACAAC4rD8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AjaHRMAAAAAnw4hriIAigEAAAAAAAAAAAAAAAAAAAAAAAAAAAAAAAAAAAAAAAAAAAAAAAAAAAAAAAAAAAAAAAAAAAAAAAAAAAAAAAAAAAAAAAAAAAAAAAAAAAAAAAAAAAAAAAAAAAAAAAAAAIABiHYAAAAAyIe6B4ABiHafEBMAmQ4KpCByPwBGgYN2yIe6BwAAAACAAYh2IHI/AGWBg3aAAYh2BRABUQAAHRFIcj8Ao4CDdgEAAAAwcj8AEAAAAAMBAACgAR0RBRABUaABHREAAAAAAQAAAHRyPwBTOGJ2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purl.org/dc/terms/"/>
    <ds:schemaRef ds:uri="http://www.w3.org/XML/1998/namespace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dcmitype/"/>
    <ds:schemaRef ds:uri="http://schemas.microsoft.com/sharepoint/v4"/>
    <ds:schemaRef ds:uri="http://schemas.microsoft.com/sharepoint/v3"/>
    <ds:schemaRef ds:uri="http://schemas.openxmlformats.org/package/2006/metadata/core-properties"/>
    <ds:schemaRef ds:uri="http://schemas.microsoft.com/office/infopath/2007/PartnerControls"/>
    <ds:schemaRef ds:uri="http://schemas.microsoft.com/sharepoint/v3/fields"/>
    <ds:schemaRef ds:uri="341ef2d6-d38c-4729-b0bd-8f06d6b35472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9</TotalTime>
  <Pages>1</Pages>
  <Words>280</Words>
  <Characters>1719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6</cp:revision>
  <cp:lastPrinted>2017-01-02T10:03:00Z</cp:lastPrinted>
  <dcterms:created xsi:type="dcterms:W3CDTF">2017-02-21T10:09:00Z</dcterms:created>
  <dcterms:modified xsi:type="dcterms:W3CDTF">2017-12-04T13:57:00Z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