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76565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964EE32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65650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012A6D2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65650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69671AC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65650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265BFF">
              <w:rPr>
                <w:rFonts w:ascii="Arial" w:hAnsi="Arial" w:cs="Arial"/>
                <w:lang w:val="nl-BE"/>
              </w:rPr>
              <w:t xml:space="preserve">  frontaal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electrisch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EB46DF7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Jungheinrich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28A38BD" w:rsidR="008A225E" w:rsidRPr="009E0459" w:rsidRDefault="008A225E" w:rsidP="009F12A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</w:t>
            </w:r>
            <w:r w:rsidR="009F12A2">
              <w:rPr>
                <w:rFonts w:ascii="Arial" w:hAnsi="Arial" w:cs="Arial"/>
                <w:lang w:val="nl-BE"/>
              </w:rPr>
              <w:t>3866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C38543A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493B3D8" w:rsidR="00265BFF" w:rsidRPr="009E0459" w:rsidRDefault="0076565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A827575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21673D36" w:rsidR="00265BFF" w:rsidRPr="009E0459" w:rsidRDefault="0076565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F568F50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0A40EFF" w:rsidR="00265BFF" w:rsidRPr="009E0459" w:rsidRDefault="0076565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FE038DD" w:rsidR="00F8356B" w:rsidRPr="009E0459" w:rsidRDefault="0076565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BF3544C" w:rsidR="00F8356B" w:rsidRPr="009E0459" w:rsidRDefault="0076565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30F5A1D4" w:rsidR="00F8356B" w:rsidRPr="009F6C9E" w:rsidRDefault="0076565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5A4E2106" w:rsidR="002952F0" w:rsidRPr="00DB1730" w:rsidRDefault="0076565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255C950" w:rsidR="0072620D" w:rsidRPr="009E0459" w:rsidRDefault="0076565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F12A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9F12A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9F12A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D420B9" w14:textId="77777777" w:rsidR="008B0136" w:rsidRDefault="008B013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F12A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F12A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33A570" w14:textId="77777777" w:rsidR="008B0136" w:rsidRDefault="008B013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2B6BAE" w14:textId="77777777" w:rsidR="008B0136" w:rsidRDefault="008B013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4A4CE019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E4918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65650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12A2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BE4918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sKg814J7DduyEWWAEg4iyF90mK8=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wpBS8gquwhfbgHt0fu39VQFhHlU=</DigestValue>
    </Reference>
    <Reference URI="#idValidSigLnImg" Type="http://www.w3.org/2000/09/xmldsig#Object">
      <DigestMethod Algorithm="http://www.w3.org/2000/09/xmldsig#sha1"/>
      <DigestValue>pnEcB5PYu6mtU9gOG7WgrogWoSQ=</DigestValue>
    </Reference>
    <Reference URI="#idInvalidSigLnImg" Type="http://www.w3.org/2000/09/xmldsig#Object">
      <DigestMethod Algorithm="http://www.w3.org/2000/09/xmldsig#sha1"/>
      <DigestValue>pGsLqFYs9gHzUJ0HpiWHis9DGA8=</DigestValue>
    </Reference>
  </SignedInfo>
  <SignatureValue>tWJ7CBBmytwzV8t/4NSIJGxSaZF15rn/9KR1uGjqB4NpD19lTQMhqiK/bg1hHq10rCNpjGCF5Yro
NQYZDCeOiRW1c/XJdx+iMZQ5orZHfGqvpBS9xWmPrbTObQrwr1y7+srxSN/ijd3nY5CJ26iuOftj
yTXunkQ6bhHRIRQNIZmgHO+5UoVZuaC7QpnsDCMxIUy5p2BgAlprj6JOLK7wG47RB6IZlI180Qjh
vydnqZtNyERJ6P5LP96ZgwoipiO/662d6DmAHThBZyKPVZRS+pM5VAa8RCuUzYnmtETpn2YlIFTr
HaDuTd0UVUMUVONuJjDlIb2QbnXj/DkMzyedkg==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4x485sVNSoe2+qy55mtKoV2XtcU=</DigestValue>
      </Reference>
      <Reference URI="/word/media/image2.emf?ContentType=image/x-emf">
        <DigestMethod Algorithm="http://www.w3.org/2000/09/xmldsig#sha1"/>
        <DigestValue>DWG3E2MjSYJJERC5RDD2ni0ptWE=</DigestValue>
      </Reference>
      <Reference URI="/word/settings.xml?ContentType=application/vnd.openxmlformats-officedocument.wordprocessingml.settings+xml">
        <DigestMethod Algorithm="http://www.w3.org/2000/09/xmldsig#sha1"/>
        <DigestValue>fzxiDW3yFNjZDvT/KL+B17lY87g=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uJJQYDZrT2ubIeJE1z/ceCa0ji8=</DigestValue>
      </Reference>
      <Reference URI="/word/footer3.xml?ContentType=application/vnd.openxmlformats-officedocument.wordprocessingml.footer+xml">
        <DigestMethod Algorithm="http://www.w3.org/2000/09/xmldsig#sha1"/>
        <DigestValue>GqTCxB/OBSnFQJLSjrpo7Tyc/sk=</DigestValue>
      </Reference>
      <Reference URI="/word/document.xml?ContentType=application/vnd.openxmlformats-officedocument.wordprocessingml.document.main+xml">
        <DigestMethod Algorithm="http://www.w3.org/2000/09/xmldsig#sha1"/>
        <DigestValue>uhdtRBBxnnYqsBxMotCLOnVelMU=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Zwmu4jG2bQCaQEgW0XdNhEd6cIU=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pxMi058BWYNVY8U11q77vZyWvJ8=</DigestValue>
      </Reference>
      <Reference URI="/word/footer1.xml?ContentType=application/vnd.openxmlformats-officedocument.wordprocessingml.footer+xml">
        <DigestMethod Algorithm="http://www.w3.org/2000/09/xmldsig#sha1"/>
        <DigestValue>W98dKU3kw+xG3RVUlrSVu2Iq7Os=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2017-12-04T14:04:00Z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2017-12-04T14:04:00Z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OVRKtsXJOlkQCKCMDkrKsQKtk9AIHQjBFRkE1NBgPMjAxNzEyMDQxNDA0M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2017-12-04T14:04:05Z</xd:ProducedAt>
                </xd:OCSPIdentifier>
                <xd:DigestAlgAndValue>
                  <DigestMethod Algorithm="http://www.w3.org/2000/09/xmldsig#sha1"/>
                  <DigestValue>dz/RhXAuA8e25WqJ6y0YenbViyY=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2017-12-04T14:04:05Z</xd:ProducedAt>
                </xd:OCSPIdentifier>
                <xd:DigestAlgAndValue>
                  <DigestMethod Algorithm="http://www.w3.org/2000/09/xmldsig#sha1"/>
                  <DigestValue>wdEAOcxGMQi/ORzFafFGarnSigg=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dzXc9FzvRFGSovuwSuDotIVoAOAIHMEFDRkE1NBgPMjAxNzEyMDQxNDA0M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WIcxjwArMXSYvD99mIBAAAAlGXyYnTv8mLAMzIG8P32YgEAAACUZfJirGXyYmBOvwdgTr8HZMY8AMdxzWK4zvZiAQAAAJRl8mJwxjwAgAEvdw1cKnffWyp3cMY8AGQBAAAAAAAAAAAAAARltXUEZbV1uCooAAAIAAAAAgAAAAAAAJjGPACXbLV1AAAAAAAAAADIxzwABgAAALzHPAAGAAAAAAAAAAAAAAC8xzwA0MY8AJrstHUAAAAAAAIAAAAAPAAGAAAAvMc8AAYAAABMErZ1AAAAAAAAAAC8xzwABgAAAPBj7gH8xjwAQDC0dQAAAAAAAgAAvMc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AAAAAAAAAAAAAAAAAAAAAAAAAAAAAAAAAAAAAAAAAAAAAAAAAAAAAAAAAAAAAAAAAAAADIYoSrPADSichiZYrIYgAAIACAFh0AgBYdAAEAAAABAAAAAAAAAAAAAACwLh0AAMBwBJSrPACbAAAAeKyMAAAAgwDgv4wAJHvIYlh7yGJhNl2JAAAAANIBAACYrDwAmwAAAAAAgwB4rIwABGW1dQRltXUGNOt3AAgAAAACAAAAAAAAAKw8AJdstXUAAAAAAAAAADKtPAAHAAAAJK08AAcAAAAAAAAAAAAAACStPAA4rDwAmuy0dQAAAAAAAgAAAAA8AAcAAAAkrTwABwAAAEwStnUAAAAAAAAAACStPAAHAAAA8GPuAWSsPABAMLR1AAAAAAACAAAkr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DwAqkJnd8RwPAAEAAAAQBllDCxvPABgRG8MxHA8AGUQIfoiAIoBAAAAAEAZZQzEcDwA7HQ8AAEAAwCk6oUMAAAAAIBRjnUBAAAAAAAAAAAAAAAQbzwAAAA8AAAAAABAGWUMAAAAABAAAAABAAAAQBllDAAAAAAAAAAAAAAAAAAAAACAAS93AAAAAMjroweAAS93nxATAL4OCgRobzwARoEqd8jrowcAAAAAgAEvd2hvPABlgSp3gAEvd+YOAYYAAG4JkG88AKOAKncBAAAAeG88ABAAAAADAQAAoAFuCeYOAYagAW4JAAAAAAEAAAC8bzwAUzigdcBvPA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DIYoSrPADSichiZYrIYgAAIACAFh0AgBYdAAEAAAABAAAAAAAAAAAAAACwLh0AAMBwBJSrPACbAAAAeKyMAAAAgwDgv4wAJHvIYlh7yGJhNl2JAAAAANIBAACYrDwAmwAAAAAAgwB4rIwABGW1dQRltXUGNOt3AAgAAAACAAAAAAAAAKw8AJdstXUAAAAAAAAAADKtPAAHAAAAJK08AAcAAAAAAAAAAAAAACStPAA4rDwAmuy0dQAAAAAAAgAAAAA8AAcAAAAkrTwABwAAAEwStnUAAAAAAAAAACStPAAHAAAA8GPuAWSsPABAMLR1AAAAAAACAAAkr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GBEbwwAAAAAIRohXyIAigEAAAAAAAAAAAAAAAAAAAAAAAAAAAAAAAAAAAAAAAAAAAAAAAAAAAAAAAAAAAAAAAAAAAAAAAAAAAAAAAAAAAAAAAAAAAAAAAAAAAAAAAAAAAAAAAAAAAAAAAAAAIABL3cAAAAAyOujB4ABL3efEBMAvg4KBGhvPABGgSp3yOujBwAAAACAAS93aG88AGWBKneAAS93rxYBVgAAbgmQbzwAo4AqdwEAAAB4bzwAEAAAAAMBAACgAW4JrxYBVqABbgkAAAAAAQAAALxvPABTOKB1wG88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MQ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a5hT7diK/DOqtH+RNDUdddIhAHI=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ckVr/4V7kuAucD9aC7DNqnA2Ols=</DigestValue>
    </Reference>
    <Reference URI="#idValidSigLnImg" Type="http://www.w3.org/2000/09/xmldsig#Object">
      <DigestMethod Algorithm="http://www.w3.org/2000/09/xmldsig#sha1"/>
      <DigestValue>IHGTfVNAyfx5Tk5piG5PVr7HRtI=</DigestValue>
    </Reference>
    <Reference URI="#idInvalidSigLnImg" Type="http://www.w3.org/2000/09/xmldsig#Object">
      <DigestMethod Algorithm="http://www.w3.org/2000/09/xmldsig#sha1"/>
      <DigestValue>1UGd+Mb5e61S0hJ0jL0JCoxgNJA=</DigestValue>
    </Reference>
  </SignedInfo>
  <SignatureValue>Qb0SMd5Y2vziezVByt5XNwADWkW4ED5btTlTXdkfP0Ufj1Bo2JJ8ZaZnHMq8fowvOGsQ0kgvDwOO
9YRGL+BHLK/bocVSZCUJUT4jRHb5VTZziHKITWYGJZgA8p+5tSilJmzd0zxihvZ85C4DSLeXo3Be
nrf2zTfjTGoKyTXpcyY=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4x485sVNSoe2+qy55mtKoV2XtcU=</DigestValue>
      </Reference>
      <Reference URI="/word/media/image2.emf?ContentType=image/x-emf">
        <DigestMethod Algorithm="http://www.w3.org/2000/09/xmldsig#sha1"/>
        <DigestValue>DWG3E2MjSYJJERC5RDD2ni0ptWE=</DigestValue>
      </Reference>
      <Reference URI="/word/settings.xml?ContentType=application/vnd.openxmlformats-officedocument.wordprocessingml.settings+xml">
        <DigestMethod Algorithm="http://www.w3.org/2000/09/xmldsig#sha1"/>
        <DigestValue>fzxiDW3yFNjZDvT/KL+B17lY87g=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uJJQYDZrT2ubIeJE1z/ceCa0ji8=</DigestValue>
      </Reference>
      <Reference URI="/word/footer3.xml?ContentType=application/vnd.openxmlformats-officedocument.wordprocessingml.footer+xml">
        <DigestMethod Algorithm="http://www.w3.org/2000/09/xmldsig#sha1"/>
        <DigestValue>GqTCxB/OBSnFQJLSjrpo7Tyc/sk=</DigestValue>
      </Reference>
      <Reference URI="/word/document.xml?ContentType=application/vnd.openxmlformats-officedocument.wordprocessingml.document.main+xml">
        <DigestMethod Algorithm="http://www.w3.org/2000/09/xmldsig#sha1"/>
        <DigestValue>uhdtRBBxnnYqsBxMotCLOnVelMU=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Zwmu4jG2bQCaQEgW0XdNhEd6cIU=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pxMi058BWYNVY8U11q77vZyWvJ8=</DigestValue>
      </Reference>
      <Reference URI="/word/footer1.xml?ContentType=application/vnd.openxmlformats-officedocument.wordprocessingml.footer+xml">
        <DigestMethod Algorithm="http://www.w3.org/2000/09/xmldsig#sha1"/>
        <DigestValue>W98dKU3kw+xG3RVUlrSVu2Iq7Os=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2017-12-11T11:40:48Z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2017-12-11T11:40:48Z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e3fBe6wjVa0T3Fj6YFGYSEv8WgwIHOTMyNzE2NBgPMjAxNzEyMTExMTQwN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2017-12-11T11:40:02Z</xd:ProducedAt>
                </xd:OCSPIdentifier>
                <xd:DigestAlgAndValue>
                  <DigestMethod Algorithm="http://www.w3.org/2000/09/xmldsig#sha1"/>
                  <DigestValue>SjpHtqY7PlpLVPuxq4B09aVNHAk=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iOjVDI3zZzVcGzhcpZODFvZ8/HQIHQUYzNzE2NBgPMjAxNzEyMTExMTQwN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S1V4dTgWgAAAAAAAAACwmEcTAQAAAAgizBKQcT8APQwhoCIAigEgoUcTAAAAABCfRxPYcT8Agk9edQAAgAAAAAAAmVBedS6iHRsgoUcTSHU/AEAAAAAYn0cTHO7SByChRxOkcT8AjYCLcyR4PwBwcmB1/l5Cbv7///+ZUF51AAAAAAYAAACAAYh2AAAAAFiNugeAAYh2nxATAF0OCs8kcj8ARoGDdliNugcAAAAAgAGIdiRyPwBlgYN2gAGIdgAAAQkADUcVTHI/AKOAg3YBAAAANHI/ABAAAAADAQAAAA1HFZgOAQkADUcV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AgizBIAAAAAYhEhNyIAigEAAAAAAAAAAAAAAAAAAAAAAAAAAAAAAAAAAAAAAAAAAAAAAAAAAAAAAAAAAAAAAAAAAAAAAAAAAAAAAAAAAAAAAAAAAAAAAAAAAAAAAAAAAAAAAAAAAAAAAAAAAIABiHYAAAAAyIe6B4ABiHafEBMAmQ4KpCByPwBGgYN2yIe6BwAAAACAAYh2IHI/AGWBg3aAAYh2mA4BCQAARxVIcj8Ao4CDdgEAAAAwcj8AEAAAAAMBAAAADUcVmA4BCQANRxU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6</TotalTime>
  <Pages>1</Pages>
  <Words>269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2017-02-21T10:10:00Z</dcterms:created>
  <dcterms:modified xsi:type="dcterms:W3CDTF">2017-12-04T14:03:00Z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