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06C2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8C5AD19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06C20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5BC1F5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06C20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421634C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06C20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5C6B328" w:rsidR="008A225E" w:rsidRPr="009E0459" w:rsidRDefault="008A225E" w:rsidP="00D52E1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</w:t>
            </w:r>
            <w:r w:rsidR="00D52E19">
              <w:rPr>
                <w:rFonts w:ascii="Arial" w:hAnsi="Arial" w:cs="Arial"/>
                <w:lang w:val="nl-BE"/>
              </w:rPr>
              <w:t>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5B888B7" w:rsidR="008A225E" w:rsidRPr="009E0459" w:rsidRDefault="008A225E" w:rsidP="002356FC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2356FC">
              <w:rPr>
                <w:rFonts w:ascii="Arial" w:hAnsi="Arial" w:cs="Arial"/>
                <w:lang w:val="nl-BE"/>
              </w:rPr>
              <w:t>763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C769E6D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2E1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78D3583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51F7B073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76AD1824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D0DBD5A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FEB264A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3E1D5DC0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DEF0AE0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3596273C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60A204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B28A9E4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1AB3C53B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E4F343D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9A21107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92F7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20A74D6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6FCC6F9F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Hijs juk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10DB4EE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6376F8E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0EB5264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630E386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1246409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F46D462" w14:textId="568AAB9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B4E7906" w14:textId="20E691DC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C8595F5" w14:textId="48766702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BD6D818" w14:textId="015A9983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CEB28" w14:textId="0C9564D9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0BBFEBA5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Viersprong van korte kabels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5CBFBD22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H40/V28749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42C79C6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500kg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7EC8E64C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H40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5A4A9227" w:rsidR="00D52E19" w:rsidRPr="009E0459" w:rsidRDefault="00706C2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361DD73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1C79601E" w:rsidR="00F8356B" w:rsidRPr="009E0459" w:rsidRDefault="002356F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BC4C849" w:rsidR="00F8356B" w:rsidRPr="009E0459" w:rsidRDefault="00706C2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447820" w:rsidR="00F8356B" w:rsidRPr="009F6C9E" w:rsidRDefault="00706C2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2356FC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75CC2BF" w:rsidR="00706C20" w:rsidRPr="00DB1730" w:rsidRDefault="002356FC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1.8 slijtplaatjes onder vorken aan te brengen om slijtage vorken tegen te gaan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5CA7C8D1" w:rsidR="002952F0" w:rsidRPr="00DB1730" w:rsidRDefault="002356F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2356FC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356FC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356FC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356FC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BCFD2F1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2356FC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5EDC394C" w:rsidR="0072620D" w:rsidRPr="009E0459" w:rsidRDefault="002356FC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356F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356F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6DDBB1" w14:textId="77777777" w:rsidR="008C2D36" w:rsidRDefault="008C2D3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356F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356F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FDF2E0" w14:textId="77777777" w:rsidR="008C2D36" w:rsidRDefault="008C2D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924D0A" w14:textId="77777777" w:rsidR="008C2D36" w:rsidRDefault="008C2D3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102306A4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0A334F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</w:t>
    </w:r>
    <w:r w:rsidR="00D52E19">
      <w:rPr>
        <w:rFonts w:ascii="Arial" w:hAnsi="Arial" w:cs="Arial"/>
        <w:sz w:val="22"/>
        <w:szCs w:val="22"/>
        <w:lang w:val="fr-BE"/>
      </w:rPr>
      <w:t>9</w:t>
    </w:r>
    <w:r w:rsidR="008C2D36" w:rsidRPr="008C2D36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334F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356FC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06C20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D3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xkwTkMADoYayqAQqiiil8yYT/aI=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sZ7LADIoAwyop5/CNDEZione/z8=</DigestValue>
    </Reference>
    <Reference URI="#idValidSigLnImg" Type="http://www.w3.org/2000/09/xmldsig#Object">
      <DigestMethod Algorithm="http://www.w3.org/2000/09/xmldsig#sha1"/>
      <DigestValue>dQRuSTgLk/6jeCcgKr9IGbKAtyo=</DigestValue>
    </Reference>
    <Reference URI="#idInvalidSigLnImg" Type="http://www.w3.org/2000/09/xmldsig#Object">
      <DigestMethod Algorithm="http://www.w3.org/2000/09/xmldsig#sha1"/>
      <DigestValue>J48EsV3zUTxPHBRCOimdt1qiQ3U=</DigestValue>
    </Reference>
  </SignedInfo>
  <SignatureValue>hTf+VIvOqbOP7EIVSUnkRKTku3zWT24OB6fXE/sVyK3Hn9bvb626KJZb2EFe3iamqYEJBl2ZjFOE
nJSRPiZi0qKo3WSVA3XNG4th2fuScKgkQA3YJoGTJaj1QJx6FDUV+aKh7XFmUPWRAh6SQ1VOC9pg
btIx7cV4XGp5pKQNiZrF+e77VZoami36ZQWTg3AMT3D/ZGr3DVYNLnq/UHF4oQEIY6cG5jubKjtU
PSHAkCujykiKmtjeCAPyfW/otB1MQ7HNC6G7nqP0Z/G6QCT+CYBSg23uMLdplVngrZZUcC4nKviG
sfL+CtIlemv4RkLCGGSxn1C62B56AUxnunfANQ==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skE5AA6R9n9gHW3CJ9lU4w+EMlI=</DigestValue>
      </Reference>
      <Reference URI="/word/media/image2.emf?ContentType=image/x-emf">
        <DigestMethod Algorithm="http://www.w3.org/2000/09/xmldsig#sha1"/>
        <DigestValue>bX/uX9JUo3gLPE27/uieQcm9iKc=</DigestValue>
      </Reference>
      <Reference URI="/word/settings.xml?ContentType=application/vnd.openxmlformats-officedocument.wordprocessingml.settings+xml">
        <DigestMethod Algorithm="http://www.w3.org/2000/09/xmldsig#sha1"/>
        <DigestValue>jiDVzPJxz5+olxaP7Aa4qOs2ZPI=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BzRSyoCs43wrRk9/im/rclPZpZU=</DigestValue>
      </Reference>
      <Reference URI="/word/footer3.xml?ContentType=application/vnd.openxmlformats-officedocument.wordprocessingml.footer+xml">
        <DigestMethod Algorithm="http://www.w3.org/2000/09/xmldsig#sha1"/>
        <DigestValue>QaViAG4I/3CCX1/NGTdgyBZh1xY=</DigestValue>
      </Reference>
      <Reference URI="/word/document.xml?ContentType=application/vnd.openxmlformats-officedocument.wordprocessingml.document.main+xml">
        <DigestMethod Algorithm="http://www.w3.org/2000/09/xmldsig#sha1"/>
        <DigestValue>dlKhHiS0EmhVBYjFLBNyiiFTFAI=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IIeLwiKJs2iSTQBmPLBQDpJZF9Y=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c8m+GTMbNseoJ+lMaKXTpBSGTgQ=</DigestValue>
      </Reference>
      <Reference URI="/word/footer1.xml?ContentType=application/vnd.openxmlformats-officedocument.wordprocessingml.footer+xml">
        <DigestMethod Algorithm="http://www.w3.org/2000/09/xmldsig#sha1"/>
        <DigestValue>1APbQCw8hcydnVz4w11lIgojN68=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2017-12-04T14:01:40Z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2017-12-04T14:01:40Z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BTN6hefDDADp/SF9SMDlFO6Fh1gIHMTRDRkE1NBgPMjAxNzEyMDQxNDAxNT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2017-12-04T14:01:48Z</xd:ProducedAt>
                </xd:OCSPIdentifier>
                <xd:DigestAlgAndValue>
                  <DigestMethod Algorithm="http://www.w3.org/2000/09/xmldsig#sha1"/>
                  <DigestValue>XFjxTn41JpH8shz3iLWimkyNxt4=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2017-12-04T14:01:47Z</xd:ProducedAt>
                </xd:OCSPIdentifier>
                <xd:DigestAlgAndValue>
                  <DigestMethod Algorithm="http://www.w3.org/2000/09/xmldsig#sha1"/>
                  <DigestValue>SDM6QAwzeFDaSHlbb8mZWO/behs=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pPwitgJ81B0ko2KI3U9jlHQThtAIHMjRDRkE1NBgPMjAxNzEyMDQxNDAx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CEAqkJnd5RvIQAEAAAAgADTBvxtIQBgh40MlG8hANkCIWUiAIoBAAAAAIAA0waUbyEAvHMhAAEAAwB0wKIMAAAAAIBRjnUBAAAAAAAAAAAAAADgbSEAAAAhAAAAAACAANMGAAAAABAAAAABAAAAgADTBgAAAAAAAAAAAAAAAAAAAACAAS93AAAAAFA5yQaAAS93nxATAIkWCvA4biEARoEqd1A5yQYAAAAAgAEvdzhuIQBlgSp3gAEvd1sVASUAAIAHYG4hAKOAKncBAAAASG4hABAAAAADAQAAAACAB1sVASUAAIAHAAAAAAEAAACMbiEAUzigdZBuIQ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FSnIQDDi7JiAOE2ABcAAAQBAAAAAAQAANCnIQDhi7JiAHrH8d6oIQAABAAAAQIAAAAAAAAopyEAxPohAMT6IQCEpyEAgAEvdw1cKnffWyp3hKchAGQBAAAAAAAAAAAAAARltXUEZbV1WCk2AAAIAAAAAgAAAAAAAKynIQCXbLV1AAAAAAAAAADeqCEABwAAANCoIQAHAAAAAAAAAAAAAADQqCEA5KchAJrstHUAAAAAAAIAAAAAIQAHAAAA0KghAAcAAABMErZ1AAAAAAAAAADQqCEABwAAAPBj4AEQqCEAQDC0dQAAAAAAAgAA0Kgh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xAAQAAADwFhEAgBYRALwyNgBYqiEAZJGxYvAWEQAAHzEA4mWxYgAAAACAFhEAvDI2AEA93gHiZbFiAAAAAIAVEQDwY+ABADqnA3yqIQBWXbFiKOdoAPwBAAC4qiEAOVyxYvwBAAAAAAAABGW1dQRltXX8AQAAAAgAAAACAAAAAAAA0KohAJdstXUAAAAAAAAAAAKsIQAHAAAA9KshAAcAAAAAAAAAAAAAAPSrIQAIqyEAmuy0dQAAAAAAAgAAAAAhAAcAAAD0qyEABwAAAEwStnUAAAAAAAAAAPSrIQAHAAAA8GPgATSrIQBAMLR1AAAAAAACAAD0qy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GCHjQwAAAAAtRIheSIAigEAAAAAAAAAAAAAAAAAAAAAAAAAAAAAAAAAAAAAAAAAAAAAAAAAAAAAAAAAAAAAAAAAAAAAAAAAAAAAAAAAAAAAAAAAAAAAAAAAAAAAAAAAAAAAAAAAAAAAAAAAAIABL3cAAAAAUDnJBoABL3efEBMAiRYK8DhuIQBGgSp3UDnJBgAAAACAAS93OG4hAGWBKneAAS93BRUBtwAAgAdgbiEAo4AqdwEAAABIbiEAEAAAAAMBAAAAAIAHBRUBtwAAgAcAAAAAAQAAAIxuIQBTOKB1kG4h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3BiuA/7cFOLxX0PE4t3O0BKwUH8=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qdYWFMF4tko/gowu7UFT7iZhbjM=</DigestValue>
    </Reference>
    <Reference URI="#idValidSigLnImg" Type="http://www.w3.org/2000/09/xmldsig#Object">
      <DigestMethod Algorithm="http://www.w3.org/2000/09/xmldsig#sha1"/>
      <DigestValue>1yTW4+8XHqNQnz9S9aT0i9+EcaE=</DigestValue>
    </Reference>
    <Reference URI="#idInvalidSigLnImg" Type="http://www.w3.org/2000/09/xmldsig#Object">
      <DigestMethod Algorithm="http://www.w3.org/2000/09/xmldsig#sha1"/>
      <DigestValue>BmHda8sBF010uK0J3dUAZuPMp6k=</DigestValue>
    </Reference>
  </SignedInfo>
  <SignatureValue>FU639UgnhqQ6gDzECey4hOxQVfUhYz14TUpOTOJE5rfv3t8Qq8J8g/5vzkfcr3Yxig2wlIUykbca
nWXlUCOS9FvUKLApeo0r1f/cnUA9kFYN0knRG89tZEQman9O2xtUC+sSKZRSmlXFQeZrJyD4buNc
G+ibwzWNuI3TMa+dICQ=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skE5AA6R9n9gHW3CJ9lU4w+EMlI=</DigestValue>
      </Reference>
      <Reference URI="/word/media/image2.emf?ContentType=image/x-emf">
        <DigestMethod Algorithm="http://www.w3.org/2000/09/xmldsig#sha1"/>
        <DigestValue>bX/uX9JUo3gLPE27/uieQcm9iKc=</DigestValue>
      </Reference>
      <Reference URI="/word/settings.xml?ContentType=application/vnd.openxmlformats-officedocument.wordprocessingml.settings+xml">
        <DigestMethod Algorithm="http://www.w3.org/2000/09/xmldsig#sha1"/>
        <DigestValue>jiDVzPJxz5+olxaP7Aa4qOs2ZPI=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BzRSyoCs43wrRk9/im/rclPZpZU=</DigestValue>
      </Reference>
      <Reference URI="/word/footer3.xml?ContentType=application/vnd.openxmlformats-officedocument.wordprocessingml.footer+xml">
        <DigestMethod Algorithm="http://www.w3.org/2000/09/xmldsig#sha1"/>
        <DigestValue>QaViAG4I/3CCX1/NGTdgyBZh1xY=</DigestValue>
      </Reference>
      <Reference URI="/word/document.xml?ContentType=application/vnd.openxmlformats-officedocument.wordprocessingml.document.main+xml">
        <DigestMethod Algorithm="http://www.w3.org/2000/09/xmldsig#sha1"/>
        <DigestValue>dlKhHiS0EmhVBYjFLBNyiiFTFAI=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IIeLwiKJs2iSTQBmPLBQDpJZF9Y=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c8m+GTMbNseoJ+lMaKXTpBSGTgQ=</DigestValue>
      </Reference>
      <Reference URI="/word/footer1.xml?ContentType=application/vnd.openxmlformats-officedocument.wordprocessingml.footer+xml">
        <DigestMethod Algorithm="http://www.w3.org/2000/09/xmldsig#sha1"/>
        <DigestValue>1APbQCw8hcydnVz4w11lIgojN68=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2017-12-11T11:41:27Z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2017-12-11T11:41:27Z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cd+lUvNVz2uBHKfPwq3m+9Tf7fwIHMjE0NzE2NBgPMjAxNzEyMTExMTQxMz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2017-12-11T11:41:05Z</xd:ProducedAt>
                </xd:OCSPIdentifier>
                <xd:DigestAlgAndValue>
                  <DigestMethod Algorithm="http://www.w3.org/2000/09/xmldsig#sha1"/>
                  <DigestValue>YK2E9IeKspUES2Ll61BaIIez17o=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ynJSYnFGaHDFxFgu3IGgIXkST5wIHMTUyNzE2NBgPMjAxNzEyMTExMTQxMz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DgVz0TgAAAAAAAAABo0GUWAQAAAEg5OBaQcT8AKg4hjCIAigGI0mUWAAAAAHjQZRbYcT8Agk9edQAAgAAAAAAAmVBedS6iHRuI0mUWSHU/AEAAAACA0GUW1O/SB4jSZRakcT8AjYCLcyR4PwBwcmB1/l5Cbv7///+ZUF51AAAAAAYAAACAAYh2AAAAAFiNugeAAYh2nxATAF0OCs8kcj8ARoGDdliNugcAAAAAgAGIdiRyPwBlgYN2gAGIdgAAAZdgCxoWTHI/AKOAg3YBAAAANHI/ABAAAAADAQAAYAsaFvgMAZdgCxoW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Eg5OBYAAAAAww0hwyIAigEAAAAAAAAAAAAAAAAAAAAAAAAAAAAAAAAAAAAAAAAAAAAAAAAAAAAAAAAAAAAAAAAAAAAAAAAAAAAAAAAAAAAAAAAAAAAAAAAAAAAAAAAAAAAAAAAAAAAAAAAAAIABiHYAAAAAyIe6B4ABiHafEBMAmQ4KpCByPwBGgYN2yIe6BwAAAACAAYh2IHI/AGWBg3aAAYh2lg0BPQAAGhZIcj8Ao4CDdgEAAAAwcj8AEAAAAAMBAABgCxoWlg0BPWALGhY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sharepoint/v4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6</TotalTime>
  <Pages>1</Pages>
  <Words>309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2017-02-21T10:24:00Z</dcterms:created>
  <dcterms:modified xsi:type="dcterms:W3CDTF">2017-12-04T14:01:00Z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