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5E5982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1DEE47E9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5E5982">
              <w:rPr>
                <w:rFonts w:ascii="Arial" w:hAnsi="Arial" w:cs="Arial"/>
                <w:lang w:val="nl-BE"/>
              </w:rPr>
              <w:t xml:space="preserve"> 06 Jun 2017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949873D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5E5982">
              <w:rPr>
                <w:rFonts w:ascii="Arial" w:hAnsi="Arial" w:cs="Arial"/>
                <w:lang w:val="nl-BE" w:eastAsia="fr-FR"/>
              </w:rPr>
              <w:t>01 Mar 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351F72CB" w:rsidR="00303142" w:rsidRPr="009E0459" w:rsidRDefault="00303142" w:rsidP="005E5982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5E5982">
              <w:rPr>
                <w:rFonts w:ascii="Arial" w:hAnsi="Arial" w:cs="Arial"/>
                <w:lang w:val="nl-BE"/>
              </w:rPr>
              <w:t>Adjt Vangrieken 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4D627F1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5E5982">
              <w:rPr>
                <w:rFonts w:ascii="Arial" w:hAnsi="Arial" w:cs="Arial"/>
                <w:lang w:val="nl-BE" w:eastAsia="fr-FR"/>
              </w:rPr>
              <w:t>06 Sep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56868902" w:rsidR="008A225E" w:rsidRPr="009E0459" w:rsidRDefault="008A225E" w:rsidP="0064507E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64507E">
              <w:rPr>
                <w:rFonts w:ascii="Arial" w:hAnsi="Arial" w:cs="Arial"/>
                <w:lang w:val="nl-BE"/>
              </w:rPr>
              <w:t>10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686B41E2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</w:t>
            </w:r>
            <w:r w:rsidR="005E5982">
              <w:rPr>
                <w:rFonts w:ascii="Arial" w:hAnsi="Arial" w:cs="Arial"/>
                <w:lang w:val="nl-BE"/>
              </w:rPr>
              <w:t>5826</w:t>
            </w:r>
            <w:r w:rsidRPr="009E0459">
              <w:rPr>
                <w:rFonts w:ascii="Arial" w:hAnsi="Arial" w:cs="Arial"/>
                <w:lang w:val="nl-BE"/>
              </w:rPr>
              <w:t xml:space="preserve">            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05FB59C9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64507E">
              <w:rPr>
                <w:rFonts w:ascii="Arial" w:hAnsi="Arial" w:cs="Arial"/>
                <w:lang w:val="nl-BE"/>
              </w:rPr>
              <w:t>9RB05749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64507E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49D4A86F" w:rsidR="0064507E" w:rsidRPr="009E0459" w:rsidRDefault="0064507E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07/001/V28310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64DA42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521A845D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H14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4024C068" w:rsidR="0064507E" w:rsidRPr="009E0459" w:rsidRDefault="005E598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67F57D3" w:rsidR="0064507E" w:rsidRPr="009E0459" w:rsidRDefault="0064507E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07/661/V28310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FA01D39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3791F710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CF6268D" w:rsidR="0064507E" w:rsidRPr="009E0459" w:rsidRDefault="005E598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64507E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1C041AC" w:rsidR="0064507E" w:rsidRPr="009E0459" w:rsidRDefault="0064507E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07/861/V28310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67607651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6BB788C" w:rsidR="0064507E" w:rsidRPr="009E0459" w:rsidRDefault="0064507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6A31E814" w:rsidR="0064507E" w:rsidRPr="009E0459" w:rsidRDefault="005E598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17A146F2" w:rsidR="00F8356B" w:rsidRPr="009E0459" w:rsidRDefault="005E598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212B792C" w:rsidR="00F8356B" w:rsidRPr="009E0459" w:rsidRDefault="005E598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1BD45CDC" w:rsidR="00F8356B" w:rsidRPr="009F6C9E" w:rsidRDefault="005E598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CFB2F86" w:rsidR="002952F0" w:rsidRPr="00DB1730" w:rsidRDefault="005E5982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0B5B0C16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 xml:space="preserve">: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5E5982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3EEB6AC1" w:rsidR="0072620D" w:rsidRPr="009E0459" w:rsidRDefault="005E5982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5E5982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5E5982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3pt;height:85.8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5E5982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5pt;height:83.85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5E598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5E598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00800560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5E5982">
      <w:rPr>
        <w:rFonts w:ascii="Arial" w:hAnsi="Arial" w:cs="Arial"/>
        <w:sz w:val="22"/>
        <w:szCs w:val="22"/>
        <w:lang w:val="fr-BE"/>
      </w:rPr>
      <w:t>20170606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</w:t>
    </w:r>
    <w:r w:rsidR="0064507E">
      <w:rPr>
        <w:rFonts w:ascii="Arial" w:hAnsi="Arial" w:cs="Arial"/>
        <w:sz w:val="22"/>
        <w:szCs w:val="22"/>
        <w:lang w:val="fr-BE"/>
      </w:rPr>
      <w:t>10</w:t>
    </w:r>
    <w:r w:rsidR="000E57E9" w:rsidRPr="000E57E9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0E57E9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E5982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hJrcDU7DlhFvu2Qt4HMK3RJHZuM=</DigestValue>
    </Reference>
    <Reference URI="#idOfficeObject" Type="http://www.w3.org/2000/09/xmldsig#Object">
      <DigestMethod Algorithm="http://www.w3.org/2000/09/xmldsig#sha1"/>
      <DigestValue>vg+B8nfYZZvOBxSxAe63lcvXTp0=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vug2owGSRhLceaCh50qQ5LoughY=</DigestValue>
    </Reference>
    <Reference URI="#idValidSigLnImg" Type="http://www.w3.org/2000/09/xmldsig#Object">
      <DigestMethod Algorithm="http://www.w3.org/2000/09/xmldsig#sha1"/>
      <DigestValue>05qisFOKAKwfu0oADIRkEG5Lz7A=</DigestValue>
    </Reference>
    <Reference URI="#idInvalidSigLnImg" Type="http://www.w3.org/2000/09/xmldsig#Object">
      <DigestMethod Algorithm="http://www.w3.org/2000/09/xmldsig#sha1"/>
      <DigestValue>uTV9dJmcNlTQXCJ/wueAslg0NAQ=</DigestValue>
    </Reference>
  </SignedInfo>
  <SignatureValue>lz02WrdYMqp9mAlWfkTegioAxIgNadDItxqH3vch7b0MR6TeaubL+y8MWwAylOduU94j18eLjqWz
14IU7bOBNbruN9PCZQHFmMQt83VuuV6EY7kscHbGCOy1JCk0kzCSPC1t1H319cVpfN/mVvPIrHIu
mVyQFxNQFekNJsq5aB+95JMmKJ/V/QaVNlEuPurgIPRS2D9j+W5x8BvinM7aCC/at3Z2pA0fCnbu
E7cECyb3iriTzJtjFBeSUxc6MRox+zIQN0Rg5paz2OEv6GIMnpdPcxW3h2RReXzbmTVkghXBIK8z
0U48LzDXOzVwUb/RY90G528vDGyizdFJlUyYHA==</SignatureValue>
  <KeyInfo>
    <X509Data>
      <X509Certificate>MIIGazCCBFOgAwIBAgIQEAAAAAAAP9cXzk4+ngMsSzANBgkqhkiG9w0BAQUFADAzMQswCQYDVQQG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p7Tbre1f18RWyELNjB69qRt5YuE=</DigestValue>
      </Reference>
      <Reference URI="/word/settings.xml?ContentType=application/vnd.openxmlformats-officedocument.wordprocessingml.settings+xml">
        <DigestMethod Algorithm="http://www.w3.org/2000/09/xmldsig#sha1"/>
        <DigestValue>lBfnH7j8NVU20q43KLlYA1y6m3o=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WUt5/qjNUtYoE/DsKY2X6J3o3Ws=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246OYelmyNthUAfEr4Xz0bnnayo=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m6cFbOvrRzQ/jjz5VSXrCZHoak8=</DigestValue>
      </Reference>
      <Reference URI="/word/header1.xml?ContentType=application/vnd.openxmlformats-officedocument.wordprocessingml.header+xml">
        <DigestMethod Algorithm="http://www.w3.org/2000/09/xmldsig#sha1"/>
        <DigestValue>G9pMTKX/3piORHlZ2C0TkIpKWyo=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2017-06-06T12:02:31Z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kAAAA8AAAAAAAAAAAAAADREAAAZQgAACBFTUYAAAEA/E4AAAwAAAABAAAAAAAAAAAAAAAAAAAAkAYAABoEAABRAgAAcgEAAAAAAAAAAAAAAAAAABoLCQDwpgUARgAAACwAAAAgAAAARU1GKwFAAQAcAAAAEAAAAAIQwNsBAAAAYAAAAGAAAABGAAAA4AwAANQMAABFTUYrIkAEAAwAAAAAAAAAHkAJAAwAAAAAAAAAJEABAAwAAAAAAAAAMEACABAAAAAEAAAAAACAPyFABwAMAAAAAAAAAAhAAAUsDAAAIAwAAAIQwNsBAAAAAAAAAAAAAAAAAAAAAAAAAAEAAAD/2P/gABBKRklGAAEBAQDIAMgAAP/bAEMACgcHCQcGCgkICQsLCgwPGRAPDg4PHhYXEhkkICYlIyAjIigtOTAoKjYrIiMyRDI2Oz1AQEAmMEZLRT5KOT9APf/AAAsIAIAA/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ISERESEREREREREREREREREREREREhESEREREREhERERERIREREREREREREREREREREREREREREREREREREREREREREREREREREQERERERERERERERERERERERERERERERERERERERERERERERERERERERIRERERERERERERERERESIRERESEREhEhERESERERERISERERERESERERERERERERERERERERERERERERERERERERERERERERERERERERERERERERERERARERERERERERERERERERERERERERERERERERERERERERERERERERERERERERERERESEhIRIiERERERERERERERERERESIREREREREhERERERERESEhESEREREREREREREREREREREREREREREREREREREREREREREREREREREREBEREREREREREREREREREREREREREREREREREREREREREREREREREREREhEhERERERERERERERIREREiERERESIRERERERERESERERERISEhEREREREREREREREREREREREREREREREREREREREREREREREREREREREREREREREQEREREREREREREREREREREREREREREREREREREREREREREREREREREREREREREREREREREhIREREhERERIREhERERERERERIhERIRERERERERIREREREREhERERIRERERERERERERERERERERERERERERERERERERERERERERERARERERERERERERERERERERERERERERERERERERERERERERERERERERERERERERERERIREREhESIREhIRERERERESERERERERERESERIREREhERISERERERESEREREREREREREREREREREREREREREREREREREREREREREREREREBERERERERERERERERERERERERERERERERERERERERERERERERERERERERERERERERERESIREiZmNVVZlZmH2qp3iImZmZmIhWZjZjERERERIRERERERERERERIREREREREREREREREREREREREREREREREREREREREREREREREQERERERERERERERERERERERERERERERERERERERERERERERERERERERERERERERERESI2RVmYmFRVQxEhISEiEREiIRIRImVGVVV9dVmYiVWVQzIRERERERERERERERERERERERERERERERERERERERERERERERERERERERERERARERERIRERMRESERIRERERERIRERERERERERERIRERERERIRIRESERERESISETFol4VGMhEREREhERERERERERERERERERERERERERERERETZjSYl6iJIxERExEREhExIRIRERESEREREREREREREREREREREREREREREREREREBERERERISETEhESEREhERERIREhEREREhERIRERIRISIhERERIhERIhExETJn52MyIRESEREREREREREREREREREREREREREREREREhEhIRISETIRMUmO6pYRESEhERERERESERESEREREREREREREREREREREREREREREREREQERERERIREiEREhI0EiEhEhIREjIREREREhERERMSESERIREhEREiESERFN5SIhEREhIREREREREREREREREREREREREREREREREREREREREiERERIhERIWnspTEREiERERERESERERERERERERERERERERERERERERERERERERARERERESESGZ3YVZlERFREVFVFlVVVVVU2MjISIRESESERMhERIRERadhTIREREhEREiESERIRIRERERERERERERERERERERERERERERERERERIRIRISIRIhE1enYRESEREREREREREhEREREREREREREREREREREREREREREREBERERERISF6gxIhEhESEhIRERIhIRIiM0iYeVVpOFZiERIRERERFo3UERIhEiEREhERERERERERERERERERERERERERERERERERERERERERERERERERERIRERIh6hESESEREREhIRERERIREREREREREREREREREREREREREREQERERESEREbgRIREhERIRERESESERERESEREiETIiJk19rDWWIRZ4YRESERIRESERIhERERERERERERERERERERERERERERERERERERERERERESERIRERERIjERFwISERIRERERESEREhERERERERERERERERERERERERERERERARERERISEhaXYRISIRIRERESERESESEREhERERERMRESEWFEKdrYWXZkMjIRESERIREREhERERERERERERERERERERERERERERERERERERERERERERESERIRESEq8RERERERIRERESEhEhEREREREREREREREREREREREREREREBERERERESExFJQhERERERIREREhEREREhESISEhIRIREhEhJ4QhEiEyJFWId4VmYxERERERERERERERERERERERERERERERERERERERERERERERERISESEREhEkC6rqiuzL/K3nljMREREREREREREREREREREREREREREREREQEREREREREREhFohCEREhERIREhERERERERERERERERISEyakERERERERERERIjM2WFM5U0QzMSERESERERERESERERIRISERERISESEhESEREhEhERERERIRGMDtlDIhESERIWM5rqvREhEREREREREhIRIRERERERERERERERAREREREREREREhElczERERERERESERERERERERESESISEWmCIRIREhEhERESEhIiEREyEkh0WZVmNjIhEREhERERIRESEREREiERERERERESEhEREREREREhE7DDIREhIRESEREiERNwkhIzIzIhESIRESIREREREREREREREREBERERERERERIRESIiV4MRISISERERISESESEREhESESIU5DERERIRERESERERERERESERMiEiEhY2ZEREVVlVREZjERERIRIRERERERERERESEiEhERERESERRhERERERERESERERES8A8Ly8y86ngxIhESEREREREREREREREQERERERERERERERERERZlRCEREjEiERERERERERISEREZojESERERERERERIRERERIRESIRERERIRISISERESEkVVmVlFWVSSMjIyIRERESISESESERERERESEhISIRERERERERIRIhIVVGERIRE0jbyRETERERERERERERERERAREREREREREREhERISEhEjd0ESERERERERERERERISIW8hEhERERERERERERERERERERESEhEiESERERERERESERERERISEmFmZJeqyuiTYjIRETERERERIRERERERERIREREREREREhIRESERIRERFqgREhEREREREREREREREBERERERERERIREiERESEhESZSYzIRERIRERERERERIZ4yExEREREREhEhERERERESISERERESEREREREhEREREREhISIRIRMSEREjMiU1ZUnVjSEhERERERERISERIRERERERERESERERIRERERISIRL2EhEREREREREREREREQEREREREREREREhEiEREREhIRE2lGMRERERERERIRISoxEhEhEREREREREREREREhERESEREhERISERERERISERERERESEREREiISEREhISERalEhERERESESERERERIREREREREhESIRESIRIhEREhEuYhERERERERERERERERARERERERERERIRERERIRIRISEhIhNklDIREhISERIS5hIRIREREREREREREREhEREhEhERERESERERERERERERERIREhEREhIRERESEhISESIRESEREREREhESISIREREhEhERIREhIRIhEhIREREREhfhEREREREREREREREREBERERERERERERERERERERERERERIRISNUQxERESES3hEREREhEhEhERERESEhESERIREREREREhERIREREhEREREREREREREREREREREREREREREREREREREREREREREREREREREREREREREREREREhPNEREREREREREREREREQEREREREREREREREREREREREREREREhESFmZlQSEiHBMSERERISERESESEhERERERERESIiIRERIhERERERESERERERERERERERERERERERERERERERERERERERERERERERERERERERERERERERIRERIbkSERERERERERERERERARERERERERERERERERERERERERESERERESESZjU2H0EhIhEhERERIRERERERESERERERERERIhERESEiEhERERERERERERERERERERERERERERERERERERERERERERERERERERERERERERERERERERESBhEREREREREREREREREBEREREREREREREREREREREREREREREhESEREhITHQkTERERESESERERERERIRERIREhERIRERERERERERERERIREREhERERERERERERERERERERERERERERERERERERERERERERERERERERESERERERehESEREREREREREREREQEREREREREREREREREREREREREREhERERERIhEhEakiljIiETERERISESERIRERERERJlRkWWEREREiEhEiERERERERERERERERERERERERERERERERERERERERERERERERERERERERERERERERIhESakIRERERERERERERERERARERERERERERERERERERERERERERERERERERESERwhERFllhEhEyEhEREhERERERIlrOrd13rP6JQxEREhERIREhERERERERERERERERERERERERERERERERERERERERERERERERERERERERERERERH8EiEREREREREREREREREBERERERERERERERERERERERERERERISEhEhEhExTRIhERIiEmZkMSEhEREREhEhOMdhEhESIREhZlmIlSIhERERESERERERERERERERERERERERERERERERERERERERERERERERERERERERERESEWW2ExExEREREREREREREREQERERERERERERERERERERERERERESERERIREhERKeEREhIREhIRMiRFMRERESERFAIhESERERIRIRERJJ3XUhEREREREREREREREREREREREREREREREREREREREREREREREREREREREREREREREWe2EhEhIRERERERERERERERAREREREREREREREREREREREREREREREREREREREXkREREREREREhERMlM2EyESI/kSERERERERERESIRESZdrVIRERMRIRIRERERIREREREhESERERERERERERERERIRERERIREREREREREhIhFt1SEREREREREREREREREREREBERERERERERERERERERERERERERERERERERERER2RERERERERERESEhMhMTGDMr4hEREhISERERIREREiERImV3dWERIRERIRIhERERESEREREREREREhERERERISERERIRERERERERIRESEmmJYhIREREREREREREREREREREQERERERERERERERERERERERERERERERERERERERHlERERERERERERERERERIREZBCMyIhEREhEhERIhIREiEREREWnVUhESEhIREhEhERERERERERERERESISEhERESESERIRERIRIRIRIWhHMhIiIRERERERERERERERERERERAREREREREREREREREREREREREREREREREREREREeUhEREREREREREhEhERERESYBISIzREEiESIiERERERERIhEhERJNhTERIRIRERERERERERERERERERERERESISEREhEREhEhEREWbdYyIhEREREhEhEhEREREREREREREREBERERERERERERERERERERERERERERERERERERER1REhERERERERIRERESERExJAMSERIREjMiMyEhIhITERIREiEREhI5pVESERIRERERERIREhEREhERERERERERESIREhERERIkRZiREiESEREyEREREREREREREREREREREQERERERERERERERERERERERERERERERERERERERGYEREREREREREREREREREREVAiEhISIRIhIiIkNZZWIiIRERETESERJiVdQxEREhERIRERERESERERESEREREhESESESEjnYiUYhESExEhEiIRERERERERERERERERERERERAREREREREREREREREREREREREREREREREREREREWcREhERERERERERISERESEiL0ERERERERERERISIUM2QzWVYxETEiEREhNJliEhISERISEhEhESESESERISEhEmYzQ0mUYzEREREhIREhIRERESEREREREREREREREREREREBERERERERERERERERERERERERERERERERERERESLSERERERERERERERIRISEREU8REREREhESESEREhERIhESEhI044UlRWMTEd6RERERIREREhESESEREiNkRZ3KQTMRERERISIRIRIRISERIRIhESESESEREREREREREREREQERERERERERERERERERERERERERERERERERERERIaYRERERERERERERERERESERHGESERERERERERERERISESERIRIRESIzIhFkIlfWJCNDJUlkY1YzNFVVMTZiIRERERIRIRIRERERERERERERERERERERERERERERERERERERARERERERERERERERERERERERERERERERERERERISWCEhERERIRERERERERERESEmoSEhESEREREREREREREhESEREREhEhIhESIREzrUERERIRISEhERERIRERERESESESESESEREREREREREREREREREREREREREREREREREREBERERERERERERERERERERERERERERERERERERERMwIhERESEREREREREREREhESGpISERERERERERERERERERERIRIREREREhESERESZ5EyEREhERERERERIRESEREREREREREREREREREREREREREREREREREREREREREREREQERERERERERERERERERERERERERERERERERERERIhpCERIRERERERERERERESEREmxBEhERERERERERERERERERERERERERERERISEhEZpBESIhExESEhEhERESERERERERERERERERERERERERERERERERERERERERERERERERARERERERERERERERERERERERERERERERERERERERI6ERERERERERERERERESESESFuMhMSERERERERERERERERERERERERERERERERIiEZcyEREhIREREREREREREhEhEREREREREREREREREREREREREREREREREREREREREREBERERERERERERERERERERERERERERERERERERERER1BERERERERERERERERESESERPFIRERERERERERERIRERIRERERERERERIhERERESEY1iESEiEREhERIhEREREREREREREREREREREREREREREREREREREREREREREREREQERERERERERERERERERERERERERERERERERERESIRI6IRIRERERERERERERERIRISIi9REREREREREREREREhEREREREhERESEREREREhEiEwISEREREREhERERIRERERIRIRIRERERERERERERERERERERERERERERERERERERARERERERERERERERERERERERERERERERERERERESIR0xERERERERERERERESERISERFtoxERERERERERERERERERERERERIREhEhEhIREhEhLtEiIRERERIREiEREREREREREREREREREREREREREREREREREREREREREREREREBEREREREREREREREREREREREREREREREREREREhESE9EhERIRERERERERERERERERIRJ3QRIRIREREhERERERERERERERERERERERERERERITiRERIREhEREREREREREREREREREREREREREREREREREREREREREREREREREREQERERERERERERERERERERERERERERERERERERERERESTBEhIRERERERERERERERERIRMRN6YRMREhERERERERERERERERERERERERERERERESIV4RISEhEhERERERERERERERERERERERERERERERERERERERERERERERERERERAREREREREREREREREREREREREREREREREREREREhEhE9MhIhIRERERERERERERERESEREiW5ESIRESESERERERERERERERERERERERERERERERKOITESEREREREREREREREREREREREREREREREREREREREREREREREREREREREBERERERERERERERERERERERERERERERERERERERESERHiMRIRERERERERERERERERIRIREiXNIREhEhEhERERERERERERERERERERERERERITERhyERESEREREREREREREREREREREREREREREREREREREREREREREREREREREQEREREREREREREREREREREREREREREREREREREREREhEz4RIREREREREREREREREREREhEhE0joEhERIhERERERERERERERERERERERERERERERIXcSERERERERERERERERERERERERERERERERERERERERERERERERERERERERARERERERERERERERERERERERERERERERERERERERERERFtMRIRERERERERERERERESERIhIhEiO9ITERERERERERERERERERERERERERERERISISGIERISEREREREREREREREREREREREREREREREREREREREREREREREREREREBEREREREREREREREREREREREREREREREREREREREREREheBERERERERERERERERERESERERIhEmjJETERERERERERERERERERERERERERERESEhITwhEhEREREREREREREREREREREREREREREREREREREREREREREREREREREQERERERERERERERERERERERERERERERERERERESESIREhEXghERERERERERERERERISESISIRISESi3IREREREREREREREREREREREREREREhExEhJKERIRERERERERERERERERERERERERERERERERERERERERERERERERERERARERERERERERERERERERERERERERERERERERERERERERExGEERIRESERESERERERERERERERERESESR91iESEREhEhERERIREREREREREREREREREhmhEhEREREREREREREREREREREREREREREREREREREREREREREREREREREBERERERERERERERERERERERERERERERERERERERERERIRIRpRESEhERERERERERERERERERERERERESZNhhEREhEhEhEREREhERERERERERERERERI7ESEREREREREREREREREREREREREREREREREREREREREREREREREREREQERERERERERERERERERERERERERERERERERERERERERERIRInQREhERERERIREREREREREREREREhIhESOMpBESEhERERIREhERERERERERERERERESWBERERERERERERERERERERERERERERERERERERERERERERERERERERERARERERERERERERERERERERERERERERERERERERERERERETEhOYExEhERESERERERERERERERERERERIhERFn11EREiEREREREREREREREREREREREREeMSEREREREREREREREREREREREREREREREREREREREREREREREREREREBEREREREREREREREREREREREREREREREREREREREREREhEhMS2BEhIRERERERERERERERERERERERERERIhEUfMURESIRIRERERERERERERERERERESdiEREREREREREREREREREREREREREREREREREREREREREREREREREREQERERERERERERERERERERERERERERERERERERERERERERESITIVoSERIRERERERERERERERERERESEhESERIiESOb0RERESERERERERERERERERERISFeERERERERERERERERERERERERERERERERERERERERERERERERERERERARERERERERERERERERERERERERERERERERERERERERESETERESGXESEREREREREREREREREREREREREREREREhISSO0xIREhEREREREREREREREREhESASEREREREREREREREREREREREREREREREREREREREREREREREREREREBEREREREREREREREREREREREREREREREREREREREREREiEhIREiOjERERERERERERERERERERERIRIRIRIhEREhEhFv3pESEhERERERERERERERERIRJXEREREREREREREREREREREREREREREREREREREREREREREREREREREQEREREREREREREREREREREREREREREREREREREREREREREREREREjnRESEREhESERERERERERERERERERERERERISG8skqqMRERISERIRIREREREREhEmAxERERERERERERERERERERERERERERERERERERERERERERERERERERARERERERERERERERERERERERERERERERERERERERERERERERERERE0giISEREhERERERERERERERERERERERERIRErDhIR26MiERERERERERERERESERLGESEREREREREREREREREREREREREREREREREREREREREREREREREREBEREREREREREREREREREREREREREREREREREREREREREREREREhERJYQREREREREREREREREREREREREREREREREUACIRMRTe1TIhEREREREREREREREdkREREREREREREREREREREREREREREREREREREREREREREREREREREQERERERERERERERERERERERERERERERERERERERERERERERERERIhEhbZExIREhESERERERERERERERERERERERERgPIxIRIiFO/TEiERERERERERESERmhERERERERERERERERERERERERERERERERERERERERERERERERERERARERERERERERERERERERERERERERERERERERERERERERERERERERERETOyERIhERERERERERERERERERERERERISEWgPERMhEhEpDzERIRERERERERESFKEREREhEREREREREREREREREREREREREREREREREREREREREREREREBERERERERERERERERERERERERERERERERERERERERERERERERERERERETpSIREhEhEREREREREREREREREREREREhEa+ZMRFiEmXAoRERERERERERERESoREREREREREREREREREREREREREREREREREREREREREREREREREREQERERERERERERERERERERERERERERERERERERERERERERERERIRERERMSEidCESERERERERERERERERERERERERIREikACkN7+wAA5hEREREREREREhERGhEhERERERERERERERERERERERERERERERERERERERERERERERERERARERERERERERERERERERERERERERERERERERERERERERERERERERIRISEhEliSESEREREREREREREREREREREREhEhETSezvuthEMxIRIRERERERESEREuEREREREREREREREREREREREREREREREREREREREREREREREREREREBEREREREREREREREREREREREREREREREREREREREREREREREREREREREREREjxhEhERERESERERERERERERERERERERESERERISERERERERERERERERIR8REREREREREREREREREREREREREREREREREREREREREREREREREREQERERERERERERERERERERERERERERERERERERERERERERERERERERERERERERFlmBEiESIhESIRIRERERERERERERERESEhIREREhIRERERERERERERIRLhERERERERERERERERERERERERERERERERERERERERERERERERERERARERERERERERERERERERERERERERERERERERERERERERERERERERERERIRISIhEYhhEhERIRERERERIRERERERERERESEREREREhERERERERERERERERE9EREhEREREREREREREREREREREREREREREREREREREREREREREREREBERERERERERERERERERERERERERERERERERERERERERERERERERERERERERERIxIlmGESERESIhEREREhERERERERERERERERERERERERERERERERIRES0SEREREREREREREREREREREREREREREREREREREREREREREREREREQERERERERERERERERERERERERERERERERERERERERERERERERERERERERERESEREREopBEhIhERISEREREREREREREREREREREREREREREREREREREREhiRERERERERERERERERERERERERERERERERERERERERERERERERERERARERERERERERERERERERERERERERERERERERERERERERERERERERERESERERERIiExEU2GEREiIRERERERERERERERERERERERERERERERERERERESESH2EREREREREREREREREREREREREREREREREREREREREREREREREREREBEREREREREREREREREREREREREREREREREREREREREREREREREREREREREREREhEhEiETnZYhERERESERERERERERERERERERERERERERERERERERERFaEhEREREREREREREREREREREREREREREREREREREREREREREREREREQERERERERERERERERERERERERERERERERERERERERERERERERERERERERERERIRERERESERKdcxERERERERERERERERERERESEREhERERERERERERERIcEhERERERERERERERERERERERERERERERERERERERERERERERERERERARERERERERERERERERERERERERERERERERERERERERERERERERERERERERERERERERERERIRNZmRIRIRERERIRERIRERERERERERERIRERERERESESEokhEREREREREREREREREREREREREREREREREREREREREREREREREREREBERERERERERERERERERERERERERERERERERERERERERERERERERERERERERERERERERERESEhI1iFYhESERERIhERIiESEhEREREREREhERERIREiExohEREREREREREREREREREREREREREREREREREREREREREREREREREREQEREREREREREREREREREREREREREREREREREREREREREREREREREREREREREREREREREREREhERIxJIdTERIRERERERERERESERERERERERESEREREowyIRERERERERERERERERERERERERERERERERERERERERERERERERERERAREREREREREREREREREREREREREREREREREREREREREREREREREREREREREREREREREREREREyEREhElfVIRIhESIRIhEREREREREREhESESERIhI8whEREREREREREREREREREREREREREREREREREREREREREREREREREREREBERERERERERERERERERERERERERERERERERERERERERERERERERERERERERERERERERERERERESISERIhR3ViEhERERERISIREhERIRERERERIhKeQRMREREREREREREREREREREREREREREREREREREREREREREREREREREREQERERERERERERERERERERERERERERERERERERERERERERERERERERERERERERERERERERERIRERIRERESEhEjZtlVUxESERERERERERERESIRE1hUISIRIRERERERERERERERERERERERERERERERERERERERERERERERERERERAREREREREREREREREREREREREREREREREREREREREREREREREREREREREREREREREREREREREhERERERERERERETSZlWZiEREhERESERIiI23VQyEREhIREREREREREREREREREREREREREREREREREREREREREREREREREREREBERERERERERERERERERERERERERERERERERERERERERERERERERERERERERERERERERERERERERERERERESERIREhEiZXd4iCMyIiN5irzXIxEiEhIRERIREREREREREREREREREREREREREREREREREREREREREREREREREREQERERERERERERERERERERERERERERERERERERERERERERERERERERERERERERERERERERERERERERERERERERERISEhIREiI0VFVFVFVjIhIREhERERERERERERERERERERERERERERERERERERERERERERERERERERERERERERARERERERERERERERERERERERERERERERERERERERERERERERERERERERERERERERERERERERERERERERERERERERERERIRESISEhISEhEREREREREREREREREREREREREREREREREREREREREREREREREREREREREREREREREREBERERERERERERERERERERERERERERERERERERERERERERERERERERERERERERERERERERERERERERERERERERERERERERERERERERERESESEREREREREREREREREREREREREREREREREREREREREREREREREREREREREREREREQEREREREREREREREREREREREREREREREREREREREREREREREREREREREREREREREREREREREREREREREREREREREREREREREREhEREh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MAAAAZAAAAAAAAAAAAAAAeQAAADwAAAAAAAAAAAAAAHo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2017-06-06T12:02:31Z</xd:SigningTime>
          <xd:SigningCertificate>
            <xd:Cert>
              <xd:CertDigest>
                <DigestMethod Algorithm="http://www.w3.org/2000/09/xmldsig#sha1"/>
                <DigestValue>T52Nm3J8jtDpyiZW/3/wgYkf52M=</DigestValue>
              </xd:CertDigest>
              <xd:IssuerSerial>
                <X509IssuerName>SERIALNUMBER=201510, CN=Citizen CA, C=BE</X509IssuerName>
                <X509SerialNumber>21267647932558955443314704138608258123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p30xdJi+FRHmyeUZYLtp/C1H4jQIHQkE2ODRCMxgPMjAxNzA2MDYxMjAyND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Sz8h949GemUQE4lEJ4sDk2dfBZc=</DigestValue>
                </xd:CertDigest>
                <xd:IssuerSerial>
                  <X509IssuerName>CN=Belgium Root CA3, C=BE</X509IssuerName>
                  <X509SerialNumber>109909000636973959195808096765874462894</X509SerialNumber>
                </xd:IssuerSerial>
              </xd:Cert>
              <xd:Cert>
                <xd:CertDigest>
                  <DigestMethod Algorithm="http://www.w3.org/2000/09/xmldsig#sha1"/>
                  <DigestValue>/WuDXJm5nm/4T80OYmajYQeGpxc=</DigestValue>
                </xd:CertDigest>
                <xd:IssuerSerial>
                  <X509IssuerName>CN=Belgium Root CA3, C=BE</X509IssuerName>
                  <X509SerialNumber>4260689877497748905</X509SerialNumber>
                </xd:IssuerSerial>
              </xd:Cert>
            </xd:CertRefs>
          </xd:CompleteCertificateRef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2017-06-06T12:02:37Z</xd:ProducedAt>
                </xd:OCSPIdentifier>
                <xd:DigestAlgAndValue>
                  <DigestMethod Algorithm="http://www.w3.org/2000/09/xmldsig#sha1"/>
                  <DigestValue>Wnf3jjxHgUm+sSpcxjhtGHoZQEE=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+dr2Z4/IjfsNsuEZCzsUC1faB6A=</DigestValue>
                </xd:DigestAlgAndValue>
                <xd:CRLIdentifier>
                  <xd:Issuer>CN=Belgium Root CA3, C=BE</xd:Issuer>
                  <xd:IssueTime>2017-01-01T11:00:00Z</xd:IssueTime>
                </xd:CRLIdentifier>
              </xd:CRLRef>
            </xd:CRLRefs>
          </xd:CompleteRevocationRefs>
          <xd:RevocationValues>
            <xd:OCSPValues>
              <xd:EncapsulatedOCSPValue>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OCSPValue>
            </xd:OCSPValues>
            <xd:CRLValues>
              <xd:EncapsulatedCRLValue>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gTOpcSsHJh4iRSvKaoOWeuBz8kAIHRTM1ODRCMxgPMjAxNzA2MDYxMjAyND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</xd:EncapsulatedTimeStamp>
          </xd:SigAndRefsTimeStamp>
        </xd:UnsignedSignatureProperties>
      </xd:UnsignedProperties>
    </xd:QualifyingProperties>
  </Object>
  <Object Id="idValidSigLnImg">AQAAAGwAAAAAAAAAAAAAAP8AAAB/AAAAAAAAAAAAAABNIwAAnxEAACBFTUYAAAEACFoAALYAAAAFAAAAAAAAAAAAAAAAAAAAkAYAABoEAABRAgAAcgEAAAAAAAAAAAAAAAAAABoLCQDwpg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f8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u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f8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/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f8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/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f8RERERERERERERERERERERERERERERERERERERERERERERERERERERERERERERERERERERERERERERERERERERERERERERERERERERERERERERERERERERERERERERERERERERERERERERERERERERERERERERERERERERERERARERERERERERERERERERERERERERERERERERERERERERERERERERERERERERERERERERERERISERESEREREREREREREREREREREREhESEREREREhERERERIRERERERERERERERERERERERERERERERERERERERERERERERERERGqERERERERERERERERERERERERERERERERERERERERERERERERERERERIRERERERERERERERERESIRERESEREhEhERESERERERISERERERESEREREREREREREREREREREREREREREREREREREREREREREREREREREREREREREREQERERERERERERERERERERERERERERERERERERERERERERERERERERERERERERERERESEhIRIiERERERERERERERERERESIREREREREhERERERERESEhESERERERERERERERERERERERERERERERERERERERERERERERERERERER/xEREREREREREREREREREREREREREREREREREREREREREREREREREREREhEhERERERERERERERIREREiERERESIRERERERERESERERERISEhEREREREREREREREREREREREREREREREREREREREREREREREREREREREREREREREBEREREREREREREREREREREREREREREREREREREREREREREREREREREREREREREREREREREhIREREhERERIREhERERERERERIhERIRERERERERIREREREREhERERIREREREREREREREREREREREREREREREREREREREREREREREf8RERERERERERERERERERERERERERERERERERERERERERERERERERERERERERERERERIREREhESIREhIRERERERESERERERERERESERIREREhERISERERERESERERERERERERERERERERERERERERERERERERERERERERERERERARERERERERERERERERERERERERERERERERERERERERERERERERERERERERERERERERERESIREiZmNVVZlZmH2qp3iImZmZmIhWZjZjERERERIRERERERERERERIRERERERERERERERERERERERERERERERERERERERERERERERHMERERERERERERERERERERERERERERERERERERERERERERERERERERERERERERERERESI2RVmYmFRVQxEhISEiEREiIRIRImVGVVV9dVmYiVWVQzIREREREREREREREREREREREREREREREREREREREREREREREREREREREREREQERERERIRERMRESERIRERERERIRERERERERERERIRERERERIRIRESERERESISETFol4VGMhEREREhERERERERERERERERERERERERERERERETZjSYl6iJIxERExEREhExIRIRERESERERERERERERERERERERERERERERERERER/xERERERISETEhESEREhERERIREhEREREhERIRERIRISIhERERIhERIhExETJn52MyIRESEREREREREREREREREREREREREREREREREhEhIRISETIRMUmO6pYRESEhERERERESERESEREREREREREREREREREREREREREREREREBERERERIREiEREhI0EiEhEhIREjIREREREhERERMSESERIREhEREiESERFN5SIhEREhIREREREREREREREREREREREREREREREREREREREREiERERIhERIWnspTEREiERERERESEREREREREREREREREREREREREREREREREREf8RERERESESGZ3YVZlERFREVFVFlVVVVVU2MjISIRESESERMhERIRERadhTIREREhEREiESERIRIRERERERERERERERERERERERERERERERERERIRIRISIRIhE1enYRESEREREREREREhERERERERERERERERERERERERERERERARERERERISF6gxIhEhESEhIRERIhIRIiM0iYeVVpOFZiERIRERERFo3UERIhEiEREhERERERERERERERERERERERERERERERERERERERERERERERERERERIRERIh6hESESEREREhIRERERIRERERERERERERERERERERERERERH/ERERESEREbgRIREhERIRERESESERERESEREiETIiJk19rDWWIRZ4YRESERIRESERIhERERERERERERERERERERERERERERERERERERERERERESERIRERERIjERFwISERIRERERESEREhEREREREREREREREREREREREREREREQERERERISEhaXYRISIRIRERESERESESEREhERERERMRESEWFEKdrYWXZkMjIRESERIREREhERERERERERERERERERERERERERERERERERERERERERERESERIRESEq8RERERERIRERESEhEhERERERERERERERERERERERERERER/xERERERESExFJQhERERERIREREhEREREhESISEhIRIREhEhJ4QhEiEyJFWId4VmYxERERERERERERERERERERERERERERERERERERERERERERERERISESEREhEkC6rqiuzL/K3nljMREREREREREREREREREREREREREREREREBEREREREREREhFohCEREhERIREhERERERERERERERERISEyakERERERERERERIjM2WFM5U0QzMSERESERERERESERERIRISERERISESEhESEREhEhERERERIRGMDtlDIhESERIWM5rqvREhEREREREREhIRIREREREREREREREe4REREREREREREhElczERERERERESERERERERERESESISEWmCIRIREhEhERESEhIiEREyEkh0WZVmNjIhEREhERERIRESEREREiERERERERESEhEREREREREhE7DDIREhIRESEREiERNwkhIzIzIhESIRESIRERERERERERERERARERERERERERIRESIiV4MRISISERERISESESEREhESESIU5DERERIRERESERERERERESERMiEiEhY2ZEREVVlVREZjERERIRIRERERERERERESEiEhERERESERRhERERERERESERERES8A8Ly8y86ngxIhESERERERERERERERH/ERERERERERERERERERZlRCEREjEiERERERERERISEREZojESERERERERERIRERERIRESIRERERIRISISERESEkVVmVlFWVSSMjIyIRERESISESESERERERESEhISIRERERERERIRIhIVVGERIRE0jbyRETEREREREREREREREQEREREREREREREhERISEhEjd0ESERERERERERERERISIW8hEhERERERERERERERERERERESEhEiESERERERERESERERERISEmFmZJeqyuiTYjIRETERERERIRERERERERIREREREREREhIRESERIRERFqgREhERERERERERERER/xERERERERERIREiERESEhESZSYzIRERIRERERERERIZ4yExEREREREhEhERERERESISERERESEREREREhEREREREhISIRIRMSEREjMiU1ZUnVjSEhERERERERISERIRERERERERESERERIRERERISIRL2EhEREREREREREREREBEREREREREREREhEiEREREhIRE2lGMRERERERERIRISoxEhEhEREREREREREREREhERESEREhERISERERERISERERERESEREREiISEREhISERalEhERERESESERERERIREREREREhESIRESIRIhEREhEuYhEREREREREREREREf8RERERERERERIRERERIRIRISEhIhNklDIREhISERIS5hIRIREREREREREREREhEREhEhERERESERERERERERERERIREhEREhIRERESEhISESIRESEREREREhESISIREREhEhERIREhIRIhEhIREREREhfhERERERERERERERERARERERERERERERERERERERERERERIRISNUQxERESES3hEREREhEhEhERERESEhESERIREREREREhERIREREhEREREREREREREREREREREREREREREREREREREREREREREREREREREREREREREREREREhPNERERERERERERERERH/EREREREREREREREREREREREREREREhESFmZlQSEiHBMSERERISERESESEhERERERERESIiIRERIhERERERESERERERERERERERERERERERERERERERERERERERERERERERERERERERERERERERIRERIbkSEREREREREREREREQIRERERERERERERERERERERERERESERERESESZjU2H0EhIhEhERERIRERERERESERERERERERIhERESEiEhERERERERERERERERERERERERERERERERERERERERERERERERERERERERERERERERERERESBhERERERERERERERER/xEREREREREREREREREREREREREREREhESEREhITHQkTERERESESERERERERIRERIREhERIRERERERERERERERIREREhERERERERERERERERERERERERERERERERERERERERERERERERERERESERERERehESEREREREREREREREBEREREREREREREREREREREREREREhERERERIhEhEakiljIiETERERISESERIRERERERJlRkWWEREREiEhEiERERERERERERERERERERERERERERERERERERERERERERERERERERERERERERERERIhESakIREREREREREREREREe4RERERERERERERERERERERERERERERERERERESERwhERFllhEhEyEhEREhERERERIlrOrd13rP6JQxEREhERIREhERERERERERERERERERERERERERERERERERERERERERERERERERERERERERERERH8EiERERERERERERERERAhERERERERERERERERERERERERERERISEhEhEhExTRIhERIiEmZkMSEhEREREhEhOMdhEhESIREhZlmIlSIhERERESERERERERERERERERERERERERERERERERERERERERERERERERERERERERESEWW2ExExERERERERERERERH/ERERERERERERERERERERERERERESERERIREhERKeEREhIREhIRMiRFMRERESERFAIhESERERIRIRERJJ3XUhEREREREREREREREREREREREREREREREREREREREREREREREREREREREREREREREWe2EhEhIREREREREREREREQEREREREREREREREREREREREREREREREREREREREXkREREREREREhERMlM2EyESI/kSERERERERERESIRESZdrVIRERMRIRIRERERIREREREhESERERERERERERERERIRERERIREREREREREhIhFt1SERERERERERERERERERER/xERERERERERERERERERERERERERERERERERERER2RERERERERERESEhMhMTGDMr4hEREhISERERIREREiERImV3dWERIRERIRIhERERESEREREREREREhERERERISERERIRERERERERIRESEmmJYhIREREREREREREREREREREBERERERERERERERERERERERERERERERERERERERHlERERERERERERERERERIREZBCMyIhEREhEhERIhIREiEREREWnVUhESEhIREhEhERERERERERERERESISEhERESESERIRERIRIRIRIWhHMhIiIREREREREREREREREREREf8REREREREREREREREREREREREREREREREREREREeUhEREREREREREhEhERERESYBISIzREEiESIiERERERERIhEhERJNhTERIRIRERERERERERERERERERERERESISEREhEREhEhEREWbdYyIhEREREhEhEhERERERERERERERChERERERERERERERERERERERERERERERERERERER1REhERERERERIRERESERExJAMSERIREjMiMyEhIhITERIREiEREhI5pVESERIRERERERIREhEREhERERERERERESIREhERERIkRZiREiESEREyERERERERERERERERERERH/ERERERERERERERERERERERERERERERERERERERGYEREREREREREREREREREREVAiEhISIRIhIiIkNZZWIiIRERETESERJiVdQxEREhERIRERERESERERESEREREhESESESEjnYiUYhESExEhEiIREREREREREREREREREREREQEREREREREREREREREREREREREREREREREREREREWcREhERERERERERISERESEiL0ERERERERERERISIUM2QzWVYxETEiEREhNJliEhISERISEhEhESESESERISEhEmYzQ0mUYzEREREhIREhIRERESERERERERERERERERERER/xERERERERERERERERERERERERERERERERERERESLSERERERERERERERIRISEREU8REREREhESESEREhERIhESEhI044UlRWMTEd6RERERIREREhESESEREiNkRZ3KQTMRERERISIRIRIRISERIRIhESESESEREREREREREREREBERERERERERERERERERERERERERERERERERERERIaYRERERERERERERERERESERHGESERERERERERERERISESERIRIRESIzIhFkIlfWJCNDJUlkY1YzNFVVMTZiIRERERIRIRIREREREREREREREREREREREREREREREREREREf8RERERERERERERERERERERERERERERERERERERISWCEhERERIRERERERERERESEmoSEhESEREREREREREREhESEREREhEhIhESIREzrUERERIRISEhERERIRERERESESESESESERERERERERERERERERERERERERERERERERERARERERERERERERERERERERERERERERERERERERERMwIhERESEREREREREREREhESGpISERERERERERERERERERERIRIREREREhESERESZ5EyEREhERERERERIRESERERERERERERERERERERERERERERERERERERERERERERERH/ERERERERERERERERERERERERERERERERERERERIhpCERIRERERERERERERESEREmxBEhERERERERERERERERERERERERERERERISEhEZpBESIhExESEhEhERESEREREREREREREREREREREREREREREREREREREREREREREREQERERERERERERERERERERERERERERERERERERERERI6ERERERERERERERERESESESFuMhMSERERERERERERERERERERERERERERERERIiEZcyEREhIREREREREREREhEhERERERERERERERERERERERERERERERERERERERERER/xERERERERERERERERERERERERERERERERERERERER1BERERERERERERERERESESERPFIRERERERERERERIRERIRERERERERERIhERERESEY1iESEiEREhERIhEREREREREREREREREREREREREREREREREREREREREREREREREBERERERERERERERERERERERERERERERERERERESIRI6IRIRERERERERERERERIRISIi9REREREREREREREREhEREREREhERESEREREREhEiEwISEREREREhERERIRERERIRIRIREREREREREREREREREREREREREREREREREREf8RERERERERERERERERERERERERERERERERERERESIR0xERERERERERERERESERISERFtoxERERERERERERERERERERERERIREhEhEhIREhEhLtEiIRERERIREiERERERERERERERERERERERERERERERERERERERERERERERERAREREREREREREREREREREREREREREREREREREREhESE9EhERIRERERERERERERERERIRJ3QRIRIREREhERERERERERERERERERERERERERERITiRERIREhERERERERERERERERERERERERERERERERERERERERERERERERERERH/ERERERERERERERERERERERERERERERERERERERERESTBEhIRERERERERERERERERIRMRN6YRMREhERERERERERERERERERERERERERERERESIV4RISEhEhEREREREREREREREREREREREREREREREREREREREREREREREREREQEREREREREREREREREREREREREREREREREREREREhEhE9MhIhIRERERERERERERERESEREiW5ESIRESESERERERERERERERERERERERERERERERKOITESERERERERERERERERERERERERERERERERERERERERERERERERERERER/xERERERERERERERERERERERERERERERERERERERESERHiMRIRERERERERERERERERIRIREiXNIREhEhEhERERERERERERERERERERERERERITERhyERESEREREREREREREREREREREREREREREREREREREREREREREREREREREBEREREREREREREREREREREREREREREREREREREREREhEz4RIREREREREREREREREREREhEhE0joEhERIhERERERERERERERERERERERERERERERIXcSEREREREREREREREREREREREREREREREREREREREREREREREREREREREf8RERERERERERERERERERERERERERERERERERERERERERFtMRIRERERERERERERERESERIhIhEiO9ITERERERERERERERERERERERERERERERISISGIERISERERERERERERERERERERERERERERERERERERERERERERERERERERAREREREREREREREREREREREREREREREREREREREREREREheBERERERERERERERERERESERERIhEmjJETERERERERERERERERERERERERERERESEhITwhEhERERERERERERERERERERERERERERERERERERERERERERERERERERH/ERERERERERERERERERERERERERERERERERERESESIREhEXghERERERERERERERERISESISIRISESi3IREREREREREREREREREREREREREREhExEhJKERIREREREREREREREREREREREREREREREREREREREREREREREREREREQERERERERERERERERERERERERERERERERERERERERERERExGEERIRESERESERERERERERERERERESESR91iESEREhEhERERIREREREREREREREREREhmhEhERERERERERERERERERERERERERERERERERERERERERERERERERER/xERERERERERERERERERERERERERERERERERERERERERIRIRpRESEhERERERERERERERERERERERERESZNhhEREhEhEhEREREhERERERERERERERERI7ESEREREREREREREREREREREREREREREREREREREREREREREREREREREBERERERERERERERERERERERERERERERERERERERERERERIRInQREhERERERIREREREREREREREREhIhESOMpBESEhERERIREhERERERERERERERERESWBEREREREREREREREREREREREREREREREREREREREREREREREREREREe4RERERERERERERERERERERERERERERERERERERERERERETEhOYExEhERESERERERERERERERERERERIhERFn11EREiEREREREREREREREREREREREREeMSERERERERERERERERERERERERERERERERERERERERERERERERERERBBEREREREREREREREREREREREREREREREREREREREREREhEhMS2BEhIRERERERERERERERERERERERERERIhEUfMURESIRIRERERERERERERERERERESdiERERERERERERERERERERERERERERERERERERERERERERERERERERH/ERERERERERERERERERERERERERERERERERERERERERERESITIVoSERIRERERERERERERERERERESEhESERIiESOb0RERESERERERERERERERERERISFeEREREREREREREREREREREREREREREREREREREREREREREREREREREQIRERERERERERERERERERERERERERERERERERERERERESETERESGXESEREREREREREREREREREREREREREREREhISSO0xIREhEREREREREREREREREhESASERERERERERERERERERERERERERERERERERERERERERERERERERER/xEREREREREREREREREREREREREREREREREREREREREREiEhIREiOjERERERERERERERERERERERIRIRIRIhEREhEhFv3pESEhERERERERERERERERIRJXERERERERERERERERERERERERERERERERERERERERERERERERERERECEREREREREREREREREREREREREREREREREREREREREREREREREREjnRESEREhESERERERERERERERERERERERERISG8skqqMRERISERIRIREREREREhEmAxEREREREREREREREREREREREREREREREREREREREREREREREREREf8RERERERERERERERERERERERERERERERERERERERERERERERERERE0giISEREhERERERERERERERERERERERERIRErDhIR26MiERERERERERERERESERLGESERERERERERERERERERERERERERERERERERERERERERERERERERAREREREREREREREREREREREREREREREREREREREREREREREREREhERJYQREREREREREREREREREREREREREREREREUACIRMRTe1TIhEREREREREREREREdkRERERERERERERERERERERERERERERERERERERERERERERERERERH/ERERERERERERERERERERERERERERERERERERERERERERERERERIhEhbZExIREhESERERERERERERERERERERERERgPIxIRIiFO/TEiERERERERERESERmhEREREREREREREREREREREREREREREREREREREREREREREREREREQERERERERERERERERERERERERERERERERERERERERERERERERERERERETOyERIhERERERERERERERERERERERERISEWgPERMhEhEpDzERIRERERERERESFKEREREhERERERERERERERERERERERERERERERERERERERERERERER/xERERERERERERERERERERERERERERERERERERERERERERERERERERERETpSIREhEhEREREREREREREREREREREREhEa+ZMRFiEmXAoRERERERERERERESoREREREREREREREREREREREREREREREREREREREREREREREREREREBERERERERERERERERERERERERERERERERERERERERERERERERIRERERMSEidCESERERERERERERERERERERERERIREikACkN7+wAA5hEREREREREREhERGhEhEREREREREREREREREREREREREREREREREREREREREREREREREf8RERERERERERERERERERERERERERERERERERERERERERERERERERIRISEhEliSESEREREREREREREREREREREREhEhETSezvuthEMxIRIRERERERESEREuERERERERERERERERERERERERERERERERERERERERERERERERERERAREREREREREREREREREREREREREREREREREREREREREREREREREREREREREREjxhEhERERESERERERERERERERERERERESERERISERERERERERERERERIR8RERERERERERERERERERERERERERERERERERERERERERERERERERH/ERERERERERERERERERERERERERERERERERERERERERERERERERERERERERERFlmBEiESIhESIRIRERERERERERERERESEhIREREhIRERERERERERERIRLhEREREREREREREREREREREREREREREREREREREREREREREREREREQERERERERERERERERERERERERERERERERERERERERERERERERERERERERIRISIhEYhhEhERIRERERERIRERERERERERESEREREREhERERERERERERERERE9EREhERERERERERERERERERERERERERERERERERERERERERERERER/xERERERERERERERERERERERERERERERERERERERERERERERERERERERERERERIxIlmGESERESIhEREREhERERERERERERERERERERERERERERERERIRES0SEREREREREREREREREREREREREREREREREREREREREREREREREREBERERERERERERERERERERERERERERERERERERERERERERERERERERERERERESEREREopBEhIhERISEREREREREREREREREREREREREREREREREREREREhiREREREREREREREREREREREREREREREREREREREREREREREREREREf8RERERERERERERERERERERERERERERERERERERERERERERERERERERESERERERIiExEU2GEREiIRERERERERERERERERERERERERERERERERERERESESH2ERERERERERERERERERERERERERERERERERERERERERERERERERERAhEREREREREREREREREREREREREREREREREREREREREREREREREREREREREREREhEhEiETnZYhERERESERERERERERERERERERERERERERERERERERERFaEhERERERERERERERERERERERERERERERERERERERERERERERERERH/ERERERERERERERERERERERERERERERERERERERERERERERERERERERERERERIRERERESERKdcxERERERERERERERERERERESEREhERERERERERERERIcEhEREREREREREREREREREREREREREREREREREREREREREREREREREQERERERERERERERERERERERERERERERERERERERERERERERERERERERERERERERERERERERIRNZmRIRIRERERIRERIRERERERERERERIRERERERESESEokhERERERERERERERERERERERERERERERERERERERERERERERERERER/xERERERERERERERERERERERERERERERERERERERERERERERERERERERERERERERERERERESEhI1iFYhESERERIhERIiESEhEREREREREhERERIREiExohEREREREREREREREREREREREREREREREREREREREREREREREREREREBEREREREREREREREREREREREREREREREREREREREREREREREREREREREREREREREREREREREhERIxJIdTERIRERERERERERESERERERERERESEREREowyIREREREREREREREREREREREREREREREREREREREREREREREREREREf8REREREREREREREREREREREREREREREREREREREREREREREREREREREREREREREREREREREREyEREhElfVIRIhESIRIhEREREREREREhESESERIhI8whERERERERERERERERERERERERERERERERERERERERERERERERERERERARERERERERERERERERERERERERERERERERERERERERERERERERERERERERERERERERERERERERESISERIhR3ViEhERERERISIREhERIRERERERIhKeQRMRERERERERERERERERERERERERERERERERERERERERERERERERERERH/ERERERERERERERERERERERERERERERERERERERERERERERERERERERERERERERERERERERIRERIRERESEhEjZtlVUxESERERERERERERESIRE1hUISIRIREREREREREREREREREREREREREREREREREREREREREREREREREREQEREREREREREREREREREREREREREREREREREREREREREREREREREREREREREREREREREREREREhERERERERERERETSZlWZiEREhERESERIiI23VQyEREhIRERERERERERERERERERERERERERERERERERERERERERERERERERER/xERERERERERERERERERERERERERERERERERERERERERERERERERERERERERERERERERERERERERERERERESERIREhEiZXd4iCMyIiN5irzXIxEiEhIRERIREREREREREREREREREREREREREREREREREREREREREREREREREREFERERERERERERERERERERERERERERERERERERERERERERERERERERERERERERERERERERERERERERERERERERERISEhIREiI0VFVFVFVjIhIREhEREREREREREREREREREREREREREREREREREREREREREREREREREREREREREf8RERERERERERERERERERERERERERERERERERERERERERERERERERERERERERERERERERERERERERERERERERERERERERIRESISEhISEhERERERERERERERERERERERERERERERERERERERERERERERERERERERERERERERERERBRERERERERERERERERERERERERERERERERERERERERERERERERERERERERERERERERERERERERERERERERERERERERERERERERERERERESESERERERERERERERERERERERERERERERERERERERERERERERERERERERERERERERH/EREREREREREREREREREREREREREREREREREREREREREREREREREREREREREREREREREREREREREREREREREREREREREREREREhEREhEREREREREREREREREREREREREREREREREREREREREREREREREREREREREREREREREREQE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f8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/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FEREREREREREREREREREREREREREREREREREREREREREREREREREREREREREREREREREREREREREREREREREREREREREREREREREREREREREREREREREREREREREREREREREREREREREREREREREREREREREREREREREREREREf8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uEREREREREREREREREREREREREREREREREREREREREREREREREREREREREREREREREREREREREREREREREREREREREREREREREREREREREREREREREREREREREREREREREREREREREREREREREREREREREREREREREREREREREQF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</Object>
  <Object Id="idInvalidSigLnImg">AQAAAGwAAAAAAAAAAAAAAP8AAAB/AAAAAAAAAAAAAABNIwAAnxEAACBFTUYAAAEAbF8AAMkAAAAFAAAAAAAAAAAAAAAAAAAAkAYAABoEAABRAgAAcgEAAAAAAAAAAAAAAAAAABoLCQDwpg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vKUbACqH0loA4TEAFwAABAEAAAAABAAAOKYbAEiH0lqzFZ7WRqcbAAAEAAABAgAAAAAAAJClGwAs+RsALPkbAOylGwBAkWx39K1od8+taHfspRsAZAEAAAAAAAAAAAAA2W5vddlub3VYKTEAAAgAAAACAAAAAAAAFKYbAC2nb3UAAAAAAAAAAEanGwAHAAAAOKcbAAcAAAAAAAAAAAAAADinGwBMphsAoqZvdQAAAAAAAgAAAAAbAAcAAAA4pxsABwAAAHBZc3UAAAAAAAAAADinGwAHAAAAIGRbAXimGwDhpW91AAAAAAACAAA4pxsABwAAAGR2AAgAAAAAJQAAAAwAAAABAAAAGAAAAAwAAAD/AAACEgAAAAwAAAABAAAAHgAAABgAAAAiAAAABAAAAHQAAAARAAAAJQAAAAwAAAABAAAAVAAAALQAAAAjAAAABAAAAHIAAAAQAAAAAQAAAMMwDULP8wx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Gy5JLbNgvyuFqD+////Z6bmgnqp5oIg2VHPAgAAAAAAAAABAAAA0DPJgiDZUc8IqgAAAAAAAAIAAABoqBsADIW7WgAAAAiADS0ABAAAAPAVJgCAFSYAIGRbAYyoGwDGhLta8BUmAIANLQCBZfBaAAAAAIAVJgAgZFsBAB5HBJyoGwDvZPBayF42APwBAADYqBsAs2TwWvwBAAAAAAAA2W5vddlub3X8AQAAAAgAAAACAAAAAAAA8KgbAC2nb3UAAAAAAAAAACKqGwAHAAAAFKobAAcAAAAAAAAAAAAAABSqGwAoqRsAoqZvdQAAAAAAAgAAAAAbAAcAAAAUqhsABwAAAHBZc3UAAAAAAAAAABSqGwAHAAAAIGRbAVSpGwDhpW91AAAAAAACAAAUqhs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9aVMMbAEbd0FowcdJaAQAAAJBT0lqI0dJaQJZKBDBx0loBAAAAkFPSWuRQ0lpA4UoEQOFKBJzDGwBlDNFatFDSWgEAAACQU9JaqMMbAECRbHf0rWh3z61od6jDGwBkAQAAAAAAAAAAAADZbm912W5vdbgqMQAACAAAAAIAAAAAAADQwxsALadvdQAAAAAAAAAAAMUbAAYAAAD0xBsABgAAAAAAAAAAAAAA9MQbAAjEGwCipm91AAAAAAACAAAAABsABgAAAPTEGwAGAAAAcFlzdQAAAAAAAAAA9MQbAAYAAAAgZFsBNMQbAOGlb3UAAAAAAAIAAPTEGwAGAAAAZHYACAAAAAAlAAAADAAAAAMAAAAYAAAADAAAAAAAAAISAAAADAAAAAEAAAAWAAAADAAAAAgAAABUAAAAVAAAAAoAAAAnAAAAHgAAAEoAAAABAAAAwzANQs/zDE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/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e4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/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f8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/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f8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/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BEREREREREREREREREREREREREREREREREREREREREREREREREREREREREREREREREREREREhIRERIRERERERERERERERERERERESERIRERERESEREREREhEREREREREREREREREREREREREREREREREREREREREREREREREREaoREREREREREREREREREREREREREREREREREREREREREREREREREREREhERERERERERERERERERIhERERIRESESERERIREREREhIRERERERIRERERERERERERERERERERERERERERERERERERERERERERERERERERERERERERERARERERERERERERERERERERERERERERERERERERERERERERERERERERERERERERERERISEhEiIRERERERERERERERERERIhERERERESERERERERERISERIRERERERERERERERERERERERERERERERERERERERERERERERERERERH/ERERERERERERERERERERERERERERERERERERERERERERERERERERERESESEREREREREREREREhERESIRERERIhERERERERERIREREREhISEREREREREREREREREREREREREREREREREREREREREREREREREREREREREREREREQERERERERERERERERERERERERERERERERERERERERERERERERERERERERERERERERERERESEhERESEREREhESEREREREREREiEREhEREREREREhERERERESEREREhERERERERERERERERERERERERERERERERERERERERERERER/xEREREREREREREREREREREREREREREREREREREREREREREREREREREREREREREREREhERESERIhESEhERERERERIRERERERERERIREhERESEREhIRERERERIREREREREREREREREREREREREREREREREREREREREREREREREREBERERERERERERERERERERERERERERERERERERERERERERERERERERERERERERERERERERIhESJmY1VVmVmYfaqneIiZmZmYiFZmNmMREREREhEREREREREREREhEREREREREREREREREREREREREREREREREREREREREREREREcwRERERERERERERERERERERERERERERERERERERERERERERERERERERERERERERERERIjZFWZiYVFVDESEhISIRESIhEhEiZUZVVX11WZiJVZVDMhERERERERERERERERERERERERERERERERERERERERERERERERERERERERERAREREREhERExERIREhEREREREhEREREREREREREhEREREREhEhERIRERERIhIRMWiXhUYyERERESERERERERERERERERERERERERERERERERNmNJiXqIkjERETERESETEhEhERERIRERERERERERERERERERERERERERERERERH/EREREREhIRMSERIRESEREREhESERERESEREhEREhEhIiEREREiEREiETERMmfnYzIhERIRERERERERERERERERERERERERERERERESESEhEhIRMhExSY7qlhERISERERERERIRERIREREREREREREREREREREREREREREREREQEREREREhESIRESEjQSISESEhESMhERERESERERExIRIREhESERESIRIREU3lIiERESEhERERERERERERERERERERERERERERERERERERERESIREREiEREhaeylMRESIRERERERIRERERERERERERERERERERERERERERERERER/xERERERIRIZndhVmUREVERUVUWVVVVVVTYyMhIhERIRIREyEREhERFp2FMhERESERESIRIREhEhEREREREREREREREREREREREREREREREREREhEhEhIhEiETV6dhERIRERERERERESEREREREREREREREREREREREREREREREBEREREREhIXqDEiESERISEhEREiEhEiIzSJh5VWk4VmIREhEREREWjdQREiESIRESEREREREREREREREREREREREREREREREREREREREREREREREREREREhEREiHqERIRIRERESEhEREREhEREREREREREREREREREREREREREf8RERERIRERuBEhESEREhERERIRIRERERIRESIRMiImTX2sNZYhFnhhERIREhERIREiERERERERERERERERERERERERERERERERERERERERERERIREhEREREiMREXAhIREhERERERIRESERERERERERERERERERERERERERERERAREREREhISFpdhEhIhEhERERIRERIRIRESERERERExERIRYUQp2thZdmQyMhERIREhERESERERERERERERERERERERERERERERERERERERERERERERERIREhERISrxEREREREhERERISESERERERERERERERERERERERERERERH/ERERERERITEUlCEREREREhERESERERESERIhISEhEhESESEnhCESITIkVYh3hWZjEREREREREREREREREREREREREREREREREREREREREREREREREhIRIRESESQLquqK7Mv8reeWMxEREREREREREREREREREREREREREREREQERERERERERESEWiEIRESEREhESEREREREREREREREREhITJqQREREREREREREiMzZYUzlTRDMxIRERIRERERERIREREhEhIREREhIRISERIRESESEREREREhEYwO2UMiERIREhYzmuq9ESERERERERESEhEhERERERERERERER7hERERERERERESESVzMRERERERERIRERERERERERIRIhIRaYIhEhESESERERISEiIRETISSHRZlWY2MiERESEREREhERIRERESIRERERERERISERERERERESETsMMhESEhERIRESIRE3CSEjMjMiERIhERIhEREREREREREREREBEREREREREREhERIiJXgxEhIhIREREhIRIRIRESERIRIhTkMREREhERERIRERERERERIREyISISFjZkRERVWVVERmMREREhEhERERERERERERISISERERERIRFGERERERERERIRERERLwDwvLzLzqeDEiERIREREREREREREREf8RERERERERERERERERFmVEIRESMSIREREREREREhIRERmiMRIREREREREREhEREREhERIhEREREhEhIhIRERISRVWZWUVZVJIyMjIhERERIhIRIRIRERERERISEhIhEREREREREhEiEhVUYREhETSNvJERMRERERERERERERERARERERERERERESEREhISESN3QRIREREREREREREREhIhbyESERERERERERERERERERERERISESIRIRERERERERIREREREhISYWZkl6rK6JNiMhERMREREREhEREREREREhERERERERESEhERIREhEREWqBESERERERERERERERH/EREREREREREhESIRERISERJlJjMhEREhEREREREREhnjITERERERESESERERERERIhIRERERIRERERESERERERESEhIhEhExIRESMyJTVlSdWNISEREREREREhIREhERERERERERIREREhEREREhIhEvYSEREREREREREREREQERERERERERERESESIRERESEhETaUYxEREREREREhEhKjESESERERERERERERERESERERIRESEREhIREREREhIRERERERIRERESIhIRESEhIRFqUSERERERIRIREREREhERERERESERIhERIhEiERESES5iERERERERERERERER/xEREREREREREhEREREhEhEhISEiE2SUMhESEhIREhLmEhEhERERERERERERESERESESERERERIREREREREREREREhESERESEhERERISEhIRIhERIRERERESERIhIhERESESEREhESEhEiESEhERERESF+EREREREREREREREREBEREREREREREREREREREREREREREhEhI1RDERERIRLeERERESESESERERERISERIREhERERERESEREhERESERERERERERERERERERERERERERERERERERERERERERERERERERERERERERERERERERESE80REREREREREREREREf8RERERERERERERERERERERERERERESERIWZmVBISIcExIREREhIRERIRISERERERERERIiIhEREiERERERERIREREREREREREREREREREREREREREREREREREREREREREREREREREREREREREREhEREhuRIRERERERERERERERAhERERERERERERERERERERERERERIRERERIRJmNTYfQSEiESEREREhERERERERIREREREREREiERERISISERERERERERERERERERERERERERERERERERERERERERERERERERERERERERERERERERERERIGERERERERERERERERH/ERERERERERERERERERERERERERERESERIRESEhMdCRMRERERIRIREREREREhEREhESEREhEREREREREREREREhERESERERERERERERERERERERERERERERERERERERERERERERERERERERERIRERERF6ERIREREREREREREREQERERERERERERERERERERERERERESEREREREiESERqSKWMiIRMREREhIRIREhEREREREmVGRZYRERESISESIREREREREREREREREREREREREREREREREREREREREREREREREREREREREREREREREiERJqQhERERERERERERERER7hERERERERERERERERERERERERERERERERERERIRHCEREWWWESETISERESEREREREiWs6t3Xes/olDERESEREhESEREREREREREREREREREREREREREREREREREREREREREREREREREREREREREREREfwSIRERERERERERERERECEREREREREREREREREREREREREREREhISESESETFNEiEREiISZmQxISERERESESE4x2ESERIhESFmWYiVIiERERERIRERERERERERERERERERERERERERERERERERERERERERERERERERERERERIRZbYTETEREREREREREREREf8RERERERERERERERERERERERERERIREREhESEREp4RESEhESEhEyJEUxERERIREUAiERIREREhEhEREknddSERERERERERERERERERERERERERERERERERERERERERERERERERERERERERERERERZ7YSESEhERERERERERERERAREREREREREREREREREREREREREREREREREREREReRERERERERESEREyUzYTIRIj+RIRERERERERERIhERJl2tUhERExEhEhEREREhERERESERIREREREREREREREREhEREREhERERERERESEiEW3VIRERERERERERERERERERH/ERERERERERERERERERERERERERERERERERERERHZERERERERERERISEyExMYMyviERESEhIREREhERESIREiZXd1YREhEREhEiERERERIRERERERERESEREREREhIREREhEREREREREhERISaYliEhEREREREREREREREREREQEREREREREREREREREREREREREREREREREREREREeUREREREREREREREREREhERkEIzIiERESESEREiEhESIRERERadVSERISEhESESERERERERERERERERIhISERERIRIREhEREhEhEhEhaEcyEiIhERERERERERERERERERER/xERERERERERERERERERERERERERERERERERERER5SERERERERERESESERERERJgEhIjNEQSIRIiIREREREREiESEREk2FMREhEhERERERERERERERERERERERERIhIRESERESESERERZt1jIiERERESESESEREREREREREREREKERERERERERERERERERERERERERERERERERERERHVESEREREREREhERERIRETEkAxIREhESMyIzISEiEhMREhESIRESEjmlURIREhEREREREhESERESERERERERERERIhESEREREiRFmJESIRIRETIREREREREREREREREREREf8REREREREREREREREREREREREREREREREREREREZgRERERERERERERERERERERUCISEhIhEiEiIiQ1llYiIhERERMRIREmJV1DERESEREhERERERIRERERIRERESERIRIRISOdiJRiERITESESIhERERERERERERERERERERERARERERERERERERERERERERERERERERERERERERERZxESEREREREREREhIRERISIvQREREREREREREhIhQzZDNZVjERMSIRESE0mWISEhIREhISESERIRIRIREhISESZjNDSZRjMRERESEhESEhERERIRERERERERERERERERERH/ERERERERERERERERERERERERERERERERERERERItIREREREREREREREhEhIRERTxERERESERIRIRESEREiERISEjTjhSVFYxMR3pEREREhERESERIRIRESI2RFncpBMxEREREhIhEhEhEhIREhEiERIRIRIREREREREREREREQEREREREREREREREREREREREREREREREREREREREhphERERERERERERERERERIREcYRIREREREREREREREhIRIREhEhERIjMiEWQiV9YkI0MlSWRjVjM0VVUxNmIhEREREhEhEhERERERERERERERERERERERERERERERERERER/xEREREREREREREREREREREREREREREREREREREhJYISEREREhERERERERERERISahISERIRERERERERERESERIRERESESEiERIhETOtQREREhEhISEREREhERERERIRIRIRIRIREREREREREREREREREREREREREREREREREREBEREREREREREREREREREREREREREREREREREREREzAiERERIRERERERERERESERIakhIREREREREREREREREREREhEhERERESERIRERJnkTIRESEREREREREhERIREREREREREREREREREREREREREREREREREREREREREREREf8REREREREREREREREREREREREREREREREREREREiGkIREhERERERERERERERIRESbEESEREREREREREREREREREREREREREREREhISERmkERIiETERISESERERIRERERERERERERERERERERERERERERERERERERERERERERERAREREREREREREREREREREREREREREREREREREREREjoRERERERERERERERERIRIRIW4yExIREREREREREREREREREREREREREREREREiIRlzIRESEhERERERERERESESERERERERERERERERERERERERERERERERERERERERERH/ERERERERERERERERERERERERERERERERERERERERHUERERERERERERERERERIRIRE8UhEREREREREREREhEREhEREREREREREiERERERIRjWIRISIRESEREiEREREREREREREREREREREREREREREREREREREREREREREREREQERERERERERERERERERERERERERERERERERERERIhEjohEhEREREREREREREREhEhIiL1ERERERERERERERESERERERESERERIRERERESESITAhIRERERESEREREhEREREhEhEhERERERERERERERERERERERERERERERERERER/xERERERERERERERERERERERERERERERERERERERIhHTERERERERERERERERIREhIREW2jEREREREREREREREREREREREREhESESESEhESESEu0SIhEREREhESIREREREREREREREREREREREREREREREREREREREREREREREREBERERERERERERERERERERERERERERERERERERESERIT0SEREhEREREREREREREREREhEndBEhEhERESEREREREREREREREREREREREREREREhOJEREhESEREREREREREREREREREREREREREREREREREREREREREREREREREREf8RERERERERERERERERERERERERERERERERERERERERJMESEhEREREREREREREREREhExE3phExESERERERERERERERERERERERERERERERERIhXhEhISESERERERERERERERERERERERERERERERERERERERERERERERERERERARERERERERERERERERERERERERERERERERERERESESET0yEiEhERERERERERERERERIRESJbkRIhERIRIREREREREREREREREREREREREREREREo4hMRIRERERERERERERERERERERERERERERERERERERERERERERERERERERH/ERERERERERERERERERERERERERERERERERERERERIREeIxEhEREREREREREREREREhEhESJc0hESESESEREREREREREREREREREREREREREhMRGHIRERIREREREREREREREREREREREREREREREREREREREREREREREREREREQERERERERERERERERERERERERERERERERERERERERESETPhEhERERERERERERERERERESESETSOgSEREiEREREREREREREREREREREREREREREREhdxIRERERERERERERERERERERERERERERERERERERERERERERERERERERER/xEREREREREREREREREREREREREREREREREREREREREREW0xEhERERERERERERERERIREiEiESI70hMREREREREREREREREREREREREREREREhIhIYgREhIREREREREREREREREREREREREREREREREREREREREREREREREREREBERERERERERERERERERERERERERERERERERERERERERESF4ERERERERERERERERERERIREREiESaMkRMRERERERERERERERERERERERERERERISEhPCESEREREREREREREREREREREREREREREREREREREREREREREREREREREf8RERERERERERERERERERERERERERERERERERERIRIhESEReCEREREREREREREREREhIRIhIhEhIRKLchERERERERERERERERERERERERERESETESEkoREhERERERERERERERERERERERERERERERERERERERERERERERERERERARERERERERERERERERERERERERERERERERERERERERERETEYQREhERIRERIRERERERERERERERERIRJH3WIRIRESESEREREhERERERERERERERERESGaESERERERERERERERERERERERERERERERERERERERERERERERERERERH/EREREREREREREREREREREREREREREREREREREREREREhEhGlERISERERERERERERERERERERERERERJk2GERESESESERERESEREREREREREREREREjsRIREREREREREREREREREREREREREREREREREREREREREREREREREREQEREREREREREREREREREREREREREREREREREREREREREREhEidBESEREREREhERERERERERERERESEiERI4ykERISEREREhESERERERERERERERERERJYERERERERERERERERERERERERERERERERERERERERERERERERERERER7hERERERERERERERERERERERERERERERERERERERERERERMSE5gTESERERIREREREREREREREREREREiEREWfXURESIRERERERERERERERERERERERER4xIREREREREREREREREREREREREREREREREREREREREREREREREREREEERERERERERERERERERERERERERERERERERERERERERESESExLYESEhEREREREREREREREREREREREREREiERR8xRERIhEhERERERERERERERERERERJ2IREREREREREREREREREREREREREREREREREREREREREREREREREREf8RERERERERERERERERERERERERERERERERERERERERERERIhMhWhIREhERERERERERERERERERERISERIREiIRI5vRERERIREREREREREREREREREhIV4RERERERERERERERERERERERERERERERERERERERERERERERERERERAhERERERERERERERERERERERERERERERERERERERERERIRMRERIZcRIRERERERERERERERERERERERERERERESEhJI7TEhESERERERERERERERERESERIBIRERERERERERERERERERERERERERERERERERERERERERERERERERH/ERERERERERERERERERERERERERERERERERERERERERESISEhESI6MREREREREREREREREREREREhEhEhEiERESESEW/ekRISEREREREREREREREREhElcREREREREREREREREREREREREREREREREREREREREREREREREREREQIRERERERERERERERERERERERERERERERERERERERERERERERERESOdERIRESERIREREREREREREREREREREREREhIbyySqoxEREhIREhEhERERERESESYDERERERERERERERERERERERERERERERERERERERERERERERERERER/xERERERERERERERERERERERERERERERERERERERERERERERERERETSCIhIRESEREREREREREREREREREREREREhESsOEhHboyIRERERERERERERERIREsYRIREREREREREREREREREREREREREREREREREREREREREREREREREBERERERERERERERERERERERERERERERERERERERERERERERERESERElhBERERERERERERERERERERERERERERERERQAIhExFN7VMiERERERERERERERER2REREREREREREREREREREREREREREREREREREREREREREREREREREf8REREREREREREREREREREREREREREREREREREREREREREREREREiESFtkTEhESERIRERERERERERERERERERERERGA8jEhEiIU79MSIRERERERERERIRGaERERERERERERERERERERERERERERERERERERERERERERERERERERARERERERERERERERERERERERERERERERERERERERERERERERERERERERM7IREiEREREREREREREREREREREREREhIRaA8REyESESkPMREhERERERERERIUoRERESERERERERERERERERERERERERERERERERERERERERERERERH/EREREREREREREREREREREREREREREREREREREREREREREREREREREREROlIhESESERERERERERERERERERERERESERr5kxEWISZcChERERERERERERERKhEREREREREREREREREREREREREREREREREREREREREREREREREREQEREREREREREREREREREREREREREREREREREREREREREREREREhERERExISJ0IRIREREREREREREREREREREREREhESKQAKQ3v7AADmERERERERERESEREaESERERERERERERERERERERERERERERERERERERERERERERERERER/xEREREREREREREREREREREREREREREREREREREREREREREREREREhEhISESWJIRIRERERERERERERERERERERESESERNJ7O+62EQzEhEhERERERERIRES4REREREREREREREREREREREREREREREREREREREREREREREREREREBERERERERERERERERERERERERERERERERERERERERERERERERERERERERERESPGESERERERIRERERERERERERERERERERIREREhIREREREREREREREREhHxEREREREREREREREREREREREREREREREREREREREREREREREREREf8REREREREREREREREREREREREREREREREREREREREREREREREREREREREREREWWYESIRIiERIhEhERERERERERERERERISEhERESEhEREREREREREREhEuERERERERERERERERERERERERERERERERERERERERERERERERERERAREREREREREREREREREREREREREREREREREREREREREREREREREREREREhEhIiERiGESEREhEREREREhERERERERERERIRERERESERERERERERERERERET0RESERERERERERERERERERERERERERERERERERERERERERERERERH/EREREREREREREREREREREREREREREREREREREREREREREREREREREREREREREjEiWYYRIRERIiERERESEREREREREREREREREREREREREREREREREhERLRIREREREREREREREREREREREREREREREREREREREREREREREREREQERERERERERERERERERERERERERERERERERERERERERERERERERERERERERERIRERESikESEiEREhIRERERERERERERERERERERERERERERERERERERESGJERERERERERERERERERERERERERERERERERERERERERERERERERER/xERERERERERERERERERERERERERERERERERERERERERERERERERERERIREREREiITERTYYRESIhERERERERERERERERERERERERERERERERERERERIRIfYRERERERERERERERERERERERERERERERERERERERERERERERERERECERERERERERERERERERERERERERERERERERERERERERERERERERERERERERERESESESIROdliERERERIREREREREREREREREREREREREREREREREREREVoSEREREREREREREREREREREREREREREREREREREREREREREREREREf8REREREREREREREREREREREREREREREREREREREREREREREREREREREREREREhERERERIREp1zERERERERERERERERERERERIRESEREREREREREREREhwSERERERERERERERERERERERERERERERERERERERERERERERERERERAREREREREREREREREREREREREREREREREREREREREREREREREREREREREREREREREREREREhE1mZEhEhEREREhEREhEREREREREREREhERERERERIRISiSERERERERERERERERERERERERERERERERERERERERERERERERERERH/ERERERERERERERERERERERERERERERERERERERERERERERERERERERERERERERERERERERISEjWIViERIREREiEREiIRISERERERERESEREREhESITGiEREREREREREREREREREREREREREREREREREREREREREREREREREREQERERERERERERERERERERERERERERERERERERERERERERERERERERERERERERERERERERERESEREjEkh1MREhERERERERERERIRERERERERERIRERESjDIhERERERERERERERERERERERERERERERERERERERERERERERERERER/xERERERERERERERERERERERERERERERERERERERERERERERERERERERERERERERERERERERETIRESESV9UhEiERIhEiERERERERERESERIRIREiEjzCEREREREREREREREREREREREREREREREREREREREREREREREREREREREBERERERERERERERERERERERERERERERERERERERERERERERERERERERERERERERERERERERERERIhIREiFHdWISEREREREhIhESEREhEREREREiEp5BExEREREREREREREREREREREREREREREREREREREREREREREREREREREf8REREREREREREREREREREREREREREREREREREREREREREREREREREREREREREREREREREREhEREhERERISESNm2VVTERIRERERERERERERIhETWFQhIhEhERERERERERERERERERERERERERERERERERERERERERERERERERERARERERERERERERERERERERERERERERERERERERERERERERERERERERERERERERERERERERERESERERERERERERERNJmVZmIRESERERIREiIjbdVDIRESEhERERERERERERERERERERERERERERERERERERERERERERERERERERH/ERERERERERERERERERERERERERERERERERERERERERERERERERERERERERERERERERERERERERERERERERIREhESESJld3iIIzIiI3mKvNcjESISEhEREhEREREREREREREREREREREREREREREREREREREREREREREREREREQUREREREREREREREREREREREREREREREREREREREREREREREREREREREREREREREREREREREREREREREREREREREhISEhESIjRUVUVUVWMiEhESERERERERERERERERERERERERERERERERERERERERERERERERERERERERERER/xEREREREREREREREREREREREREREREREREREREREREREREREREREREREREREREREREREREREREREREREREREREREREREhERIhISEhISEREREREREREREREREREREREREREREREREREREREREREREREREREREREREREREREREREFERERERERERERERERERERERERERERERERERERERERERERERERERERERERERERERERERERERERERERERERERERERERERERERERERERERERIRIREREREREREREREREREREREREREREREREREREREREREREREREREREREREREREREf8RERERERERERERERERERERERERERERERERERERERERERERERERERERERERERERERERERERERERERERERERERERERERERERERESERESERERERERERERERERERERERERERERERERERERERERERERERERERERERERERERERERERERARERERERERERERERERERERERERERERERERERERERERERERERERERERERERERERERERERERERERERERERERERERERERERERERERERERERERERERERERERERERERERERERERERERERERERERERERERERERERERERERERERERERERH/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f8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H/EREREREREREREREREREREREREREREREREREREREREREREREREREREREREREREREREREREREREREREREREREREREREREREREREREREREREREREREREREREREREREREREREREREREREREREREREREREREREREREREREREREREREQURERERERERERERERERERERERERERERERERERERERERERERERERERERERERERERERERERERERERERERERERERERERERERERERERERERERERERERERERERERERERERERERERERERERERERERERERERERERERERERERERERERERER/x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e4RERERERERERERERERERERERERERERERERERERERERERERERERERERERERERERERERERERERERERERERERERERERERERERERERERERERERERERERERERERERERERERERERERERERERERERERERERERERERERERERERERERERER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YAAABsAAAAAQAAAMMwDULP8wxCCgAAAGAAAAARAAAATAAAAAAAAAAAAAAAAAAAAP//////////cAAAAEEAZwBlAG4AdAAtAG8AbgBkAGUAcgB6AG8AZQBrAGUAcgAAAAcAAAAGAAAABgAAAAYAAAAEAAAABAAAAAYAAAAGAAAABgAAAAYAAAAEAAAABQAAAAYAAAAGAAAABQAAAAYAAAAE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EAAAAYAAAADAAAAAAAAAISAAAADAAAAAEAAAAWAAAADAAAAAAAAABUAAAAPAEAAAoAAABwAAAA0gAAAHwAAAABAAAAwzANQs/zDEIKAAAAcAAAACgAAABMAAAABAAAAAkAAABwAAAA1AAAAH0AAACcAAAAUwBpAGcAbgBlAGQAIABiAHkAOgAgAEQAbwBtAGkAbgBpAHEAdQBlACAARABlAGMAawBlAHIAcwAgACgAUwBpAGcAbgBhAHQAdQByAGUAKQAGAAAAAgAAAAYAAAAGAAAABgAAAAYAAAADAAAABgAAAAYAAAAEAAAAAwAAAAcAAAAGAAAACAAAAAIAAAAGAAAAAgAAAAYAAAAGAAAABgAAAAMAAAAHAAAABgAAAAUAAAAFAAAABgAAAAQAAAAF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PLxzwCLtH2/3XC29sBKpFkU4Uz8=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6hMZmXjLWR6zE4VYlYhmbtmJR6s=</DigestValue>
    </Reference>
    <Reference URI="#idValidSigLnImg" Type="http://www.w3.org/2000/09/xmldsig#Object">
      <DigestMethod Algorithm="http://www.w3.org/2000/09/xmldsig#sha1"/>
      <DigestValue>iIOiJDi4DqKI/CMBl0FxXBPAwlI=</DigestValue>
    </Reference>
    <Reference URI="#idInvalidSigLnImg" Type="http://www.w3.org/2000/09/xmldsig#Object">
      <DigestMethod Algorithm="http://www.w3.org/2000/09/xmldsig#sha1"/>
      <DigestValue>ZcsFI3Bf8bS94omKgpG8TdLGzTc=</DigestValue>
    </Reference>
  </SignedInfo>
  <SignatureValue>Ggnn0JtEuDHwyvoA1ZtnYNfHBGdNzKxXBr7gh2kDarQIrqZ91/sgzZDPBOxFDyWgKRVIv8hBWQOx
+uWN6amvYtgXQNq6T/3mIgjFZxOr274PcKP/FPsV1O1oqNVsnxAqDBxe4EbrXoq0Yu9P3SETRYQC
v0GRKWxN2RUwSWM74X0=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p7Tbre1f18RWyELNjB69qRt5YuE=</DigestValue>
      </Reference>
      <Reference URI="/word/settings.xml?ContentType=application/vnd.openxmlformats-officedocument.wordprocessingml.settings+xml">
        <DigestMethod Algorithm="http://www.w3.org/2000/09/xmldsig#sha1"/>
        <DigestValue>lBfnH7j8NVU20q43KLlYA1y6m3o=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WUt5/qjNUtYoE/DsKY2X6J3o3Ws=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246OYelmyNthUAfEr4Xz0bnnayo=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m6cFbOvrRzQ/jjz5VSXrCZHoak8=</DigestValue>
      </Reference>
      <Reference URI="/word/header1.xml?ContentType=application/vnd.openxmlformats-officedocument.wordprocessingml.header+xml">
        <DigestMethod Algorithm="http://www.w3.org/2000/09/xmldsig#sha1"/>
        <DigestValue>G9pMTKX/3piORHlZ2C0TkIpKWyo=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2017-06-07T11:58:50Z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2017-06-07T11:58:50Z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R2Gqbqe7iIr3IquNf/0XoxR8+lAIHQUNCQTVCMxgPMjAxNzA2MDcxMTU4NT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2017-06-07T11:58:01Z</xd:ProducedAt>
                </xd:OCSPIdentifier>
                <xd:DigestAlgAndValue>
                  <DigestMethod Algorithm="http://www.w3.org/2000/09/xmldsig#sha1"/>
                  <DigestValue>SKXFzP83vnUTceymccy9rl5Nwps=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OjTSW2TddDdfYwCTTI2Nsz128Hk=</DigestValue>
                </xd:DigestAlgAndValue>
                <xd:CRLIdentifier>
                  <xd:Issuer>CN=Belgium Root CA2, C=BE</xd:Issuer>
                  <xd:IssueTime>2017-01-01T11:00:00Z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EwMTExMDAwMFoXDTE3MDc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ARNC5z15KUwPdtTY96YyUDMgTl2cT5gL3+xUhOWnHHKp4zGu4xWLynPKE+Y8nEGrhfCfWNEQReGEHO3iU6z7Sr4LnjRjluv/lktdknzCt70PNDhWUQ0fS2xjacvK9noh1I5Y+0yNDDdPNR752joa2g7f+LgJv5TATvfcgp2//y2mhsRmq2NsCadh7JgaUdMdWUyL4wQ1nPdLkLOcb//Jvm7qMv2cK4Cp/wtVqGzUrG+T33cMw1rYC7XnB1Ibwbh8CZuM7MjkZeytWK05bHALF9Wcz65c1Sa13x0Eix9sk0KIf+InzV9+ow6g5MinNLcHK1HAo9K2nfXWVgSxJ0F75I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RWA4w6B+Mpdcg9IA+S/GTaO1+XSwIHQTdBQTVCMxgPMjAxNzA2MDcxMTU4NT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</xd:EncapsulatedTimeStamp>
          </xd:SigAndRefsTimeStamp>
        </xd:UnsignedSignatureProperties>
      </xd:UnsignedProperties>
    </xd:QualifyingProperties>
  </Object>
  <Object Id="idValidSigLnImg">AQAAAGwAAAAAAAAAAAAAABsBAAB/AAAAAAAAAAAAAAAeJwAApBEAACBFTUYAAAEAW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Bw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qqqqqqqqqqqqqqqqqqqqqqqqqqqqqqqqqqqqqqqqqqpRAAAAeLIAACkAAAAZAAAArAAAAEUAAAAAAAAAAAAAAAAAAAAAAAAA/wAAAFkAAABQAAAAKAAAAHgAAAAAsgAAAAAAAMYAiAB6AAAAKgAAACgAAAD/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l/+Sr4+3Eb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vdQl0q/Bn7HfwdPCZeX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Ple9Plwm+xn7GfsZHBr8Gd5CfmP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Xz5PnTpdKvwZHBr7Gfsd+xkcHlwuHk+fb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Xlv+Tn0yPSL8FfwV+xkcGvsV/BUcGp0u/Uqea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b39jXlceS91Cfi4cHvwV/RUdGvwZHRr8Ff0Z/Bl9Mt1CXlu/c/9//3//f/9//3//f/9//3//f/9//3//f/9//3//fwAA/3//f/9//3//f/9//3//f/9//3//f/9//3//f/9//3//f/9//3//f/9//3//f/9//3//f/9//3//f/9//3//f/9//3//f/9//3//f/9//3//f/9/f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+fZz5T/ka+OnwqPCL8Ff0V/BX8GfsVHBYcFhwW/BX8FTwivj79Sl9jvnP/f/9//3//f/9//3//f/9//3//f/9//3//f/9//3//f/9//3//f/9/AAD/f/9//3//f/9//3//f/9//3//f/9//3//f/9//3//f/9//3//f/9//3//f/9//3//f/9//3//f/9//3//f/9//3//f/9//3//f/9//3//f/9/2Sm5IX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55vOzK5Hdoh/VL/f/9//3//f/9/2R37Kf9//3//f/9//3//f/9//3//f/9//3//f/9//3//f/9//3//f/9//3//f/9//3//f/9//3//f/9//3//f/9//3//f/9//3//f/9//3//f/9//3//f/9//3//f/9//3//fxoquR35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7xC2h25HXw633f/f/9//3//f/9/33faIVsy/3//f/9//3//f/9//3//f/9//3//f/9//3//f/9//3//f/9//3//f/9//3//f/9//3//f/9//3//f/9//3//f/9//3//f/9//3//f/9//3//f/9//3//f/9//3//f/9/nEK4GdoZ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389U/od2iEbKn5r/3//f/9//3//f/9//3+fa9odvEL/f/9//3//f/9//3//f/9//3//f/9//3//f/9//3//f/9//3//f/9//3//f/9//3//f/9//3//f/9//3//f/9//3//f/9//3//f/9//3//f/9//3//f/9//3//f/9//3/fexoi2hn7HVwu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fmc8Ltoh+yH9Tv9//3//f/9//3//f/9//3//fx1b2iH9Uv9//3//f/9//3//f/9//3//f/9//3//f/9//3//f/9//3//f/9//3//f/9//3//f/9//3//f/9//3//f/9//3//f/9//3//f/9//3//f/9//3//f/9//3//f/9//3//f/9/33dcLrkZ2x37GR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99znD7bIdodnULfd/9//3//f/9//3//f/9//3//f/9/3UrZIV9j/3//f/9//3//f/9//3//f/9//3//f/9//3//f/9//3//f/9//3//f/9//3//f/9//3//f/9//3//f/9//3//f/9//3//f/9//3//f/9//3//f/9//3//f/9//3//f/9//3//f/9//VLbHfsd2xkdJj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fe75C2h37ITsun2//f/9//3//f/9//3//f/9//3//f/9//397NtshnnP/f/9//3//f/9//3//f/9//3//f/9//3//f/9//3//f/9//3//f/9//3//f/9//3//f/9//3//f/9//3//f/9//3//f/9//3//f/9//3//f/9//3//f/9//3//f/9//3//f/9//3//f993fDL8FdsZ+xkbIh5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dSvsh2yEcKl5f/3//f/9//3//f/9//3//f/9//3//f/9//3//fzsu2iH/f/9//3//f/9//3//f/9//3//f/9//3//f/9//3//f/9//3//f/9//3//f/9//3//f/9//3//f/9//3//f/9//3//f/9//3//f/9//3//f/9//3//f/9//3//f/9//3//f/9//3//f/9//3//f55nfTLbGfsd2xUcIh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HVP7Ifoh2iUdV/9//3//f/9//3//f/9//3//f/9//3//f/9//3//f/9/2yEbKv9//3//f/9//3//f/9//3//f/9//3//f/9//3//f/9//3//f/9//3//f/9//3//f/9//3//f/9//3//f/9//3//f/9//3//f/9//3//f/9//3//f/9//3//f/9//3//f/9//3//f/9//3//f/9//3//f79vnDb8GdoV2hn7Hf5K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15jPCr7HRwi/U7/f/9//3//f/9//3//f/9//3//f/9//3//f/9//3//f/9/v2/aIXw2/3//f/9//3//f/9//3//f/9//3//f/9//3//f/9//3//f/9//3//f/9//3//f/9//3//f/9//3//f/9//3//f/9//3//f/9//3//f/9//3//f/9//3//f/9//3//f/9//3//f/9//3//f/9//3//f/9//3//f99z3j77GRwe+xn8GVwyX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/c1wy2x37Hd1C33f/f/9//3//f/9//3//f/9//3//f/9//3//f/9//3//f/9//39/Y7odvEb/f/9//3//f/9//3//f/9//3//f/9//3//f/9//3//f/9//3//f/9//3//f/9//3//f/9//3//f/9//3//f/9//3//f/9//3//f/9//3//f/9//3//f/9//3//f/9//3//f/9//3//f/9//3//f/9//3//f/9//3//f/9//Uo7HvsV+x3aGfwdvUK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vdRtsh+yFcNt9z/3//f/9//3//f/9//3//f/9//3//f/9//3//f/9//3//f/9//3//fx1T2iE+W/9//3//f/9//3//f/9//3//f/9//3//f/9//3//f/9//3//f/9//3//f/9//3//f/9//3//f/9//3//f/9//3//f/9//3//f/9//3//f/9//3//f/9//3//f/9//3//f/9//3//f/9//3//f/9//3//f/9//3//f/9//3//f/9/f2OeOvsd2xn7GdsZXSo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PVv8IdkhPS5+Z/9//3//f/9//3//f/9//3//f/9//3//f/9//3//f/9//3//f/9//3//f/9/fDraGZ9v/3//f/9//3//f/9//3//f/9//3//f/9//3//f/9//3//f/9//3//f/9//3//f/9//3//f/9//3//f/9//3//f/9//3//f/9//3//f/9//3//f/9//3//f/9//3//f/9//3//f/9//3//f/9//3//f/9//3//f/9//3//f/9//3//f/9/33c+Uzwi/BX7GfsZ3BV9Mh1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97ezb7JfohHlP/f/9//3//f/9//3//f/9//3//f/9//3//f/9//3//f/9//3//f/9//3//f/9//38bLtoh/3v/f/9//3//f/9//3+/czsu2h3ZIdxK/3//f/9//3//f/9//3//f/9//3//f/9//3//f/9//3//f/9//3//f/9//3//f/9//3//f/9//3//f/9//3//f/9//3//f/9//3//f/9//3//f/9//3//f/9//3//f/9//3//f/9//3//f/9//3//f/9//3+/b/5CHB78GdsV/Bn7GZ02P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11b2yH6IVwy33f/f/9//3//f/9//3//f/9//3//f/9//3//f/9//3//f/9//3//f/9//3//f/9//3//f9oh+SX/f/9//3//f/9//3//f/oluR2YHbgdmB37JV5f/3//f/9//3//f/9//3//f/9//3//f/9//3//f/9//3//f/9//3//f/9//3//f/9//3//f/9//3//f/9//3//f/9//3//f/9//3//f/9//3//f/9//3//f/9//3//f/9//3//f/9//3//f/9//3//f/9//3//f35n3kIbHtsZ2xn8GdsVfTYdT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91G2h37JT1b/3//f/9//3//f/9//3//f/9//3//f/9//3//f/9//3//f/9//3//f/9//3//f/9//3//f9932h18Ov9//3//f/9//3//f79v2hm5HT5b3Eq6Hbkd2x09X/9//3//f/9//3//f/9//3//f/9//3//f/9//3//f/9//3//f/9//3//f/9//3//f/9//3//f/9//3//f/9//3//f/9//3//f/9//3//f/9//3//f/9//3//f/9//3//f/9//3//f/9//3//f/9//3//f/9//3//f/9/nmf+Phwe/BnbGfwZ2xU8Jt1K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3w62SE7Mr5z/3//f/9//3//f/9//3//f/9//3//f/9//3//f/9//3//f/9//3//f/9//3//f/9//3//f/9/Pl/aIbxK/3//f/9//3//f/9/v2+ZGbod/3//f953XDaYHbodvnP/f/9//3//f997/3//f/9//3//f/9//3//f/9//3//f/9//3//f/9//3//f/9//3//f/9//3//f/9//3//f/9//3//f/9//3//f/9//3//f/9//3//f/9//3//f/9//3//f/9//3//f/9//3//f/9//3//f/9//3//f/9//3+eZ/5KPCb7GdsV2xnbGRwmvEJ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1w22iGdQv9//3//f/9//3//f/9//3//f/9//3//f/9//3//f/9//3//f/9//3//f/9//3//f/9//3//f/9//38dU9kdPl//f/9//3//f/9//3//f9ohuRleY/9//3//f7khmBkaMt53/389X9klmBm5HdxK/3//f/9//3//f/9//3//f/9//3//f/9//3//f/9//3//f/9//3//f/9//3//f/9//3//f/9//3//f/9//3//f/9//3//f/9//3//f/9//3//f/9//3//f/9//3//f/9//3//f/9//3//f/9//3//f/9//3//f99zP1d9NvwZ+xX8GfwZHB58Lj5X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51C2iG9Rv9//3//f/9//3//f/9//3//f/9//3//f/9//3//f/9//3//f/9//3//f/9//3//f/9//3//f/9//3//f3tC2iGea/9//3//f/9//3//f/9/nD65Hfol/3//f/1OmBl3GXcVuRn8Upgddxl3FXcZmB16Pv9//39eX3pCnmv/f/9//3//f/9//3//f/9//3//f/9//3//f/9//3//f/9//3//f/9//3//f/9//3//f/9//3//f/9//3//f/9//3//f/9//3//f/9//3//f/9//3//f/9//3//f/9//3//f/9//3//f/9//3//f/9//39+Y70+PSb8FfsZ2xnbGfsdnTYeT79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35j2iF8Ov9//3//f/9//3//f/9//3//f/9//3//f/9//3//f/9//3//f/9//3//f/9//3//f/9//3//f/9//3//f/9/XDK5If9//3//f/9//3//f/9//3/fc7od2h1bMv9/Gip3GXYVdxW5GZkZdxXZJX5rWzaYHZgZOjY6NncZmCF7Pv9//3//f/9//3//f/9//3//f/9//3//f/9//3//f/9//3//f/9//3//f/9//3//f/9//3//f/9//3//f/9//3//f/9//3//f/9//3//f/9//3//f/9//3//f/9//3//f/9//3//f/9//3//f/9//3//f/9//3//f99zX1e+NvsZHBr7GfsZ/BkcIp02HlO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+iU8Mv57/3//f/9//3//f/9//3//f/9//3//f/9//3//f/9//3//f/9//3//f/9//3//f/9//3//f/9//3//f/9//3/aJdoh/3//f/9//3//f/9//3//f/9/Xl+5Gbkd2R2YHVYVdxUZMns6lxl3GXo+/3//fzoydxmYGXcZlx2YHZtC/3//f/9//3//f/9//3//f/9//3//f/9//3//f/9//3//f/9//3//f/9//3//f/9//3//f/9//3//f/9//3//f/9//3//f/9//3//f/9//3//f/9//3//f/9//3//f/9//3//f/9//3//f/9//3//f/9//3//f/9//3//f/9//3+eaz9TnTocIvsZ+x0bFvwZ2xl9Mv1Gf2P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VvbIX5r/3//f/9//3//f/9//3//f/9//3//f/9//3//f/9//3//f/9//3//f/9//3//f/9//3//f/9//3//f/9//3//f7oh+yn/f/9//3//f/9//3//f/9//3//fx5Tuhm5HZgZdxV3FX5v/3/5KZgdfD7/f/9/33v5KZgZuSF7Pv1W/3v/f/9//3//f/9//3//f/9//3//f/9//3//f/9//3//f/9//3//f/9//3//f/9//3//f/9//3//f/9//3//f/9//3//f/9//3//f/9//3//f/9//3//f/9//3//f/9//3//f/9//3//f/9//3//f/9//3//f/9//3//f/9//3//f/9//3//f/9/33M+V95CXCYcGtsZHB7bGdsZHCKdNh5Pn2v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c+W71GPCr8HfsZHBr8HRwWHB59Lt0+X1efa/9//3//f/9//3//f/9//3//f/9//3//f/9//3//f/9//3//f/9//3//f/9//3//f/9//3//f/9//3//f/9//3+9RpgZHVP/f1wyuRm5IZgZHVv/f/9//3//f/9//3//f/9//3//f/9//3//f/9//3//f/9//3++c7od+iH/f/9//399Z9sdXC7/f9oZ2xmea/9//3//fxwiPB7/f/9//3//f/9//3//f/9//3//f/9//3//f/9//38eW5kZmBmXGXcVdxXfe/9//3/fe5gddxkaLv9//38aMpcZdxUcW7932hm5Gd1KmBWYGb9z/3//f/9//3//f/9//397PrkdmR28Rjo22h2ZFboZ2hl8Op9v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n2f+Tp06Gx7bHdsZ/B37GfwZHBo9Jp02Hk9+Y99z/3//f/9//3//f/9//3//f/9//3//f/9//3//f/9//3//f/9//3//f/9//3//f/9//3//f/1OuR27Rv9/PVvZGXcZmBk9X/9//3//f/9//3//f/9//3//f/9//3//f/9//3//f/9//3//f/9/GyrbHT1f/3//f/9/2hnaHf9/vUK5GXw2/3//f/9/fC7bGf9//3//f/9//3//f/9//3//f/9//3//f/9//3//f/9/uR2YGTo2dxm8Rv9//3//f/9/nm/8Vt97/3//f/97OTYaMv9//3/cSroZmBV3FXYRXWP/f/9//3//f/9//3/cTrkZmRleY/9//3//f997v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97n2v+Vr0+PCYdHvwZHB4cGv0d/BUdHlwm3T4eT39n33f/f/9//3//f/9//3//f/9//3//f/9//3//f/9//3//f/9//3//f/9/Xl+5GVs2/3//fxoqmB2YGd97/3//f/9//3//f/9//3//f/9//3//f/9//3//f/9//3//f/9//39eX9od+iX/f/9//399NroZv3ffd9oZuRVeX/9//398Nvsd/3//f/9//3//f/9//3//f/9//3//f/9//3//f/9//39+az1f/3//f/9//3//f/9//3//f/9//3//f/9//3//f/9//3//f/9/uh2YGXYRmBX8Tv9//3//f/9//399Y5kZmB38U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v28+W/5KfTYcJvwZ/Rn7FfwZ/Bn9GfwZXSqdNh5LXlu/b/97/3//f/9//3//f/9//3//f/9//3//f/9//3+eb5gZmBn/f/9/v3M7Nj1j/3//f/9//3//f/9//3//f/9//3//f/9//3//f/9//3//f/9//3//f/9/GybZGbxC/3//f7xKuhk9W/9/3Eq5GbkZnmv/f1wy2hn/f/9//3//f/9//3//f/9//3//f/9//3//f/9//3//f/9//3//f/9//3//f/9//3//f/9//3//f/9//3//f/9//3//f/9//39bNpcZmBWYFVwy/3//f/9//3//e/ohmB07Nv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fbz5b3UKeNhwi/BkcGj0eHBo9Iv0VHBo8Hp4y3T4/U39n33P/f/9//3//f/9//3//f79zmRmZHd97/3//f/9//3//f/9//3//f/9//3//f/9//3//f/9//3//f/9//3//f/9//3//f/9//3++c9ohuhndRv9/Plu5GR1X/3//f/opuR26Gf5OuRlcMv9//3//f/9//3//f/9//3//f/9//3//f/9//3//f/9//3//f/9//3//f/9//3//f/9//3//f/9//3//f/9//3//f/9//3//f/1OuB2YGdoduRn/f/9//3//f5w+uBnaI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79vPVf+Rp06HCLcGfsZ+xkcGvwZHRb8FRwaPCJ9Mt0+P1d+Y79z/3ubPptC/3//f/9//3//f/9//3//f/9//3//f/9//3//f/9//3//f/9//3//f/9//3//f/9//3//f/9/HVPaGbkZOzJbNrkZPVv/f/9/33f6IbgdlxmZGT1b/3//f/9//3//f/9//3//f/9//3//f/9//3//f/9//3//f/9//3//f/9//3//f/9//3//f/9//3//f/9//3//f/9//3//f/9/Hld2FZgZ2h26GZ9v/3//fz1bmBW5GX5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v3N+Yx5T3UJ9Nj0m3B38HfsZHBocHh0W/BUdGjwefSq9Nh9LP1efZ99v/3//f/9//3//f/9//3//f/9//3//f/9//3//f/9//3//f/9//3//f/9//3//f91K2h25HbgZmRnfe/9//3//f/97nEIbLh1b/3//f/9//3//f/9//3//f/9//3//f/9//3//f/9//3//f/9//3//f/9//3//f/9//3//f/9//3//f/9//3//f/9//3//f/9//39dY5cVdxWeOtkZPlf/f/9/2R25HbxC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vf2MdT91CfS49IvwVHRr8ERwa2xn8GfwV/Rn8FTwiXCq+Pv5KfmO+b/9//3//f/9//3//f/9//3//f/9//3//f/9//3//f/9//389WxsmGiZ+Z/9//3//f/9//3//f/9//3//f/9//3//f/9//3//f/9//3//f/9//3//f/9//3//f/9//3//f/9//3//f/9//3//f/9//3//f/9//3//f/9//3//f/9//3//f15ndxW4HT5buRm8Qv9/3Eq5Gdod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d79rXlceS5w6fS48Iv0ZHBocGhwaHRr8FR0a/BUcIl0uvj4eS19fvm//e/9//3//f/9//3//f/9//3//f/9//3//f/9//3//f/9//3//f/9//3//f/9//3//f/9//3//f/9//3//f/9//3//f/9//3//f/9//3//f/9//3//f/9//3//f/9//3//f/9//3//f/9//3//f/9//3//f/9/PVuYGdkhv3O5FXw2/3/aHbkZPl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/c15jPlfdQp42PSYcHtwZ/B3bGR0e/Bn8GfsRHB5dJr023UI/V35n33P/f/9//3//f/9//3//f/9//3//f/9//3//f/9//3//f/9//3//f/9//3//f/9//3//f/9//3//f/9//3//f/9//3//f/9//3//f/9//3//f/9//3//f/9//3//f/9//3//f/9//38+W3cZGi7/f7kZ2iH9TrkZOy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ufa19X/ka9Ol0qHB78GRwa+xkcHvsZ/B38Ff0ZPCadMt1CP1uea/97/3//f/9//3//f/9//3//f/9//3//f/9//3//f/9//3//f/9//3//f/9//3//f/9//3//f/9//3//f/9//3//f/9//3//f/9//3//f/9//3//f/9//3//f/1SmBk6Nv9/uR3aHfod2x1eX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teW/1GvT48Khwi+xUdGvwV/Bn8GfsV+xX8GTwmvTrdRj5bn2v/e/9//3//f/9//3//f/9//3//f/9//3//f/9//3//f/9//3//f/9//3//f/9//3//f/9//3//f/9//3//f/9//3//f/9//3//f/9/vUp2FVo6/387JrkZuhn6If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Xl/9Rp0+XSr8HfsVHBr8Gfwd/BX8GfwVPB58Mt5CHlOfY993/3//f/9//3//f/9//3//f/9//3//f/9//3//f/9//3//f/9//3//f/9//3//f/9//3//f/9//3//f/9//3+bQpgZez7/fzsuuRm5GT5X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+Yx5TvUJcLvwZ/BXbFRwa/BX7FdsV/BX7FV0mfC7dRh5Tnmffd/9//3//f/9//3//f/9//3//f/9//3//f/9//3//f/9//3//f/9//3//f/9//3//f5xCmBm8Sv9/fDqYFbkd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PlfeRn0yHR78FfwZ/BkdHvsZHBrcFR4WHBp9Lt5C/ko+V39r33f/f/9//3//f/9//3//f/9//3//f/9//3//f/9//3//f/9/fDqYGdxO/397OpgZezr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eX/1KvTpdKh0i3BX7GfwV/BnbFfwZ2xX8FRwaXSqdMv5KPleeZ/97/3//f/9//3//f/9//3//f/9//398OpgZHVv/f/klmBldX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35nPlf+Rp02HSIcGtsZ/BkcFhwe/BkdGvwRHRYcHl0mfS7eRj5Xf2e/b/97/3//fzsymR09W/9/uhmZGZ5r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eYx5PvT59Mhwe/Bn7ERwa/BX8GdsVHBbbFfwV2xX8GTwmuR1WFbxC/EqZFXgVv2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mM+V95Gnjo8Khwa3BX8GdoV+xmXGXYVuRXaGXYRlxX6HV0qnTb+Rj5Tf2O/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55rX18eU7gdVhH6HZgVdhVWEdod2xX7HdoZ+xn7EdsV2xUcHnwuvT79Tn9n3n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imYGV1n/UqXFbkZ3Ur9Sp0+XDL6HfsZ2xn6HfsZGxr7Gfsd2xn7GdodWzLcS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LpgVfmf9RpkZmRVeX/9//3//f/9//3/fd15jPlfdQp02uh25HdoduR2YGZgZfm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quRl+Zz5XuRnaHT1b/3//f/9//3//f/9//3//f/9//3//f5w+PCq5Gbgd2SH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SWYGX5jXVuZGZkZPlP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YHZgZXWO/b5kZuR3c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5cZdxU9X/97uRmYGf1O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mB25Hb9z/3/ZIZgdvEr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75z/3//f3s6mBl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65IXs+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5cZm0b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P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FAAAAAbAQAAfAAAAAAAAABQAAAAH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tAGD5//8AAAAAAAAAAGjEiQSg+P//8gEAAAAAAAAAAAAAAAAAAAgAWH779v//ppcAAAAAAAAAAAAAAAAAAAAAAAAAAAAAAAAAAHgaxREAAAAAPw0hEyIAigEAAAAAAAAAAAAAAAAAAAAAAAAAAAAAAAAAAAAAAAAAAAAAAAAAAAAAAAAAAAAAAAAAAAAAAAAAAAAAAAAAAAAAAAAAAAAAAAAAAAAAAAAAAAAAAAAAAAAAAAAAAIAB8HYAAAAA8LFiB4AB8HafEBMAVwsKEKhvMwAWget28LFiBwAAAACAAfB2qG8zADWB63aAAfB2oQwB2wAAfg7QbzMAc4DrdgEAAAC4bzMAEAAAAAMBAADgBH4OoQwB2+AEfg4AAAAAAQAAAPxvMwBTOBF2AHAzAA4o7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purl.org/dc/terms/"/>
    <ds:schemaRef ds:uri="http://www.w3.org/XML/1998/namespace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sharepoint/v4"/>
    <ds:schemaRef ds:uri="http://schemas.microsoft.com/sharepoint/v3"/>
    <ds:schemaRef ds:uri="http://schemas.openxmlformats.org/package/2006/metadata/core-properties"/>
    <ds:schemaRef ds:uri="http://schemas.microsoft.com/office/infopath/2007/PartnerControls"/>
    <ds:schemaRef ds:uri="http://schemas.microsoft.com/sharepoint/v3/fields"/>
    <ds:schemaRef ds:uri="341ef2d6-d38c-4729-b0bd-8f06d6b35472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3</TotalTime>
  <Pages>1</Pages>
  <Words>277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Deckers Dominique</cp:lastModifiedBy>
  <cp:revision>4</cp:revision>
  <cp:lastPrinted>2017-01-02T10:03:00Z</cp:lastPrinted>
  <dcterms:created xsi:type="dcterms:W3CDTF">2017-02-21T10:09:00Z</dcterms:created>
  <dcterms:modified xsi:type="dcterms:W3CDTF">2017-06-06T12:02:00Z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