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53478B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9D00123" w:rsidR="00333BD4" w:rsidRPr="009E0459" w:rsidRDefault="002B0D6A" w:rsidP="00A83DB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A83DB9">
              <w:rPr>
                <w:rFonts w:ascii="Arial" w:hAnsi="Arial" w:cs="Arial"/>
                <w:lang w:val="nl-BE"/>
              </w:rPr>
              <w:t>07-12</w:t>
            </w:r>
            <w:r w:rsidR="0053478B">
              <w:rPr>
                <w:rFonts w:ascii="Arial" w:hAnsi="Arial" w:cs="Arial"/>
                <w:lang w:val="nl-BE"/>
              </w:rPr>
              <w:t>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40CA35D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3478B">
              <w:rPr>
                <w:rFonts w:ascii="Arial" w:hAnsi="Arial" w:cs="Arial"/>
                <w:lang w:val="nl-BE" w:eastAsia="fr-FR"/>
              </w:rPr>
              <w:t>09-03-2021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0493273" w:rsidR="00303142" w:rsidRPr="009E0459" w:rsidRDefault="00303142" w:rsidP="00A83DB9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83DB9">
              <w:rPr>
                <w:rFonts w:ascii="Arial" w:hAnsi="Arial" w:cs="Arial"/>
                <w:lang w:val="nl-BE" w:eastAsia="fr-FR"/>
              </w:rPr>
              <w:t>07-03-2022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7AE14C" w:rsidR="008A225E" w:rsidRPr="009E0459" w:rsidRDefault="008A225E" w:rsidP="00FC481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</w:t>
            </w:r>
            <w:r w:rsidR="00FC4813">
              <w:rPr>
                <w:rFonts w:ascii="Arial" w:hAnsi="Arial" w:cs="Arial"/>
                <w:lang w:val="nl-BE"/>
              </w:rPr>
              <w:t>52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E1304CD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A83DB9">
              <w:rPr>
                <w:rFonts w:ascii="Arial" w:hAnsi="Arial" w:cs="Arial"/>
                <w:lang w:val="nl-BE"/>
              </w:rPr>
              <w:t>1267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EBA3B5E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</w:t>
            </w:r>
            <w:r w:rsidR="00FC4813">
              <w:rPr>
                <w:rFonts w:ascii="Arial" w:hAnsi="Arial" w:cs="Arial"/>
                <w:lang w:val="nl-BE"/>
              </w:rPr>
              <w:t>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C4813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351A5F8C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EF5E5E3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59C352F6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B3628C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CB9DE35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EC63DEF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64CBCAE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430A0AF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8D5DCA8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9E51F01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0FB49AA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CC03510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23B811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42F5FB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1DDE502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7C468635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koffers RPK Iveco 8T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2D62C20D" w:rsidR="00FC4813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C177E59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6ECD0C0D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30E6773F" w:rsidR="00FC4813" w:rsidRPr="009E0459" w:rsidRDefault="0053478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698C2762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241A69B1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7E955290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46F6A143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7777777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78456CE" w:rsidR="00F8356B" w:rsidRPr="009E0459" w:rsidRDefault="0053478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0ADA954" w:rsidR="00F8356B" w:rsidRPr="009E0459" w:rsidRDefault="0053478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9CC0747" w:rsidR="00F8356B" w:rsidRPr="009F6C9E" w:rsidRDefault="0053478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E8BB88F" w:rsidR="002952F0" w:rsidRPr="00DB1730" w:rsidRDefault="0053478B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672289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53478B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1BC0D0" w:rsidR="0072620D" w:rsidRPr="009E0459" w:rsidRDefault="0053478B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A83DB9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A83DB9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8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A83DB9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11EBFB30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83DB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83DB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75899BE6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3478B">
      <w:rPr>
        <w:rFonts w:ascii="Arial" w:hAnsi="Arial" w:cs="Arial"/>
        <w:sz w:val="22"/>
        <w:szCs w:val="22"/>
        <w:lang w:val="fr-BE"/>
      </w:rPr>
      <w:t>2021</w:t>
    </w:r>
    <w:r w:rsidR="00A83DB9">
      <w:rPr>
        <w:rFonts w:ascii="Arial" w:hAnsi="Arial" w:cs="Arial"/>
        <w:sz w:val="22"/>
        <w:szCs w:val="22"/>
        <w:lang w:val="fr-BE"/>
      </w:rPr>
      <w:t>1207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794AD0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</w:t>
    </w:r>
    <w:r w:rsidR="00FC4813">
      <w:rPr>
        <w:rFonts w:ascii="Arial" w:hAnsi="Arial" w:cs="Arial"/>
        <w:sz w:val="22"/>
        <w:szCs w:val="22"/>
        <w:lang w:val="fr-BE"/>
      </w:rPr>
      <w:t>52</w:t>
    </w:r>
    <w:r w:rsidR="00D206FF">
      <w:rPr>
        <w:rFonts w:ascii="Arial" w:hAnsi="Arial" w:cs="Arial"/>
        <w:sz w:val="22"/>
        <w:szCs w:val="22"/>
        <w:lang w:val="fr-BE"/>
      </w:rPr>
      <w:t>-</w:t>
    </w:r>
    <w:r w:rsidR="0051565A" w:rsidRPr="0051565A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565A"/>
    <w:rsid w:val="0053478B"/>
    <w:rsid w:val="00536DCA"/>
    <w:rsid w:val="00537581"/>
    <w:rsid w:val="00540F45"/>
    <w:rsid w:val="005442E4"/>
    <w:rsid w:val="005516E0"/>
    <w:rsid w:val="005749E1"/>
    <w:rsid w:val="00583569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4AD0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3DB9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06FF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813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9339328"/>
  <w15:docId w15:val="{63890D9D-966A-4ED9-9553-82CAC3D1B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YlYe/DyX2fjN03PJ1CdhQb2Ee3k=</DigestValue>
    </Reference>
    <Reference Type="http://www.w3.org/2000/09/xmldsig#Object" URI="#idOfficeObject">
      <DigestMethod Algorithm="http://www.w3.org/2000/09/xmldsig#sha1"/>
      <DigestValue>NVrCQpkG70JP66jjsx1WgId4Un0=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A3JGCWYTQd2qp8ZUWMxlLargPl0=</DigestValue>
    </Reference>
    <Reference Type="http://www.w3.org/2000/09/xmldsig#Object" URI="#idValidSigLnImg">
      <DigestMethod Algorithm="http://www.w3.org/2000/09/xmldsig#sha1"/>
      <DigestValue>sOZkgn182QT8fGL88/KgIaWzDyI=</DigestValue>
    </Reference>
    <Reference Type="http://www.w3.org/2000/09/xmldsig#Object" URI="#idInvalidSigLnImg">
      <DigestMethod Algorithm="http://www.w3.org/2000/09/xmldsig#sha1"/>
      <DigestValue>iJZrRLC7/4EYPa/5j903vxJrOXo=</DigestValue>
    </Reference>
  </SignedInfo>
  <SignatureValue>gn+iF3nTZcD3v5uAlM5Z7VE+Ipnv3cCVL37noLHTh5a922LqLiGn9oMcIzuz+cbfZEv0sIKl8Imi
KcqI9zO77btTV8JLKs8aRQs5jTQxULvNjNYci9R9qwPcrIj9QUO/qZnmeGx6B9604FgEky5FN8Rw
JGTyIEnRMvekqQf1BX4MuB2vAxsjoAFTgMGQzB45q0gaQg54b6SY0XI6cSpJiBb0xepGFOFO4bpY
4mItc/0SfOwgkZ6/F816XLOv//K2JFxfMV9UL4P5tdKJNOuhnzWqIqo7BGZ7YOi2GaazHbv8qYG7
2/8/2Ki60wAvVCdWfnuYCCSAvcNpxeWvDDhR3w==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FsD1Nkmdg2uEflOemu/UN+IiigQ=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bqjiEFZdGYQF8iZ90GK4oWhYzJ8=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Xs169EFuakw6J/ICR/XS9lWUYGA=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gks1t19GCA/OHXWXCKgBIW0i3+E=</DigestValue>
      </Reference>
      <Reference URI="/word/media/image2.emf?ContentType=image/x-emf">
        <DigestMethod Algorithm="http://www.w3.org/2000/09/xmldsig#sha1"/>
        <DigestValue>KqbFRjGkbL11v8QWXbGczYJbtjY=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yWaSo9pTrOzN3ObGKe5WcHMLW9U=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2021-12-07T14:55:14Z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kwAAABkAAAAAAAAAAAAAABrAAAATAAAAAAAAAAAAAAAb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2021-12-07T14:55:14Z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HYAAL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QEBAQEBAQEBAQEBAQEBAQEBAQEBAQEBAQEBAQEBAQEBAQEBAQEBAQEBAQEBAQEBAQEBAQEBAQEBAQEBAQEBAQEBAQEBAQEBAQEBAQEBAQEBAQEBAQEBAQEBAQEBAQEBAQEBAQEBAQEBAQEBAQEBAQEBAQEBAQEBAQEBAQEBAQEBAQEBAQEBAQEBAQEBAQEBAQEBAQEBAQEBAQEBAQEBAQEBAQEBAQEBAQEBAQEBAQBAQEBAQEBAQEBAQEBAQEBAQEBAQEBAQEBAQEBAQEBAQEBAQEBAQEBAQEBAQEBAQEBAQEBAQEBAQEBAQEBAQEBAQEBAQEBAQEBAQEBAQEBAQEBAQEBAQEBAQEBAQEBAQEBAQEBAQEBAQEBAQEBAQEBAQEBAQEBAQEBAQEBAQEBAQEBAQEBAQEBAQEBAQEBAQEBAQEBAQEBAQEBAQEBAQEBAQEBAQEBAQEBAQEBAQEBAQEBAQEBAwMDAwMDAwMDAwMDAwMDAwMDAwMDAwMDAwMDAwMDAwMDAwMDAwMDAwMDAwMDAwMDAwMDAwMDAwMDAwMDAwMDAwMDAwMDAwMDAwMDAwMDAwMDAwMDAwMDAwMDAwMDAwMDAwMDAwMDAwMDAwMDAwMDAwMDAwMDAwMDAwMDAwMDAwMDAwMDAwMDAwMDAwMDAwMDAwMDAwMDAwMDAwMDAwMDAwMDAwMDAwMDAwMDAwMDAwMDAwMBAQEBAQEBAQEBAQEBAQEBAQEBAQEBAQEBAQEBAQEBAQEBAQEBAQEBAQEBAQE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ICAgICAgICAgICAgICAgICAgICAgICAgICAgICAgICAgICAgICAgICAgICAgICAgICAgICAgICAgICAgICAgICAgICAgICAgICAgICAgICAgICAgICAgICAgICAgICAgICAgICAgICAgICAgICAgICAgICAgICAgICAgICAgICAgICAgICAgICAgICAgICAgICAgICAgICAgICAgICAgICAgICAgICAgICAgICAgICAgIB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</Object>
  <Object Id="idInvalidSigLnImg">AQAAAGwAAAAAAAAAAAAAAD8BAACfAAAAAAAAAAAAAABmFgAAOwsAACBFTUYAAAEArHwAAMk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G8AQCFGd/h3dQDgMhNwUJPbAEyqbwA4rG8ALvIpd6ipbwCiYcl3iBYKMwkAAAC8Ycl3IKpvAOh1dQAAAAAAEFt1ABBbdQAQ/shvAAAAAHBgdm8JAAAAAAAAAAAAAAAAAAAAAAAAAFDkdAAAAAAAAAAAAAAAAAAAAAAAAAAAAAAAFRkAAAAAoKtvAEnxKXfwqW8AAAAAAFXxKXcAAAAA8////wAAAAAAAAAAAAAAAB48PQ44qm8AHYD6dgAAQncAAAAAAAAAANGK+XYAAAAACQAAAESrbwBEq28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l3eOtvAKJhyXcQW3UACQAAALxhyXcEAAAAiH91AAAAAAAQW3UAEFt1ALYiE3AAAAAAQEnobwkAAAAAAAAAAAAAAAAAAAAAAAAAUOR0AAAAAAAAAAAAAAAAAAAAAAAAAAAAAAAAAAAAAAAAAAAAAAAAAAAAAAAAAAAAAAAAAAAAAAAAAAAAAAAAAK4RzHdOfT0O0OxvAAjSxXcQW3UAQEnobwAAAAAY08V3//8AAAAAAAD708V3+9PFdwDtbwAAAG8ABwAAAAAAAADRivl2CQAAAAcAAAAw7W8AMO1vAAACAAD8////AQAAAAAAAAAAAAAAAAAAAAAAAAD41Od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AQ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QEBAQEBAQEBAQEBAQEBAQEBAQEBAQEBAQEBAQEBAQEBAQEBAQEBAQEBAQEBAQEBAQEBAQEBAQEBAQEBAQEBAQEBAQEBAQEBAQEBAQEBAQEBAQEBAQEBAQEBAQEBAQEBAQEBAQEBAQEBAQEBAQEBAQEBAQEBAQEBAQEBAQEBAQEBAQEBAQEBAQEBAQEBAQEBAQEBAQEBAQEBAQEBAQEBAQEBAQEBAQEBAQEBAQEBAQEBAQE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CAgICAgICAgICAgICAgICAgICAgICAgICAgICAgICAgICAgICAgICAgICAgICAgICAgICAgICAgICAgICAgICAgICAgICAgICAgICAgICAgICAgICAgICAgICAgICAgICAgICAgICAgICAgICAgICAgICAgICAgICAgICAgICAgICAgICAgICAgICAgICAgICAgICAgICAgICAgICAgICAgICAgICAgICAgICAgICAgIC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QAAAAMAAAAdgAAAHwAAACGAAAAAQAAAFVVj0EmtI9BDAAAAHYAAAARAAAATAAAAAAAAAAAAAAAAAAAAP//////////cAAAAEEAZwBlAG4AdAAtAG8AbgBkAGUAcgB6AG8AZQBrAGUAcgANQw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EAAAAYAAAADAAAAAAAAAISAAAADAAAAAEAAAAWAAAADAAAAAAAAABUAAAASAEAAAwAAACLAAAA/QAAAJsAAAABAAAAVVWPQSa0j0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+ZhKiHWcvtfK1cxdVhzED/XxRfT1PTE+NAmntE+pV6o=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VroOrAAZW9lrooDDrcgcY5kX2HaZK1wtv2+vk7cme2Y=</DigestValue>
    </Reference>
    <Reference Type="http://www.w3.org/2000/09/xmldsig#Object" URI="#idValidSigLnImg">
      <DigestMethod Algorithm="http://www.w3.org/2001/04/xmlenc#sha256"/>
      <DigestValue>1CMWcaQRYgtdQZRDFlf8Y7qSQWp1fMxiimMCt73Bs4I=</DigestValue>
    </Reference>
    <Reference Type="http://www.w3.org/2000/09/xmldsig#Object" URI="#idInvalidSigLnImg">
      <DigestMethod Algorithm="http://www.w3.org/2001/04/xmlenc#sha256"/>
      <DigestValue>dMO/Kug4+yjwARKr8sKZuLwcxbyeNE1fN/9dD50n6Ng=</DigestValue>
    </Reference>
  </SignedInfo>
  <SignatureValue>hMmGyfIo2t1+6mfWAeB4oCVAXgtG42mJtYr8GMVBvcrLpVIOgwHUtHfRRdJc9cKE1Cq8z01+d5Nv
574ZBfx+yUe0iPS0jX2L2YXrAn8TkzHms3L7KYSquok5wWvaoyhI05k7nO7JydwVSpQaKnPm+gYL
NL9lU808j7OeDRc49hGBBudVLivxJmJIN0/isIx/l6P/1V7J2pcsPoBkI+AlmslQmBK9ZNZ1+NpH
uWgxOoOWufpFGHm093tmWcXLmasPhNpbTJ96OVRW+RL3uYuTdEFO5XcV/8h1bKKxQATCSdifoTmS
5bXnUcOP0DeaKbqD1jv5FLGpRG+hAQiLH9kMYw==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Db4svmHerZrYtzVZPK4T/rBll/t12u0e6bS4hRNHNNk=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OCMwN88uTphRyTHwRMBL3vfhd2VeeN36AKOUSUOXjtQ=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QQvYLVCLwAXLRuRG/NeC79kzkxD07I+jkXkvz/Vsz4A=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iXQ7/SI1GYpjqYh2Ff4kezCXWSxplXm6bRkDgaHaKj0=</DigestValue>
      </Reference>
      <Reference URI="/word/media/image2.emf?ContentType=image/x-emf">
        <DigestMethod Algorithm="http://www.w3.org/2001/04/xmlenc#sha256"/>
        <DigestValue>itm01241QH1r/SWpMpo7iWvl51Ou/JO8pPBgsjJpdWc=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r3B7GE1EVK23dB+Bh8weo2E1+oLAUJlDcVydF++2eW8=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2021-12-13T00:02:17Z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2021-12-13T00:02:17Z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AaJhIneYe2IBCQAAALxhIncJAAAAaH5iAQAAAACYe2IBmHtiAbYidGsAAAAApiJ0awAAAAAAAAAAAAAAAAAAAAAAAAAAGO1hAQAAAAAAAAAAAAAAAAAAAAAAAAAAAAAAAAAAAAAAAAAAAAAAAAAAAAAAAAAAAAAAAAAAAAAAAAAAAAAAAGjxLwHd5y/0aGYsd1zyLwEI0h53mHtiAUBJSWsAAAAAGNMed///AAAAAAAA+9Med/vTHneM8i8BAAAAAAAAAADRijV2AAAAAAcAAAC88i8BvPIvAQ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VIH+DkyaLwE4nC8BLvL6dit8KleQ5QNrzxIK1AAAAACQ5QNrpnnYanA+cAFwmS8B1JkvAQuj/mr/////wJkvAdK72mpQIN9qBrzaakcf2WpZH9lqV3wqV5DlA2t3fCpX6JkvAbO72moogS0WAAAAAAAAT80Qmi8BoJsvAUnx+nbwmS8BAgAAAFXx+nYcqANr4P///wAAAAAAAAAAAAAAAJABAAAAAAABAAAAAGEAcgAAAAAAAAAAANGKNXYAAAAABgAAAESbLwFEmy8B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UoAAAAAQJovAf2b+3bYEgAAAJovAWYRIUpmEUoAAAAAAPSdLwHYEiv//////yxMAAAKKwoAfIH+DgAAAABmEUr//////yxMAAAhSgEAYAGaGgAAAACcPTZ1iT35dmYRIUqkHNINAQAAAP////8AAAAA4GLqDmyeLwEAAAAAAADqDhiz6g6aPfl2YAGaGmYRIUoBAAAApBzSDeBi6g4AAAAAAAAAAGYRSgBsni8BZhFK//////8sTAAAIUoBAAAAmhoAAAAA/////9yaLwECFv12ZhEhStCPahYKAAAAEAAAAAMBAADJAwAAHAAAAXScLwG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AQAAAAcKDQcKDQcJDQ4WMShFrjFU1TJV1gECBAIDBAECBQoRKyZBowsTMWw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vAUAhRXWohmIB4DJ0a2AxuADYry8BxLEvAS7y+naiYSJ3mHtiAdcPCo68YSJ3IAAAADiDYgEAAAAAmHtiAZh7YgEQ/ilrAAAAACAAAAACAAAAAAAAAAAAAAAAAAAAAAAAABjtYQEAAAAAAAAAAAAAAAAAAAAAAAAAAAAAAAAAAE/NAAAAACyxLwFJ8fp2fK8vAQAAAABV8fp2AAAAAPX///8AAAAAAAAAAAAAAACRuC/0xK8vAR2ANnYAAEF1AAAvAQkAAAAAAAAA0Yo1dkBJSWsJAAAA0LAvAdCwLwEAAgAA/P///wEAAAAAAAAAAAAAAAAAAAAAAAAA+NRjdW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vAaJhIneYe2IBCQAAALxhIncJAAAAaH5iAQAAAACYe2IBmHtiAbYidGsAAAAApiJ0awAAAAAAAAAAAAAAAAAAAAAAAAAAGO1hAQAAAAAAAAAAAAAAAAAAAAAAAAAAAAAAAAAAAAAAAAAAAAAAAAAAAAAAAAAAAAAAAAAAAAAAAAAAAAAAAGjxLwHd5y/0aGYsd1zyLwEI0h53mHtiAUBJSWsAAAAAGNMed///AAAAAAAA+9Med/vTHneM8i8BAAAAAAAAAADRijV2AAAAAAcAAAC88i8BvPIvAQ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VIH+DkyaLwE4nC8BLvL6dit8KleQ5QNrzxIK1AAAAACQ5QNrpnnYanA+cAFwmS8B1JkvAQuj/mr/////wJkvAdK72mpQIN9qBrzaakcf2WpZH9lqV3wqV5DlA2t3fCpX6JkvAbO72moogS0WAAAAAAAAT80Qmi8BoJsvAUnx+nbwmS8BAgAAAFXx+nYcqANr4P///wAAAAAAAAAAAAAAAJABAAAAAAABAAAAAGEAcgAAAAAAAAAAANGKNXYAAAAABgAAAESbLwFEmy8B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WAAAAAAQJovAf2b+3bYEgAAAJovAZ8RIWCfEWAAAAAAAPSdLwHYEiv//////yxMAAAKKwoAfIH+DgAAAACfEWD//////yxMAAAhYAEAYAGaGgAAAACcPTZ1iT35dp8RIWCkHNINAQAAAP////8AAAAAaGbpDmyeLwEAAAAAAADpDhiz6g6aPfl2YAGaGp8RIWABAAAApBzSDWhm6Q4AAAAAAAAAAJ8RYABsni8BnxFg//////8sTAAAIWABAAAAmhoAAAAA/////9yaLwECFv12nxEhYPCG3BkRAAAAEAAAAAMBAADJAwAAHAAAAXScLwG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sharepoint/v3/field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3"/>
    <ds:schemaRef ds:uri="http://schemas.microsoft.com/sharepoint/v4"/>
    <ds:schemaRef ds:uri="341ef2d6-d38c-4729-b0bd-8f06d6b35472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5</TotalTime>
  <Pages>1</Pages>
  <Words>303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2017-02-21T10:26:00Z</dcterms:created>
  <dcterms:modified xsi:type="dcterms:W3CDTF">2021-12-07T14:55:00Z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