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AE5FBC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7AC7DCB3" w:rsidR="00333BD4" w:rsidRPr="009E0459" w:rsidRDefault="002B0D6A" w:rsidP="005D005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5D0057">
              <w:rPr>
                <w:rFonts w:ascii="Arial" w:hAnsi="Arial" w:cs="Arial"/>
                <w:lang w:val="nl-BE"/>
              </w:rPr>
              <w:t>07-12</w:t>
            </w:r>
            <w:r w:rsidR="00AE5FBC">
              <w:rPr>
                <w:rFonts w:ascii="Arial" w:hAnsi="Arial" w:cs="Arial"/>
                <w:lang w:val="nl-BE"/>
              </w:rPr>
              <w:t>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272A25E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E5FBC">
              <w:rPr>
                <w:rFonts w:ascii="Arial" w:hAnsi="Arial" w:cs="Arial"/>
                <w:lang w:val="nl-BE" w:eastAsia="fr-FR"/>
              </w:rPr>
              <w:t>09-03-2021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35B5F7CD" w:rsidR="00303142" w:rsidRPr="009E0459" w:rsidRDefault="00303142" w:rsidP="005D005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D0057">
              <w:rPr>
                <w:rFonts w:ascii="Arial" w:hAnsi="Arial" w:cs="Arial"/>
                <w:lang w:val="nl-BE" w:eastAsia="fr-FR"/>
              </w:rPr>
              <w:t>07-03-2022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B5C22C4" w:rsidR="008A225E" w:rsidRPr="009E0459" w:rsidRDefault="008A225E" w:rsidP="00983B55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748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D12DEE1" w:rsidR="008A225E" w:rsidRPr="009E0459" w:rsidRDefault="008A225E" w:rsidP="005D005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AE5FBC">
              <w:rPr>
                <w:rFonts w:ascii="Arial" w:hAnsi="Arial" w:cs="Arial"/>
                <w:lang w:val="nl-BE"/>
              </w:rPr>
              <w:t>8</w:t>
            </w:r>
            <w:r w:rsidR="005D0057">
              <w:rPr>
                <w:rFonts w:ascii="Arial" w:hAnsi="Arial" w:cs="Arial"/>
                <w:lang w:val="nl-BE"/>
              </w:rPr>
              <w:t>78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B4D06A7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56732">
              <w:rPr>
                <w:rFonts w:ascii="Arial" w:hAnsi="Arial" w:cs="Arial"/>
                <w:lang w:val="nl-BE"/>
              </w:rPr>
              <w:t>20250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356732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5254DBF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2DC75C3A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01D5FEF0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22C8D063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53CED21E" w:rsidR="00356732" w:rsidRPr="009E0459" w:rsidRDefault="00AE5FB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4BA11A65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5E122BB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E1EB79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E9D03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360B18EB" w:rsidR="00356732" w:rsidRPr="009E0459" w:rsidRDefault="00AE5FB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72A9C79B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9CAD929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61DE6CF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A0C0B8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44D449A2" w:rsidR="00356732" w:rsidRPr="009E0459" w:rsidRDefault="00AE5FB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1B22FDB5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730B36B9" w:rsidR="00356732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84093AF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706E72FE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0666D2D5" w:rsidR="00356732" w:rsidRPr="009E0459" w:rsidRDefault="00AE5FB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4210D0A1" w:rsidR="00F8356B" w:rsidRPr="009E0459" w:rsidRDefault="00AE5FB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5FEDA386" w:rsidR="00F8356B" w:rsidRPr="009E0459" w:rsidRDefault="00AE5FB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4BBFE3FB" w:rsidR="00F8356B" w:rsidRPr="009F6C9E" w:rsidRDefault="00AE5FB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8EB161B" w:rsidR="002952F0" w:rsidRPr="00DB1730" w:rsidRDefault="00AE5FBC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4F7F0D9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AE5FBC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6774930" w:rsidR="0072620D" w:rsidRPr="009E0459" w:rsidRDefault="002D10CE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5D0057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5D0057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8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5D0057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2A54B46A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D005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D005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0C10C702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AE5FBC">
      <w:rPr>
        <w:rFonts w:ascii="Arial" w:hAnsi="Arial" w:cs="Arial"/>
        <w:sz w:val="22"/>
        <w:szCs w:val="22"/>
        <w:lang w:val="fr-BE"/>
      </w:rPr>
      <w:t>2021</w:t>
    </w:r>
    <w:r w:rsidR="005D0057">
      <w:rPr>
        <w:rFonts w:ascii="Arial" w:hAnsi="Arial" w:cs="Arial"/>
        <w:sz w:val="22"/>
        <w:szCs w:val="22"/>
        <w:lang w:val="fr-BE"/>
      </w:rPr>
      <w:t>1207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E11487">
      <w:rPr>
        <w:rFonts w:ascii="Arial" w:hAnsi="Arial" w:cs="Arial"/>
        <w:sz w:val="22"/>
        <w:szCs w:val="22"/>
        <w:lang w:val="fr-BE"/>
      </w:rPr>
      <w:t>I</w:t>
    </w:r>
    <w:r w:rsidR="003E76ED" w:rsidRPr="00F901D7">
      <w:rPr>
        <w:rFonts w:ascii="Arial" w:hAnsi="Arial" w:cs="Arial"/>
        <w:sz w:val="22"/>
        <w:szCs w:val="22"/>
        <w:lang w:val="fr-BE"/>
      </w:rPr>
      <w:t>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V28748</w:t>
    </w:r>
    <w:r w:rsidR="00D933D5">
      <w:rPr>
        <w:rFonts w:ascii="Arial" w:hAnsi="Arial" w:cs="Arial"/>
        <w:sz w:val="22"/>
        <w:szCs w:val="22"/>
        <w:lang w:val="fr-BE"/>
      </w:rPr>
      <w:t>-</w:t>
    </w:r>
    <w:r w:rsidR="002D4AC9" w:rsidRPr="002D4AC9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D10CE"/>
    <w:rsid w:val="002D4AC9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0057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A69FA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AE5FBC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933D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1487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39339328"/>
  <w15:docId w15:val="{1C11FC61-573D-45F9-9AE4-097D7B325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VdriIdVtnfXKSBMrnYFZvoYKPEk=</DigestValue>
    </Reference>
    <Reference Type="http://www.w3.org/2000/09/xmldsig#Object" URI="#idOfficeObject">
      <DigestMethod Algorithm="http://www.w3.org/2000/09/xmldsig#sha1"/>
      <DigestValue>NVrCQpkG70JP66jjsx1WgId4Un0=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b6ZijNZjBVIgk3OeLgR8pczsZ1U=</DigestValue>
    </Reference>
    <Reference Type="http://www.w3.org/2000/09/xmldsig#Object" URI="#idValidSigLnImg">
      <DigestMethod Algorithm="http://www.w3.org/2000/09/xmldsig#sha1"/>
      <DigestValue>qxjr5wSglJh8+i6SAv3Wncmldss=</DigestValue>
    </Reference>
    <Reference Type="http://www.w3.org/2000/09/xmldsig#Object" URI="#idInvalidSigLnImg">
      <DigestMethod Algorithm="http://www.w3.org/2000/09/xmldsig#sha1"/>
      <DigestValue>R5DewPuelbhG63r5DIq2dufLwtg=</DigestValue>
    </Reference>
  </SignedInfo>
  <SignatureValue>Q0nNORvkGsF40EjzZMB25lpsHhoPqMYbZfvXIxgQ6L+iS0MizbH5gKDsMv+KQ3ucAWwAwHtEikX6
WBoJhU9b1lGrF/r1KGN8p03hNUc/v7+5mKns1UP3rQgvD2Q/nxV5S5U/IkZOPy+PhB3xfaMbH4Xk
Y+ulBpyYYQK0ynu0lnJ+v3Oe4hwfb6v6kr71u4kpUjp4CfK4Kbr3ALkbYdkuZFWre31j/+HWSMR9
6P2woRTmQNHlQ4zCko+jsNc+9Nd1MUJQ2Q5sB17TrDeT0yYqzO0jjey4qlALFQXCZM7ti7Sfw1fK
Tn6gAuvd7ekA4pje6TbQI3vGK6l428Zgto5MFw==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pEb4Gp5mQnPKFGGBkDoEgSOa7Zs=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VbUhGmvXUxSFSn1gBuI/+zlI118=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b0lBRo7e7PcBrrB1XksTPY7dXsc=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qqdNFrNpvYT/RY7Qe2a6I7qYh+Q=</DigestValue>
      </Reference>
      <Reference URI="/word/media/image2.emf?ContentType=image/x-emf">
        <DigestMethod Algorithm="http://www.w3.org/2000/09/xmldsig#sha1"/>
        <DigestValue>to6WYnOlcTp+ATLdScHPLSS38KE=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XFRmCVcIyjSZ35ij4kdbWNwNjlI=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2021-12-07T14:56:44Z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kwAAABkAAAAAAAAAAAAAABrAAAATAAAAAAAAAAAAAAAb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2021-12-07T14:56:44Z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HYAALY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A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gICAgICAgICAgICAgICAgICAgICAgICAgICAgICAgICAgICAgICAgICAgICAgICAgICAgICAgICAgICAgICAgICAgICAgICAgICAgICAgICAgICAgICAgICAgICAgICAgICAgICAgICAgICAgICAgICAgICAgICAgICAgICAgICAgICAgICAgICAgICAgICAgICAgICAgICAgICAgICAgICAgICAgICAgICAgICAgICAgI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</Object>
  <Object Id="idInvalidSigLnImg">AQAAAGwAAAAAAAAAAAAAAD8BAACfAAAAAAAAAAAAAABmFgAAOwsAACBFTUYAAAEArHwAAMk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C8BomHJd5BpPAEJAAAAvGHJdwkAAACohTwBAAAAAJBpPAGQaTwBtiITcAAAAABASehvCQAAAAAAAAAAAAAAAAAAAAAAAAAY6jsBAAAAAAAAAAAAAAAAAAAAAAAAAAAAAAAAAAAAAAAAAAAAAAAAAAAAAAAAAAAAAAAAAAAAAAAAAAAAAAAAYO0vAfzVJg9oZtN3VO4vAQjSxXeQaTwBQEnobwAAAAAY08V3//8AAAAAAAD708V3+9PFd4TuLwEAAAAAAAAAANGK+XYAAAAABwAAALTuLwG07i8B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wFkAQAAAAAAAAAAAAA8g9sUbIcvAViJLwEu8il3fKAgxZDlom/1DAr9AAAAAJDlom+meXdvQIRIAZCGLwH0hi8BC6Odb//////ghi8B0rt5b1Agfm8GvHlvRx94b1kfeG/AoSDFkOWibyCgIMUIhy8Bs7t5b0gyBA8AAAAAAABSWjCHLwHAiC8BSfEpdxCHLwECAAAAVfEpdxyoom/g////AAAAAAAAAAAAAAAAkAEAAAAAAAEAAAAAYQByAAAAAAAAAAAA0Yr5dgAAAAAGAAAAZIgvAWSILwE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AMDAwMDAwMDAwMDAwMDAwMDAwMDAwMDAwMDAwMDAwMDAwMDAwMDAwMDAwMDAwMDAwMDAwMDAwMDAwMDAwMDAwMDAwMDAwMDAwMDAwMDAwMDAwMDAwMDAwMDAwMDAwMDAwMDAwMDAwMDAwMDAwMDAwMDAwMDAwMDAwMDAwMDAwMDAwMDAwMDAwMDAwMDAwMDAwMDAwMDAwMDAwMDAwMDAwMDAwMDAwMDAwMDAwMDAwMDAwMD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LQAAAAMAAAAdgAAAHwAAACGAAAAAQAAAFVVj0EmtI9BDAAAAHYAAAARAAAATAAAAAAAAAAAAAAAAAAAAP//////////cAAAAEEAZwBlAG4AdAAtAG8AbgBkAGUAcgB6AG8AZQBrAGUAcgAAOg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EAAAAYAAAADAAAAAAAAAISAAAADAAAAAEAAAAWAAAADAAAAAAAAABUAAAASAEAAAwAAACLAAAA/QAAAJsAAAABAAAAVVWPQSa0j0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XydWqmipJFyOYK7zDPLV4ZWwUJOyBY07+1w5pF4jHxM=</DigestValue>
    </Reference>
    <Reference Type="http://www.w3.org/2000/09/xmldsig#Object" URI="#idOfficeObject">
      <DigestMethod Algorithm="http://www.w3.org/2001/04/xmlenc#sha256"/>
      <DigestValue>NfXSIKdFvSIF+9bDJ4Vb7cSx3GWS6sYwoRlcLAfxPNM=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1ACSfCNK4oUDWXg7ArsZ7R/DuWWy8ltfjXAlsR8Yr80=</DigestValue>
    </Reference>
    <Reference Type="http://www.w3.org/2000/09/xmldsig#Object" URI="#idValidSigLnImg">
      <DigestMethod Algorithm="http://www.w3.org/2001/04/xmlenc#sha256"/>
      <DigestValue>0VrswvFvGZD1nYSdIJ+5GmNyMmjOTuDLKy2sfqeszcE=</DigestValue>
    </Reference>
    <Reference Type="http://www.w3.org/2000/09/xmldsig#Object" URI="#idInvalidSigLnImg">
      <DigestMethod Algorithm="http://www.w3.org/2001/04/xmlenc#sha256"/>
      <DigestValue>AYoE6GNU5zmu2RFx6hUaWfcdPZrpdUV7TWnIUGiYXss=</DigestValue>
    </Reference>
  </SignedInfo>
  <SignatureValue>eZOqe2r8k+zwFijJIwvQubEUXgCcRGTX3FgRVqYuDpu3UDn+yTQKS9UWD2Gjtwq68894ZivqEpwj
nYeiWUh8+KxiSv4hwQsUDTCTYcPxKmUsBlWr/rzSus+CYflR7+F3aYdDkvnYcP9FWjhAQRrmKNtn
Sdtxv1zqJcmCbI+iFkc5rScd/CYYwJ5nnAgXu7tEM0iwEZMU8uY/WObCK8oHNyUHkxUgdktw95qa
KFlUru2c5Mb2bEt6hn8SGb2lEtpmYtt+WD6FsQ5P9wEONN7fR1j515uuC190rS6Ra6rs/j5fxIB2
gYd02IV6OhdyxFsxEuspuVCs/oIi8IGLW2ATUg==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OiZy2anvoFkIs/7lmt/F1yrgdQ+jParozmTd3Jod57I=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z6ZSjZX/80c15i5Docnaa38cVdirOWjaaSZyunSHnAE=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edbV2qv54jrggHTg0WKj8Pgp1fwv951BtdD3VhAYTto=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ziipuC4Kur6vE/efgqnst5la1Q88wzHHrOKifGVuHPI=</DigestValue>
      </Reference>
      <Reference URI="/word/media/image2.emf?ContentType=image/x-emf">
        <DigestMethod Algorithm="http://www.w3.org/2001/04/xmlenc#sha256"/>
        <DigestValue>RMQHzrWZmk3BitEkt62UX/eWDv67fFRdEspRqocfBjM=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NNhddSlN5bFhimRRm3u6U1cKjWTfg8M9kbiUKOg+xnA=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2021-12-13T00:03:38Z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2021-12-13T00:03:38Z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vAKJhIneIhcAACQAAALxhIncJAAAA6IbAAAAAAACIhcAAiIXAALYidGsAAAAApiJ0awAAAAAAAAAAAAAAAAAAAAAAAAAAOOy/AAAAAAAAAAAAAAAAAAAAAAAAAAAAAAAAAAAAAAAAAAAAAAAAAAAAAAAAAAAAAAAAAAAAAAAAAAAAAAAAALjvrwDYsx6raGYsd6zwrwAI0h53iIXAAEBJSWsAAAAAGNMed///AAAAAAAA+9Med/vTHnfc8K8AAAAAAAAAAADRijV2AAAAAAcAAAAM8a8ADPGv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fGrdFZyYrwCImq8ALvL6dmMhqvaQ5QNrSRMKAQAAAACQ5QNrpnnYakBXzgDAl68AJJivAAuj/mr/////EJivANK72mpQIN9qBrzaakcf2WpZH9lqvy6q9pDlA2ufLqr2OJivALO72moYN+YVAAAAAAAAHFBgmK8A8JmvAEnx+nZAmK8AAgAAAFXx+nYcqANr4P///wAAAAAAAAAAAAAAAJABAAAAAAABAAAAAGEAcgAAAAAAAAAAANGKNXYAAAAABgAAAJSZrwCUma8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aAAAAAAkJivAP2b+3ZoEwAAUJivAHwSIaB8EqAAAAAAAEScrwBoExj//////wQ9AAAKGAoApGrdFQAAAAB8EqD//////wQ9AAAhoAEA4AbwGgAAAACcPTZ1iT35dnwSIaDUukcNAQAAAP////8AAAAA2LAeFrycrwAAAAAAAAAeFtBNSxmaPfl24AbwGnwSIaABAAAA1LpHDdiwHhYAAAAAAAAAAHwSoAC8nK8AfBKg//////8EPQAAIaABAAAA8BoAAAAA/////yyZrwACFv12fBIhoBCqTRYKAAAAEAAAAAMBAADJAwAAHAAAAcSarw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vAEAhRXWofsAA4DJ0a0gZGgAorq8AFLCvAC7y+naiYSJ3iIXAAJUPCui8YSJ3IAAAAEh9wAAAAAAAiIXAAIiFwAAQ/ilrAAAAACAAAAACAAAAAAAAAAAAAAAAAAAAAAAAADjsvwAAAAAAAAAAAAAAAAAAAAAAAAAAAAAAAAAAABxQAAAAAHyvrwBJ8fp2zK2vAAAAAABV8fp2AAAAAPX///8AAAAAAAAAAAAAAAAU8R6rFK6vAB2ANnYAAEF1AACvAAkAAAAAAAAA0Yo1dkBJSWsJAAAAIK+vACCvrwAAAgAA/P///wEAAAAAAAAAAAAAAAAAAAAAAAAA+NRjdW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vAKJhIneIhcAACQAAALxhIncJAAAA6IbAAAAAAACIhcAAiIXAALYidGsAAAAApiJ0awAAAAAAAAAAAAAAAAAAAAAAAAAAOOy/AAAAAAAAAAAAAAAAAAAAAAAAAAAAAAAAAAAAAAAAAAAAAAAAAAAAAAAAAAAAAAAAAAAAAAAAAAAAAAAAALjvrwDYsx6raGYsd6zwrwAI0h53iIXAAEBJSWsAAAAAGNMed///AAAAAAAA+9Med/vTHnfc8K8AAAAAAAAAAADRijV2AAAAAAcAAAAM8a8ADPGv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fGrdFZyYrwCImq8ALvL6dmMhqvaQ5QNrSRMKAQAAAACQ5QNrpnnYakBXzgDAl68AJJivAAuj/mr/////EJivANK72mpQIN9qBrzaakcf2WpZH9lqvy6q9pDlA2ufLqr2OJivALO72moYN+YVAAAAAAAAHFBgmK8A8JmvAEnx+nZAmK8AAgAAAFXx+nYcqANr4P///wAAAAAAAAAAAAAAAJABAAAAAAABAAAAAGEAcgAAAAAAAAAAANGKNXYAAAAABgAAAJSZrwCUma8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VUAAAAAkJivAP2b+3ZoEwAAUJivANoLIVXaC1UAAAAAAEScrwBoExj//////wQ9AAAKGAoApGrdFQAAAADaC1X//////wQ9AAAhVQEA4AbwGgAAAACcPTZ1iT35dtoLIVXUukcNAQAAAP////8AAAAAgLQeFrycrwAAAAAAAAAeFtBNSxmaPfl24AbwGtoLIVUBAAAA1LpHDYC0HhYAAAAAAAAAANoLVQC8nK8A2gtV//////8EPQAAIVUBAAAA8BoAAAAA/////yyZrwACFv122gshVfDrgBkRAAAAEAAAAAMBAADJAwAAHAAAAcSarw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documentManagement/types"/>
    <ds:schemaRef ds:uri="http://schemas.microsoft.com/sharepoint/v4"/>
    <ds:schemaRef ds:uri="http://schemas.microsoft.com/office/2006/metadata/properties"/>
    <ds:schemaRef ds:uri="http://schemas.openxmlformats.org/package/2006/metadata/core-properties"/>
    <ds:schemaRef ds:uri="http://purl.org/dc/dcmitype/"/>
    <ds:schemaRef ds:uri="http://purl.org/dc/elements/1.1/"/>
    <ds:schemaRef ds:uri="341ef2d6-d38c-4729-b0bd-8f06d6b35472"/>
    <ds:schemaRef ds:uri="http://purl.org/dc/terms/"/>
    <ds:schemaRef ds:uri="http://schemas.microsoft.com/sharepoint/v3/fields"/>
    <ds:schemaRef ds:uri="http://schemas.microsoft.com/sharepoint/v3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6</TotalTime>
  <Pages>1</Pages>
  <Words>302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9</cp:revision>
  <cp:lastPrinted>2017-01-02T10:03:00Z</cp:lastPrinted>
  <dcterms:created xsi:type="dcterms:W3CDTF">2017-02-21T10:22:00Z</dcterms:created>
  <dcterms:modified xsi:type="dcterms:W3CDTF">2021-12-07T14:56:00Z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