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9E0459">
        <w:rPr>
          <w:rFonts w:ascii="Arial" w:hAnsi="Arial" w:cs="Arial"/>
          <w:lang w:val="nl-BE"/>
        </w:rPr>
        <w:t xml:space="preserve">Driemaandelijks </w:t>
      </w:r>
      <w:r w:rsidR="00C973BA" w:rsidRPr="00C46300">
        <w:rPr>
          <w:rFonts w:ascii="Arial" w:hAnsi="Arial" w:cs="Arial"/>
          <w:strike/>
          <w:lang w:val="nl-BE"/>
        </w:rPr>
        <w:t>/ 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333BD4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3EF12A68" w:rsidR="00333BD4" w:rsidRPr="009E0459" w:rsidRDefault="00C802A4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Eenheid</w:t>
            </w:r>
            <w:r w:rsidR="00333BD4" w:rsidRPr="009E0459">
              <w:rPr>
                <w:rFonts w:ascii="Arial" w:hAnsi="Arial" w:cs="Arial"/>
                <w:lang w:val="nl-BE"/>
              </w:rPr>
              <w:t xml:space="preserve">: </w:t>
            </w:r>
            <w:r w:rsidR="000B32C1">
              <w:rPr>
                <w:rFonts w:ascii="Arial" w:hAnsi="Arial" w:cs="Arial"/>
                <w:lang w:val="nl-BE"/>
              </w:rPr>
              <w:t>DisC Ws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333BD4" w:rsidRPr="009E0459" w:rsidRDefault="00333BD4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2FE52561" w:rsidR="00333BD4" w:rsidRPr="009E0459" w:rsidRDefault="002B0D6A" w:rsidP="00613A51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</w:t>
            </w:r>
            <w:r w:rsidR="00FA33A9">
              <w:rPr>
                <w:rFonts w:ascii="Arial" w:hAnsi="Arial" w:cs="Arial"/>
                <w:lang w:val="nl-BE"/>
              </w:rPr>
              <w:t>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613A51">
              <w:rPr>
                <w:rFonts w:ascii="Arial" w:hAnsi="Arial" w:cs="Arial"/>
                <w:lang w:val="nl-BE"/>
              </w:rPr>
              <w:t>07-12</w:t>
            </w:r>
            <w:r w:rsidR="00C46300">
              <w:rPr>
                <w:rFonts w:ascii="Arial" w:hAnsi="Arial" w:cs="Arial"/>
                <w:lang w:val="nl-BE"/>
              </w:rPr>
              <w:t>-2021</w:t>
            </w:r>
          </w:p>
        </w:tc>
      </w:tr>
      <w:tr w:rsidR="00303142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77359620" w:rsidR="00303142" w:rsidRPr="009E0459" w:rsidRDefault="00303142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 w:rsidR="000B32C1"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114FF951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</w:t>
            </w:r>
            <w:r w:rsidRPr="009E0459">
              <w:rPr>
                <w:rFonts w:ascii="Arial" w:hAnsi="Arial" w:cs="Arial"/>
                <w:lang w:val="nl-BE" w:eastAsia="fr-FR"/>
              </w:rPr>
              <w:t>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C46300">
              <w:rPr>
                <w:rFonts w:ascii="Arial" w:hAnsi="Arial" w:cs="Arial"/>
                <w:lang w:val="nl-BE" w:eastAsia="fr-FR"/>
              </w:rPr>
              <w:t>10-03-2020</w:t>
            </w:r>
          </w:p>
        </w:tc>
      </w:tr>
      <w:tr w:rsidR="00303142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257F73D2" w:rsidR="00303142" w:rsidRPr="009E0459" w:rsidRDefault="00303142" w:rsidP="000B32C1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0B32C1">
              <w:rPr>
                <w:rFonts w:ascii="Arial" w:hAnsi="Arial" w:cs="Arial"/>
                <w:lang w:val="nl-BE"/>
              </w:rPr>
              <w:t>Mr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6CFFF21A" w:rsidR="00303142" w:rsidRPr="009E0459" w:rsidRDefault="00303142" w:rsidP="00613A51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 w:eastAsia="fr-FR"/>
              </w:rPr>
              <w:t>Volgende controle NLT: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613A51">
              <w:rPr>
                <w:rFonts w:ascii="Arial" w:hAnsi="Arial" w:cs="Arial"/>
                <w:lang w:val="nl-BE" w:eastAsia="fr-FR"/>
              </w:rPr>
              <w:t>07-03-2022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4309C9EF" w:rsidR="008A225E" w:rsidRPr="00D50ED9" w:rsidRDefault="008A225E" w:rsidP="00AB4BF2">
            <w:pPr>
              <w:tabs>
                <w:tab w:val="left" w:pos="1668"/>
              </w:tabs>
              <w:rPr>
                <w:rFonts w:ascii="Arial" w:hAnsi="Arial" w:cs="Arial"/>
                <w:lang w:val="en-US" w:eastAsia="fr-FR"/>
              </w:rPr>
            </w:pPr>
            <w:r w:rsidRPr="00D50ED9">
              <w:rPr>
                <w:rFonts w:ascii="Arial" w:hAnsi="Arial" w:cs="Arial"/>
                <w:lang w:val="en-US"/>
              </w:rPr>
              <w:t xml:space="preserve">Benaming: </w:t>
            </w:r>
            <w:r w:rsidR="00265BFF">
              <w:rPr>
                <w:rFonts w:ascii="Arial" w:hAnsi="Arial" w:cs="Arial"/>
                <w:lang w:val="nl-BE"/>
              </w:rPr>
              <w:t>Vorklift  frontaal electrisch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1F4FD5A2" w:rsidR="008A225E" w:rsidRPr="009E0459" w:rsidRDefault="008A225E" w:rsidP="00D41C11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A02895">
              <w:rPr>
                <w:rFonts w:ascii="Arial" w:hAnsi="Arial" w:cs="Arial"/>
                <w:lang w:val="nl-BE"/>
              </w:rPr>
              <w:t>V28</w:t>
            </w:r>
            <w:r w:rsidR="00265BFF">
              <w:rPr>
                <w:rFonts w:ascii="Arial" w:hAnsi="Arial" w:cs="Arial"/>
                <w:lang w:val="nl-BE"/>
              </w:rPr>
              <w:t>4</w:t>
            </w:r>
            <w:r w:rsidR="00D41C11">
              <w:rPr>
                <w:rFonts w:ascii="Arial" w:hAnsi="Arial" w:cs="Arial"/>
                <w:lang w:val="nl-BE"/>
              </w:rPr>
              <w:t>98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6AFD3434" w:rsidR="008A225E" w:rsidRPr="009E0459" w:rsidRDefault="008A225E" w:rsidP="00D50ED9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r w:rsidR="00265BFF">
              <w:rPr>
                <w:rFonts w:ascii="Arial" w:hAnsi="Arial" w:cs="Arial"/>
                <w:lang w:val="nl-BE"/>
              </w:rPr>
              <w:t>Jungheinrich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593AD28B" w:rsidR="008A225E" w:rsidRPr="009E0459" w:rsidRDefault="008A225E" w:rsidP="00265BFF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265BFF">
              <w:rPr>
                <w:rFonts w:ascii="Arial" w:hAnsi="Arial" w:cs="Arial"/>
                <w:lang w:val="nl-BE"/>
              </w:rPr>
              <w:t>2002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4242D0DD" w:rsidR="008A225E" w:rsidRPr="009E0459" w:rsidRDefault="008A225E" w:rsidP="00265BFF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265BFF">
              <w:rPr>
                <w:rFonts w:ascii="Arial" w:hAnsi="Arial" w:cs="Arial"/>
                <w:lang w:val="nl-BE"/>
              </w:rPr>
              <w:t>EFG-V20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3F22C346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485588">
              <w:rPr>
                <w:rFonts w:ascii="Arial" w:hAnsi="Arial" w:cs="Arial"/>
                <w:lang w:val="nl-BE"/>
              </w:rPr>
              <w:t>2 t</w:t>
            </w:r>
          </w:p>
        </w:tc>
      </w:tr>
      <w:tr w:rsidR="008A225E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54376694" w:rsidR="008A225E" w:rsidRPr="009E0459" w:rsidRDefault="008A225E" w:rsidP="00613A51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Index:                </w:t>
            </w:r>
            <w:r w:rsidR="00613A51">
              <w:rPr>
                <w:rFonts w:ascii="Arial" w:hAnsi="Arial" w:cs="Arial"/>
                <w:lang w:val="nl-BE"/>
              </w:rPr>
              <w:t>1718</w:t>
            </w:r>
            <w:r w:rsidRPr="009E0459">
              <w:rPr>
                <w:rFonts w:ascii="Arial" w:hAnsi="Arial" w:cs="Arial"/>
                <w:lang w:val="nl-BE"/>
              </w:rPr>
              <w:t xml:space="preserve">  </w:t>
            </w:r>
            <w:r w:rsidR="007C4238">
              <w:rPr>
                <w:rFonts w:ascii="Arial" w:hAnsi="Arial" w:cs="Arial"/>
                <w:lang w:val="nl-BE"/>
              </w:rPr>
              <w:t>Hr</w:t>
            </w:r>
            <w:r w:rsidRPr="009E0459">
              <w:rPr>
                <w:rFonts w:ascii="Arial" w:hAnsi="Arial" w:cs="Arial"/>
                <w:lang w:val="nl-BE"/>
              </w:rPr>
              <w:t xml:space="preserve">  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6AEF0E83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Serie Nr: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B84D4A">
              <w:rPr>
                <w:rFonts w:ascii="Arial" w:hAnsi="Arial" w:cs="Arial"/>
                <w:lang w:val="nl-BE"/>
              </w:rPr>
              <w:t>89923947</w:t>
            </w:r>
          </w:p>
        </w:tc>
      </w:tr>
    </w:tbl>
    <w:p w14:paraId="382D6C53" w14:textId="5D8766AC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843"/>
        <w:gridCol w:w="992"/>
        <w:gridCol w:w="1843"/>
        <w:gridCol w:w="992"/>
      </w:tblGrid>
      <w:tr w:rsidR="008A225E" w:rsidRPr="009E0459" w14:paraId="39339395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Asseta/Ea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Serie Nr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265BFF" w:rsidRPr="009E0459" w14:paraId="792BDDAA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01B2FE78" w14:textId="12D10E1E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Hijs juk VANAS 2002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4AD8EA81" w14:textId="7877B997" w:rsidR="00265BFF" w:rsidRPr="009E0459" w:rsidRDefault="007325B0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7EA93772" w14:textId="414C34D5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CC1066D" w14:textId="6FE9FC61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H16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690D9232" w:rsidR="00265BFF" w:rsidRPr="009E0459" w:rsidRDefault="00C46300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265BFF" w:rsidRPr="009E0459" w14:paraId="4017E887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4607BD30" w14:textId="665EB453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kettingen Crosby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1F1A97D" w14:textId="37C8EB3A" w:rsidR="00265BFF" w:rsidRPr="009E0459" w:rsidRDefault="007325B0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1EFFEC17" w14:textId="709E99BF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B10F35D" w14:textId="4E66387C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H23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75C21E2C" w:rsidR="00265BFF" w:rsidRPr="009E0459" w:rsidRDefault="00C46300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265BFF" w:rsidRPr="009E0459" w14:paraId="52BFF794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22E3CD01" w14:textId="5B43E787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kettingen Crosby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183C57C9" w14:textId="36EB486E" w:rsidR="00265BFF" w:rsidRPr="009E0459" w:rsidRDefault="007325B0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5E008B3E" w14:textId="2A7EE6D5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4.5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5EA9F77" w14:textId="111199F4" w:rsidR="00265BFF" w:rsidRPr="009E0459" w:rsidRDefault="00C63D78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H33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585B8100" w:rsidR="00265BFF" w:rsidRPr="009E0459" w:rsidRDefault="00C46300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8D06F35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A02895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FKLFT-571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10CF2434" w:rsidR="00F8356B" w:rsidRPr="009E0459" w:rsidRDefault="00C4630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2B6A590D" w:rsidR="00F8356B" w:rsidRPr="009E0459" w:rsidRDefault="00C4630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21536E7D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4EAFEC01" w:rsidR="00F8356B" w:rsidRPr="009F6C9E" w:rsidRDefault="00C4630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952F0" w:rsidRPr="00AB4BF2" w14:paraId="11B0B0E3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3F8B8" w14:textId="307D7F52" w:rsidR="002952F0" w:rsidRPr="00DB1730" w:rsidRDefault="00C46300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 xml:space="preserve">1.6: Parkeerremveiligheid werkt niet.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96152" w14:textId="04900F59" w:rsidR="002952F0" w:rsidRPr="00DB1730" w:rsidRDefault="00C4630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4A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952F0" w:rsidRPr="00AB4BF2" w14:paraId="5B240B5D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B9B3" w14:textId="45675570" w:rsidR="002952F0" w:rsidRPr="009E0459" w:rsidRDefault="002952F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284574EB" w:rsidR="00403E90" w:rsidRPr="00DB1730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767F5E69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="00C46300">
        <w:rPr>
          <w:rFonts w:ascii="Arial" w:hAnsi="Arial" w:cs="Arial"/>
          <w:b/>
          <w:u w:val="none"/>
          <w:lang w:val="nl-BE"/>
        </w:rPr>
        <w:t>: B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025A65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C46300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 hefwerktuig mag verder gebruikt worden. Er moet evenwel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574C7F87" w:rsidR="0072620D" w:rsidRPr="009E0459" w:rsidRDefault="00C46300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 xml:space="preserve">Het hefwerktuig kan niet veilig meer gebruikt worden ten gevolge van de vermelde C-opmerkingen. Het hefwerktuig mag slechts opnieuw in dienst gesteld worden nadat een aanvullende controle na herstelling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7E1A035A" w14:textId="667034B4" w:rsidR="00F901D7" w:rsidRDefault="008C2F95" w:rsidP="00A02895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bookmarkStart w:id="0" w:name="_GoBack"/>
      <w:r w:rsidR="00613A51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8pt;height:86.4pt">
            <v:imagedata r:id="rId12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bookmarkEnd w:id="0"/>
      <w:r w:rsidRPr="009E0459">
        <w:rPr>
          <w:rFonts w:ascii="Arial" w:hAnsi="Arial" w:cs="Arial"/>
          <w:lang w:val="nl-BE" w:eastAsia="fr-FR"/>
        </w:rPr>
        <w:tab/>
      </w:r>
      <w:r w:rsidR="00613A51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4pt;height:84pt">
            <v:imagedata r:id="rId13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Mei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7FC92086" w:rsidR="00F901D7" w:rsidRPr="009E0459" w:rsidRDefault="00403E90" w:rsidP="00A02895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4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D74915">
      <w:headerReference w:type="default" r:id="rId15"/>
      <w:footerReference w:type="default" r:id="rId16"/>
      <w:headerReference w:type="first" r:id="rId17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C66C47" w14:textId="77777777" w:rsidR="000C3C44" w:rsidRDefault="000C3C44">
      <w:r>
        <w:separator/>
      </w:r>
    </w:p>
  </w:endnote>
  <w:endnote w:type="continuationSeparator" w:id="0">
    <w:p w14:paraId="259FCF14" w14:textId="77777777" w:rsidR="000C3C44" w:rsidRDefault="000C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4" w14:textId="38BB5326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r w:rsidR="001D0379" w:rsidRPr="00A02E1E">
      <w:rPr>
        <w:rFonts w:ascii="Arial" w:hAnsi="Arial" w:cs="Arial"/>
        <w:sz w:val="20"/>
        <w:lang w:val="en-US"/>
      </w:rPr>
      <w:t xml:space="preserve">Blz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613A51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613A51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C71C43" w14:textId="77777777" w:rsidR="000C3C44" w:rsidRDefault="000C3C44">
      <w:r>
        <w:separator/>
      </w:r>
    </w:p>
  </w:footnote>
  <w:footnote w:type="continuationSeparator" w:id="0">
    <w:p w14:paraId="605790BA" w14:textId="77777777" w:rsidR="000C3C44" w:rsidRDefault="000C3C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3" w14:textId="77B9F7B7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MR-Mgt/R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C46300">
      <w:rPr>
        <w:rFonts w:ascii="Arial" w:hAnsi="Arial" w:cs="Arial"/>
        <w:sz w:val="22"/>
        <w:szCs w:val="22"/>
        <w:lang w:val="fr-BE"/>
      </w:rPr>
      <w:t>2021</w:t>
    </w:r>
    <w:r w:rsidR="00613A51">
      <w:rPr>
        <w:rFonts w:ascii="Arial" w:hAnsi="Arial" w:cs="Arial"/>
        <w:sz w:val="22"/>
        <w:szCs w:val="22"/>
        <w:lang w:val="fr-BE"/>
      </w:rPr>
      <w:t>1207</w:t>
    </w:r>
    <w:r w:rsidR="003E76ED" w:rsidRPr="00F901D7">
      <w:rPr>
        <w:rFonts w:ascii="Arial" w:hAnsi="Arial" w:cs="Arial"/>
        <w:sz w:val="22"/>
        <w:szCs w:val="22"/>
        <w:lang w:val="fr-BE"/>
      </w:rPr>
      <w:t>_</w:t>
    </w:r>
    <w:r w:rsidR="008015DA">
      <w:rPr>
        <w:rFonts w:ascii="Arial" w:hAnsi="Arial" w:cs="Arial"/>
        <w:sz w:val="22"/>
        <w:szCs w:val="22"/>
        <w:lang w:val="fr-BE"/>
      </w:rPr>
      <w:t>IU</w:t>
    </w:r>
    <w:r w:rsidR="003E76ED" w:rsidRPr="00F901D7">
      <w:rPr>
        <w:rFonts w:ascii="Arial" w:hAnsi="Arial" w:cs="Arial"/>
        <w:sz w:val="22"/>
        <w:szCs w:val="22"/>
        <w:lang w:val="fr-BE"/>
      </w:rPr>
      <w:t>_</w:t>
    </w:r>
    <w:r w:rsidR="000B32C1">
      <w:rPr>
        <w:rFonts w:ascii="Arial" w:hAnsi="Arial" w:cs="Arial"/>
        <w:sz w:val="22"/>
        <w:szCs w:val="22"/>
        <w:lang w:val="fr-BE"/>
      </w:rPr>
      <w:t>DR</w:t>
    </w:r>
    <w:r w:rsidR="00A02895">
      <w:rPr>
        <w:rFonts w:ascii="Arial" w:hAnsi="Arial" w:cs="Arial"/>
        <w:sz w:val="22"/>
        <w:szCs w:val="22"/>
        <w:lang w:val="fr-BE"/>
      </w:rPr>
      <w:t>-</w:t>
    </w:r>
    <w:r w:rsidR="00265BFF">
      <w:rPr>
        <w:rFonts w:ascii="Arial" w:hAnsi="Arial" w:cs="Arial"/>
        <w:sz w:val="22"/>
        <w:szCs w:val="22"/>
        <w:lang w:val="fr-BE"/>
      </w:rPr>
      <w:t>V284</w:t>
    </w:r>
    <w:r w:rsidR="00D41C11">
      <w:rPr>
        <w:rFonts w:ascii="Arial" w:hAnsi="Arial" w:cs="Arial"/>
        <w:sz w:val="22"/>
        <w:szCs w:val="22"/>
        <w:lang w:val="fr-BE"/>
      </w:rPr>
      <w:t>98</w:t>
    </w:r>
    <w:r w:rsidR="003D3264">
      <w:rPr>
        <w:rFonts w:ascii="Arial" w:hAnsi="Arial" w:cs="Arial"/>
        <w:sz w:val="22"/>
        <w:szCs w:val="22"/>
        <w:lang w:val="fr-BE"/>
      </w:rPr>
      <w:t>-</w:t>
    </w:r>
    <w:r w:rsidR="0071593A" w:rsidRPr="0071593A">
      <w:rPr>
        <w:rFonts w:ascii="Arial" w:hAnsi="Arial" w:cs="Arial"/>
        <w:sz w:val="22"/>
        <w:szCs w:val="22"/>
        <w:lang w:val="fr-BE"/>
      </w:rPr>
      <w:t>Jungheinrich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>Bureau 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r w:rsidRPr="00F901D7">
      <w:rPr>
        <w:rFonts w:ascii="Arial" w:hAnsi="Arial" w:cs="Arial"/>
        <w:sz w:val="22"/>
        <w:szCs w:val="22"/>
        <w:lang w:val="fr-BE"/>
      </w:rPr>
      <w:tab/>
    </w:r>
    <w:r w:rsidR="001D0379">
      <w:rPr>
        <w:rFonts w:ascii="Arial" w:hAnsi="Arial" w:cs="Arial"/>
        <w:sz w:val="22"/>
        <w:szCs w:val="22"/>
        <w:lang w:val="fr-BE"/>
      </w:rPr>
      <w:t>Archieflijn 671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MR-Mgt/R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>Bureau Contrôles</w:t>
    </w:r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 w15:restartNumberingAfterBreak="0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5A65"/>
    <w:rsid w:val="00036614"/>
    <w:rsid w:val="00053235"/>
    <w:rsid w:val="00092290"/>
    <w:rsid w:val="0009233B"/>
    <w:rsid w:val="00093F09"/>
    <w:rsid w:val="000968F2"/>
    <w:rsid w:val="000A192D"/>
    <w:rsid w:val="000A5B20"/>
    <w:rsid w:val="000B2C55"/>
    <w:rsid w:val="000B32C1"/>
    <w:rsid w:val="000B68A0"/>
    <w:rsid w:val="000C186F"/>
    <w:rsid w:val="000C3C44"/>
    <w:rsid w:val="000E3C45"/>
    <w:rsid w:val="00105381"/>
    <w:rsid w:val="001242CA"/>
    <w:rsid w:val="00137736"/>
    <w:rsid w:val="0014202D"/>
    <w:rsid w:val="001427A0"/>
    <w:rsid w:val="001433ED"/>
    <w:rsid w:val="00145E45"/>
    <w:rsid w:val="00147222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45AC"/>
    <w:rsid w:val="001E673F"/>
    <w:rsid w:val="001E7849"/>
    <w:rsid w:val="001F6DF4"/>
    <w:rsid w:val="001F6E47"/>
    <w:rsid w:val="00201607"/>
    <w:rsid w:val="00227019"/>
    <w:rsid w:val="002348CF"/>
    <w:rsid w:val="00253EF2"/>
    <w:rsid w:val="002613CD"/>
    <w:rsid w:val="00265BFF"/>
    <w:rsid w:val="002759FB"/>
    <w:rsid w:val="002808E3"/>
    <w:rsid w:val="00280A72"/>
    <w:rsid w:val="0029123C"/>
    <w:rsid w:val="00292604"/>
    <w:rsid w:val="002952F0"/>
    <w:rsid w:val="002A509A"/>
    <w:rsid w:val="002B0D6A"/>
    <w:rsid w:val="002C4A7A"/>
    <w:rsid w:val="002C7824"/>
    <w:rsid w:val="002E1AE0"/>
    <w:rsid w:val="002E3E41"/>
    <w:rsid w:val="002E68AC"/>
    <w:rsid w:val="00303142"/>
    <w:rsid w:val="00322879"/>
    <w:rsid w:val="00327487"/>
    <w:rsid w:val="00333BD4"/>
    <w:rsid w:val="00337DE8"/>
    <w:rsid w:val="00350134"/>
    <w:rsid w:val="00350A2C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3264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85588"/>
    <w:rsid w:val="004977A5"/>
    <w:rsid w:val="004A7E90"/>
    <w:rsid w:val="004A7F83"/>
    <w:rsid w:val="004B2223"/>
    <w:rsid w:val="004B3A6C"/>
    <w:rsid w:val="004C0257"/>
    <w:rsid w:val="004E1BC0"/>
    <w:rsid w:val="004E30EA"/>
    <w:rsid w:val="004E67D6"/>
    <w:rsid w:val="004F6CAA"/>
    <w:rsid w:val="004F7ED4"/>
    <w:rsid w:val="005062B8"/>
    <w:rsid w:val="005134B8"/>
    <w:rsid w:val="00536DCA"/>
    <w:rsid w:val="00537581"/>
    <w:rsid w:val="00540F45"/>
    <w:rsid w:val="005442E4"/>
    <w:rsid w:val="005516E0"/>
    <w:rsid w:val="005749E1"/>
    <w:rsid w:val="00585F50"/>
    <w:rsid w:val="005A6B68"/>
    <w:rsid w:val="005B2858"/>
    <w:rsid w:val="005D4886"/>
    <w:rsid w:val="005F025E"/>
    <w:rsid w:val="00613A51"/>
    <w:rsid w:val="006144E0"/>
    <w:rsid w:val="00615141"/>
    <w:rsid w:val="0061696F"/>
    <w:rsid w:val="006215BD"/>
    <w:rsid w:val="0062418A"/>
    <w:rsid w:val="006357EA"/>
    <w:rsid w:val="0064507E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5290"/>
    <w:rsid w:val="006E7F90"/>
    <w:rsid w:val="0070182F"/>
    <w:rsid w:val="00703EFF"/>
    <w:rsid w:val="0070514B"/>
    <w:rsid w:val="00710EF4"/>
    <w:rsid w:val="0071593A"/>
    <w:rsid w:val="00715FF3"/>
    <w:rsid w:val="00724715"/>
    <w:rsid w:val="00725BB6"/>
    <w:rsid w:val="0072620D"/>
    <w:rsid w:val="007325B0"/>
    <w:rsid w:val="00744EC8"/>
    <w:rsid w:val="00763143"/>
    <w:rsid w:val="00771CA5"/>
    <w:rsid w:val="00777F76"/>
    <w:rsid w:val="0078001E"/>
    <w:rsid w:val="00780F2E"/>
    <w:rsid w:val="007965A4"/>
    <w:rsid w:val="00796CBF"/>
    <w:rsid w:val="007B107B"/>
    <w:rsid w:val="007C4238"/>
    <w:rsid w:val="007F31C3"/>
    <w:rsid w:val="008015DA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3791"/>
    <w:rsid w:val="008B737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4B7B"/>
    <w:rsid w:val="00950041"/>
    <w:rsid w:val="00962035"/>
    <w:rsid w:val="0097172C"/>
    <w:rsid w:val="00974FA5"/>
    <w:rsid w:val="009877D0"/>
    <w:rsid w:val="00990EAA"/>
    <w:rsid w:val="009950AC"/>
    <w:rsid w:val="009A2B77"/>
    <w:rsid w:val="009D3A75"/>
    <w:rsid w:val="009E0459"/>
    <w:rsid w:val="009E5CF6"/>
    <w:rsid w:val="009F2F14"/>
    <w:rsid w:val="009F6C9E"/>
    <w:rsid w:val="00A02895"/>
    <w:rsid w:val="00A02E1E"/>
    <w:rsid w:val="00A03420"/>
    <w:rsid w:val="00A04E85"/>
    <w:rsid w:val="00A06C5B"/>
    <w:rsid w:val="00A110F2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B01C9"/>
    <w:rsid w:val="00AB310F"/>
    <w:rsid w:val="00AB4BF2"/>
    <w:rsid w:val="00AB629C"/>
    <w:rsid w:val="00AC3D99"/>
    <w:rsid w:val="00AD1AAC"/>
    <w:rsid w:val="00AE5862"/>
    <w:rsid w:val="00B0649E"/>
    <w:rsid w:val="00B155BE"/>
    <w:rsid w:val="00B23372"/>
    <w:rsid w:val="00B334A8"/>
    <w:rsid w:val="00B540CE"/>
    <w:rsid w:val="00B62732"/>
    <w:rsid w:val="00B64910"/>
    <w:rsid w:val="00B7034A"/>
    <w:rsid w:val="00B813EE"/>
    <w:rsid w:val="00B84D4A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14F95"/>
    <w:rsid w:val="00C15B32"/>
    <w:rsid w:val="00C26FBB"/>
    <w:rsid w:val="00C46300"/>
    <w:rsid w:val="00C520FE"/>
    <w:rsid w:val="00C54963"/>
    <w:rsid w:val="00C57E07"/>
    <w:rsid w:val="00C62DA6"/>
    <w:rsid w:val="00C63D78"/>
    <w:rsid w:val="00C802A4"/>
    <w:rsid w:val="00C80C1E"/>
    <w:rsid w:val="00C85CC8"/>
    <w:rsid w:val="00C90784"/>
    <w:rsid w:val="00C973BA"/>
    <w:rsid w:val="00CA48E6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2142"/>
    <w:rsid w:val="00D22ADE"/>
    <w:rsid w:val="00D3286D"/>
    <w:rsid w:val="00D40C7B"/>
    <w:rsid w:val="00D40D9E"/>
    <w:rsid w:val="00D41C11"/>
    <w:rsid w:val="00D44F20"/>
    <w:rsid w:val="00D50ED9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27F8"/>
    <w:rsid w:val="00DF64B2"/>
    <w:rsid w:val="00E011A2"/>
    <w:rsid w:val="00E10CE4"/>
    <w:rsid w:val="00E1276E"/>
    <w:rsid w:val="00E316EE"/>
    <w:rsid w:val="00E3715E"/>
    <w:rsid w:val="00E45802"/>
    <w:rsid w:val="00E736A0"/>
    <w:rsid w:val="00E75968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544F"/>
    <w:rsid w:val="00F441ED"/>
    <w:rsid w:val="00F622A3"/>
    <w:rsid w:val="00F760B3"/>
    <w:rsid w:val="00F8356B"/>
    <w:rsid w:val="00F8360F"/>
    <w:rsid w:val="00F901D7"/>
    <w:rsid w:val="00F9482B"/>
    <w:rsid w:val="00FA33A9"/>
    <w:rsid w:val="00FA46A0"/>
    <w:rsid w:val="00FB0CBD"/>
    <w:rsid w:val="00FB3425"/>
    <w:rsid w:val="00FC06A0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8913"/>
    <o:shapelayout v:ext="edit">
      <o:idmap v:ext="edit" data="1"/>
    </o:shapelayout>
  </w:shapeDefaults>
  <w:decimalSymbol w:val=","/>
  <w:listSeparator w:val=";"/>
  <w14:docId w14:val="39339328"/>
  <w15:docId w15:val="{EFF81DB1-0339-4AA7-9721-0FB598B6C6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units.mil.intra/sites/DGMR/MGT/R/CTL/FormFeedback/Forms/template.xsn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FobzVqzoGIinEKCTUGSMbh+7RJI=</DigestValue>
    </Reference>
    <Reference Type="http://www.w3.org/2000/09/xmldsig#Object" URI="#idOfficeObject">
      <DigestMethod Algorithm="http://www.w3.org/2000/09/xmldsig#sha1"/>
      <DigestValue>NVrCQpkG70JP66jjsx1WgId4Un0=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7DQKD+ZAbDfXdJy8nVEG1QBkr2k=</DigestValue>
    </Reference>
    <Reference Type="http://www.w3.org/2000/09/xmldsig#Object" URI="#idValidSigLnImg">
      <DigestMethod Algorithm="http://www.w3.org/2000/09/xmldsig#sha1"/>
      <DigestValue>l7qFLfIE+zfsp1cyfnkcZT1VOOw=</DigestValue>
    </Reference>
    <Reference Type="http://www.w3.org/2000/09/xmldsig#Object" URI="#idInvalidSigLnImg">
      <DigestMethod Algorithm="http://www.w3.org/2000/09/xmldsig#sha1"/>
      <DigestValue>8aM5wFHyQxvyH3T3QRmiEyNxjJ8=</DigestValue>
    </Reference>
  </SignedInfo>
  <SignatureValue>rYmJpWoPOFnBTwPzbeTMX2wvUU3RovpH965oY+IZdDDLa/Eggss370Af9DBLZrhw0e/RtL4slB15
pLZ2Y5iyAP8o397w9OGNiDk3NlXUdSig+t5Hyzy4seoBq0W5X3dWnr1DPKoTNoQcxNNFqXBIr4M1
r6lVL2kEKyvTgI7LfhzklECVdXGTU06PuCOzzaRwEG2DI5fCMvFVGHMRrrF0ACUsn/1/f+2LnSWC
D0ldIYhWZV2+LetMC/5IUMaOJpVM57c0x0rgo5WMqvtJNvpMa6Hxd2uXOQcZqs1DPS026ljgtdXi
migD9g0oEcZiSS9TOI2NZof9ZtwAGIzS8eBXkA==</SignatureValue>
  <KeyInfo>
    <X509Data>
      <X509Certificate>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</Transform>
          <Transform Algorithm="http://www.w3.org/TR/2001/REC-xml-c14n-20010315"/>
        </Transforms>
        <DigestMethod Algorithm="http://www.w3.org/2000/09/xmldsig#sha1"/>
        <DigestValue>fMdffMdaD48SJWbrLmN6JbONC+k=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document.xml?ContentType=application/vnd.openxmlformats-officedocument.wordprocessingml.document.main+xml">
        <DigestMethod Algorithm="http://www.w3.org/2000/09/xmldsig#sha1"/>
        <DigestValue>aymwpBquQLUXkpJWUz/PR6llF3M=</DigestValue>
      </Reference>
      <Reference URI="/word/endnotes.xml?ContentType=application/vnd.openxmlformats-officedocument.wordprocessingml.endnotes+xml">
        <DigestMethod Algorithm="http://www.w3.org/2000/09/xmldsig#sha1"/>
        <DigestValue>lw8Xzzx48RNfNoJaRyBXgqj5ViA=</DigestValue>
      </Reference>
      <Reference URI="/word/fontTable.xml?ContentType=application/vnd.openxmlformats-officedocument.wordprocessingml.fontTable+xml">
        <DigestMethod Algorithm="http://www.w3.org/2000/09/xmldsig#sha1"/>
        <DigestValue>YX4pY1Lw9ftce7Z40VgkBl10asc=</DigestValue>
      </Reference>
      <Reference URI="/word/footer1.xml?ContentType=application/vnd.openxmlformats-officedocument.wordprocessingml.footer+xml">
        <DigestMethod Algorithm="http://www.w3.org/2000/09/xmldsig#sha1"/>
        <DigestValue>VfGX/8QE5LY5aqcX6r/DAMw72Ns=</DigestValue>
      </Reference>
      <Reference URI="/word/footnotes.xml?ContentType=application/vnd.openxmlformats-officedocument.wordprocessingml.footnotes+xml">
        <DigestMethod Algorithm="http://www.w3.org/2000/09/xmldsig#sha1"/>
        <DigestValue>bPZMnnIvepsPqSpeTcklePHNWB8=</DigestValue>
      </Reference>
      <Reference URI="/word/header1.xml?ContentType=application/vnd.openxmlformats-officedocument.wordprocessingml.header+xml">
        <DigestMethod Algorithm="http://www.w3.org/2000/09/xmldsig#sha1"/>
        <DigestValue>qf2YdLkKoREZHI6CzkG9JgbuQG4=</DigestValue>
      </Reference>
      <Reference URI="/word/header2.xml?ContentType=application/vnd.openxmlformats-officedocument.wordprocessingml.header+xml">
        <DigestMethod Algorithm="http://www.w3.org/2000/09/xmldsig#sha1"/>
        <DigestValue>jt3FvT5D3BGAUuUA77HKgbWJzxo=</DigestValue>
      </Reference>
      <Reference URI="/word/media/image1.emf?ContentType=image/x-emf">
        <DigestMethod Algorithm="http://www.w3.org/2000/09/xmldsig#sha1"/>
        <DigestValue>irNTJgL9qxvIHYT7sdXimV8Jtsw=</DigestValue>
      </Reference>
      <Reference URI="/word/media/image2.emf?ContentType=image/x-emf">
        <DigestMethod Algorithm="http://www.w3.org/2000/09/xmldsig#sha1"/>
        <DigestValue>QabCTn+pYcCrN3zNGuYV+liiYEM=</DigestValue>
      </Reference>
      <Reference URI="/word/numbering.xml?ContentType=application/vnd.openxmlformats-officedocument.wordprocessingml.numbering+xml">
        <DigestMethod Algorithm="http://www.w3.org/2000/09/xmldsig#sha1"/>
        <DigestValue>slIkS2F8qLB9G72iACBaizIMOAU=</DigestValue>
      </Reference>
      <Reference URI="/word/settings.xml?ContentType=application/vnd.openxmlformats-officedocument.wordprocessingml.settings+xml">
        <DigestMethod Algorithm="http://www.w3.org/2000/09/xmldsig#sha1"/>
        <DigestValue>OaCC2k8iT53DbgSVQ3P0ui2Vgnw=</DigestValue>
      </Reference>
      <Reference URI="/word/styles.xml?ContentType=application/vnd.openxmlformats-officedocument.wordprocessingml.styles+xml">
        <DigestMethod Algorithm="http://www.w3.org/2000/09/xmldsig#sha1"/>
        <DigestValue>MnxEUPfVkXVWCFS5zKEQizhIAhQ=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webSettings.xml?ContentType=application/vnd.openxmlformats-officedocument.wordprocessingml.webSettings+xml">
        <DigestMethod Algorithm="http://www.w3.org/2000/09/xmldsig#sha1"/>
        <DigestValue>NpemJ3pC3wnY9ZOTmgQrdyGc6VY=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2021-12-07T14:47:13Z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BAQEBAQEBAQEBAQEBAQEBAQEBAQEBAQEBAQEBAQEBAQEBAQEBAQEBAQEBAQEBAQEBAQEBAQEBAQEBAQEBAQEBAQEBAQEBAQEBAQEBAQEBAQEBAQEBAQEBAQEBAQEBAQEBAQEBAQEBAQEBAQEBAQEBAQEBAQEBAQEBAQEBAQEBAQEBAQEBAQEBAQEBAQEBAQEBAQEBAQEBAQEBAQEBAQEBAQEBAQEBAQEBAQEBAEBAQEBAQEBAQEBAQEBAQEBAQEBAQEBAQEBAQEBAQEBAQEBAQEBAQEBAQEBAQEBAQEBAQEBAQEBAQEBAQEBAQEBAQEBAQEBAQEBAQEBAQEBAQEBAQEBAQEBAQEBAQEBAQEBAQEBAQEBAQEBAQEBAQEBAQEBAQEBAQEBAQEBAQEBAQEBAQEBAQEBAQEBAQEBAQEBAQEBAQEBAQEBAQEBAQEBAQEBAQEBAQEBAQEBAQEBAQEBAQMDAwMDAwMDAwMDAwMDAwMDAwMDAwMDAwMDAwMDAwMDAwMDAwMDAwMDAwMDAwMDAwMDAwMDAwMDAwMDAwMDAwMDAwMDAwMDAwMDAwMDAwMDAwMDAwMDAwMDAwMDAwMDAwMDAwMDAwMDAwMDAwMDAwMDAwMDAwMDAwMDAwMDAwMDAwMDAwMDAwMDAwMDAwMDAwMDAwMDAwMDAwMDAwMDAwMDAwMDAwMDAwMDAwMDAwMDAwMD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CAgICAgICAgICAgICAgICAgICAgICAgICAgICAgICAgICAgICAgICAgICAgICAgICAgICAgICAgICAgICAgICAgICAgICAgICAgICAgICAgICAgICAgICAgICAgICAgICAgICAgICAgICAgICAgICAgICAgICAgICAgICAgICAgICAgICAgICAgICAgICAgICAgICAgICAgICAgICAgICAgICAgICAgICAgICAgICAgICAkwAAABkAAAAAAAAAAAAAABrAAAATAAAAAAAAAAAAAAAbAAAAE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</OfficeVersion>
          <ApplicationVersion>16.0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2021-12-07T14:47:13Z</xd:SigningTime>
          <xd:SigningCertificate>
            <xd:Cert>
              <xd:CertDigest>
                <DigestMethod Algorithm="http://www.w3.org/2000/09/xmldsig#sha1"/>
                <DigestValue>zLwKhTHuUisrmlo3J3fz8BMjH0k=</DigestValue>
              </xd:CertDigest>
              <xd:IssuerSerial>
                <X509IssuerName>SERIALNUMBER=201505, CN=Citizen CA, C=BE</X509IssuerName>
                <X509SerialNumber>21267647932558941036910825938054089120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sHYAALY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BAQEBAQEBAQEBAQEBAQEBAQEBAQEBAQEBAQEBAQEBAQEBAQEBAQEBAQEBAQEBAQEBAQEBAQEBAQEBAQEBAQEBAQEBAQEBAQEBAQEBAQEBAQEBAQEBAQEBAQEBAQEBAQEBAQEBAQEBAQEBAQEBAQEBAQEBAQEBAQEBAQEBAQEBAQEBAQEBAQEBAQEBAQEBAQEBAQEBAQEBAQEBAQEBAQEBAQEBAQEBAQEBAQEBAQEBAQEBAQAAQEBAQEBAQEBAQEBAQEBAQEBAQEBAQEBAQEBAQEBAQEBAQEBAQEBAQEBAQEBAQEBAQEBAQEBAQEBAQEBAQEBAQEBAQEBAQEBAQEBAQEBAQEBAQEBAQEBAQEBAQEBAQEBAQEBAQEBAQEBAQEBAQEBAQEBAQEBAQEBAQEBAQEBAQEBAQEBAQEBAQEBAQEBAQEBAQEBAQEBAQEBAQEBAQEBAQEBAQEBAQEBAQEBAQEBAQEBAQEAAwMDAwMDAwMDAwMDAwMDAwMDAwMDAwMDAwMDAwMDAwMDAwMDAwMDAwMDAwMDAwMDAwMDAwMDAwMDAwMDAwMDAwMDAwMDAwMDAwMDAwMDAwMDAwMDAwMDAwMDAwMDAwMDAwMDAwMDAwMDAwMDAwMDAwMDAwMDAwMDAwMDAwMDAwMDAwMDAwMDAwMDAwMDAwMDAwMDAwMDAwMDAwMDAwMDAwMDAwMDAwMDAwMDAwMDAwMDAwM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gICAgICAgICAgICAgICAgICAgICAgICAgICAgICAgICAgICAgICAgICAgICAgICAgICAgICAgICAgICAgICAgICAgICAgICAgICAgICAgICAgICAgICAgICAgICAgICAgICAgICAgICAgICAgICAgICAgICAgICAgICAgICAgICAgICAgICAgICAgICAgICAgICAgICAgICAgICAgICAgICAgICAgICAgICAgICAgICAgI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</Object>
  <Object Id="idInvalidSigLnImg">AQAAAGwAAAAAAAAAAAAAAD8BAACfAAAAAAAAAAAAAABmFgAAOwsAACBFTUYAAAEArHwAAMk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Ml3SOr4AKJhyXeQvyIBCQAAALxhyXcEAAAAcLsiAQAAAACQvyIBkL8iAbYiE3AAAAAAQEnobwkAAAAAAAAAAAAAAAAAAAAAAAAAqO8iAQAAAAAAAAAAAAAAAAAAAAAAAAAAAAAAAAAAAAAAAAAAAAAAAAAAAAAAAAAAAAAAAAAAAAAAAAAAAAAAAK4RzHd9ngNmoOv4AAjSxXeQvyIBQEnobwAAAAAY08V3//8AAAAAAAD708V3+9PFd9Dr+AAAAPgABwAAAAAAAADRivl2CQAAAAcAAAAA7PgAAOz4AAACAAD8////AQAAAAAAAAAAAAAAAAAAAAAAAAD41Od2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QEBAQEBAQEBAQEBAQEBAQEBAQEBAQEBAQEBAQEBAQEBAQEBAQEBAQEBAQEBAQEBAQEBAQEBAQEBAQEBAQEBAQEBAQEBAQEBAQEBAQEBAQEBAQEBAQEBAQEBAQEBAQEBAQEBAQEBAQEBAQEBAQEBAQEBAQEBAQEBAQEBAQEBAQEBAQEBAQEBAQEBAQEBAQEBAQEBAQEBAQEBAQEBAQEBAQEBAQEBAQEBAQEBAQEBAQEBAQEAAEBAQEBAQEBAQEBAQEBAQEBAQEBAQEBAQEBAQEBAQEBAQEBAQEBAQEBAQEBAQEBAQEBAQEBAQEBAQEBAQEBAQEBAQEBAQEBAQEBAQEBAQEBAQEBAQEBAQEBAQEBAQEBAQEBAQEBAQEBAQEBAQEBAQEBAQEBAQEBAQEBAQEBAQEBAQEBAQEBAQEBAQEBAQEBAQEBAQEBAQEBAQEBAQEBAQEBAQEBAQEBAQEBAQEBAQEBAQEBAAMDAwMDAwMDAwMDAwMDAwMDAwMDAwMDAwMDAwMDAwMDAwMDAwMDAwMDAwMDAwMDAwMDAwMDAwMDAwMDAwMDAwMDAwMDAwMDAwMDAwMDAwMDAwMDAwMDAwMDAwMDAwMDAwMDAwMDAwMDAwMDAwMDAwMDAwMDAwMDAwMDAwMDAwMDAwMDAwMDAwMDAwMDAwMDAwMDAwMDAwMDAwMDAwMDAwMDAwMDAwMDAwMDAwMDAwMDAwMD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ICAgICAgICAgICAgICAgICAgICAgICAgICAgICAgICAgICAgICAgICAgICAgICAgICAgICAgICAgICAgICAgICAgICAgICAgICAgICAgICAgICAgICAgICAgICAgICAgICAgICAgICAgICAgICAgICAgICAgICAgICAgICAgICAgICAgICAgICAgICAgICAgICAgICAgICAgICAgICAgICAgICAgICAgICAgICAgICAgIC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rkZzL7G31FYF0XkCD0HR6ScRXwl4bCq1bp85AWjstn0=</DigestValue>
    </Reference>
    <Reference Type="http://www.w3.org/2000/09/xmldsig#Object" URI="#idOfficeObject">
      <DigestMethod Algorithm="http://www.w3.org/2001/04/xmlenc#sha256"/>
      <DigestValue>aBpOkglFNoJIvVFIXE1lnDcQjTW2R1/V73Fj95Wb+8Q=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aYnNbfeDEr5Ic550Ugwh6B3tJPveqczxyzJJAgGeBqw=</DigestValue>
    </Reference>
    <Reference Type="http://www.w3.org/2000/09/xmldsig#Object" URI="#idValidSigLnImg">
      <DigestMethod Algorithm="http://www.w3.org/2001/04/xmlenc#sha256"/>
      <DigestValue>N0nJQSV32In/T8mWF9bvDcr3IgxhmBdtqI9n651srP0=</DigestValue>
    </Reference>
    <Reference Type="http://www.w3.org/2000/09/xmldsig#Object" URI="#idInvalidSigLnImg">
      <DigestMethod Algorithm="http://www.w3.org/2001/04/xmlenc#sha256"/>
      <DigestValue>GPQPxXjWlshcpWR1ImCNwoRODVyY0vxKg78eHMHpoMY=</DigestValue>
    </Reference>
  </SignedInfo>
  <SignatureValue>Dx/PXL6W5DJ14ltSh5gLxx2pGhAIziEeZiFA5msgyxMY6NIDex0y1aUGKXSLAi+G9pRv2S2jY/Gu
eUVCcPupl9aCaEWa9oqXuDSNN0wJ+bXcr53maRTVtzfmA6q6QmM6EOnOY0EIc4rZ7pwJjeKkbCA2
hRqo5+lB4m19ARBnBe0oso+HUgnZFNd4/d2jcVeoJ8xJ0DJvyjPef/j0vdIm2VxnzlM78p2j03nE
gzm+PhrK/D8PTRHGDwpJDK1txPC8S+DK7b3UuTbo0oC0u+1Cgylf0gzBAbHheFIPP/Jw50NhzHBi
+neNlIKaY3rp0KJ2vR/rnNs8o7NI3VtxtVyfZg==</SignatureValue>
  <KeyInfo>
    <X509Data>
      <X509Certificate>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</Transform>
          <Transform Algorithm="http://www.w3.org/TR/2001/REC-xml-c14n-20010315"/>
        </Transforms>
        <DigestMethod Algorithm="http://www.w3.org/2001/04/xmlenc#sha256"/>
        <DigestValue>QbfT524BKXYHueAiTWfQfpjdOG+ndw64lmjM1egZVhI=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6sZnMXB9Q1wIdvTP+Xw/AQwqIchS9YtmiX77GYrLN44=</DigestValue>
      </Reference>
      <Reference URI="/word/document.xml?ContentType=application/vnd.openxmlformats-officedocument.wordprocessingml.document.main+xml">
        <DigestMethod Algorithm="http://www.w3.org/2001/04/xmlenc#sha256"/>
        <DigestValue>YyiqkKdOh9GWTnGLYDCJ+V86CH+P+VMIUgzOPM+FAgU=</DigestValue>
      </Reference>
      <Reference URI="/word/endnotes.xml?ContentType=application/vnd.openxmlformats-officedocument.wordprocessingml.endnotes+xml">
        <DigestMethod Algorithm="http://www.w3.org/2001/04/xmlenc#sha256"/>
        <DigestValue>qWB33DwCAK/9+KjRI1Fpv4PETlXbXkaRgqzN7u1/fBg=</DigestValue>
      </Reference>
      <Reference URI="/word/fontTable.xml?ContentType=application/vnd.openxmlformats-officedocument.wordprocessingml.fontTable+xml">
        <DigestMethod Algorithm="http://www.w3.org/2001/04/xmlenc#sha256"/>
        <DigestValue>rjS7H3rNbaK1NtZQq+0WpzoynCtVFtxxUPXzobbIuf4=</DigestValue>
      </Reference>
      <Reference URI="/word/footer1.xml?ContentType=application/vnd.openxmlformats-officedocument.wordprocessingml.footer+xml">
        <DigestMethod Algorithm="http://www.w3.org/2001/04/xmlenc#sha256"/>
        <DigestValue>FdjDCZcDyyJkNYdFV1FSVlO/lDrCUGLyIdbPjvzi2Uk=</DigestValue>
      </Reference>
      <Reference URI="/word/footnotes.xml?ContentType=application/vnd.openxmlformats-officedocument.wordprocessingml.footnotes+xml">
        <DigestMethod Algorithm="http://www.w3.org/2001/04/xmlenc#sha256"/>
        <DigestValue>ofgfPf8iMZnLjCH8Zx5GgOUDcNOxhhs3Vxt5/K7tcj4=</DigestValue>
      </Reference>
      <Reference URI="/word/header1.xml?ContentType=application/vnd.openxmlformats-officedocument.wordprocessingml.header+xml">
        <DigestMethod Algorithm="http://www.w3.org/2001/04/xmlenc#sha256"/>
        <DigestValue>xdki+uD6mSpVo7ww85VDtqTqqgdvx0LcjAGPruiioCk=</DigestValue>
      </Reference>
      <Reference URI="/word/header2.xml?ContentType=application/vnd.openxmlformats-officedocument.wordprocessingml.header+xml">
        <DigestMethod Algorithm="http://www.w3.org/2001/04/xmlenc#sha256"/>
        <DigestValue>MWS/GaPQVIOz4hvy311jpvSmZptMNB8G0n/MxqLgi+w=</DigestValue>
      </Reference>
      <Reference URI="/word/media/image1.emf?ContentType=image/x-emf">
        <DigestMethod Algorithm="http://www.w3.org/2001/04/xmlenc#sha256"/>
        <DigestValue>SwPx2kq245iGuLHvheao4V9p5HbgDTysP9Gez8qa7qw=</DigestValue>
      </Reference>
      <Reference URI="/word/media/image2.emf?ContentType=image/x-emf">
        <DigestMethod Algorithm="http://www.w3.org/2001/04/xmlenc#sha256"/>
        <DigestValue>XYs8kmxbViWmfqF1eIN1mX2yBNKexbiVNL1cPlAHt4w=</DigestValue>
      </Reference>
      <Reference URI="/word/numbering.xml?ContentType=application/vnd.openxmlformats-officedocument.wordprocessingml.numbering+xml">
        <DigestMethod Algorithm="http://www.w3.org/2001/04/xmlenc#sha256"/>
        <DigestValue>HgSZt1EcxVgHjtR7WsqlowAyE94hGax4/4Q2fUEAEOw=</DigestValue>
      </Reference>
      <Reference URI="/word/settings.xml?ContentType=application/vnd.openxmlformats-officedocument.wordprocessingml.settings+xml">
        <DigestMethod Algorithm="http://www.w3.org/2001/04/xmlenc#sha256"/>
        <DigestValue>wNpm8RJ7LMvknSYknmhwNwFXOmoutM7LPq7Bm0yu8Bg=</DigestValue>
      </Reference>
      <Reference URI="/word/styles.xml?ContentType=application/vnd.openxmlformats-officedocument.wordprocessingml.styles+xml">
        <DigestMethod Algorithm="http://www.w3.org/2001/04/xmlenc#sha256"/>
        <DigestValue>/jcA4EfS33OVTAtiC70HhA0HvkOnYxclR9P0dyU+AOs=</DigestValue>
      </Reference>
      <Reference URI="/word/theme/theme1.xml?ContentType=application/vnd.openxmlformats-officedocument.theme+xml">
        <DigestMethod Algorithm="http://www.w3.org/2001/04/xmlenc#sha256"/>
        <DigestValue>SIpAFkXGAwt0HX6RKqVa2exrIZ02oyRzMkVMDehnuCc=</DigestValue>
      </Reference>
      <Reference URI="/word/webSettings.xml?ContentType=application/vnd.openxmlformats-officedocument.wordprocessingml.webSettings+xml">
        <DigestMethod Algorithm="http://www.w3.org/2001/04/xmlenc#sha256"/>
        <DigestValue>3QVzMLgNf7WoGjSHcRYa0gobOqgV4f0vTknNJhAB85U=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2021-12-13T00:08:28Z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UQAAAHjEAAAAAAAAAAAAAF0AAAA8AAAAAAAAAAAAAAAAAAAAAAAAAMMAAACAAAAAUAAAACgAAAB4AAAAAMQAAAAAAADGAIgAXgAAAD0AAAAoAAAAww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HF8aQjtGe07dWj5j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+7Vtw1P1+eb19rvVK4Mdo5m06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O0ZbRv9//3//f/9/v2+dTh1C/T3+Wv97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n//f9o9vVb/f/5//3//f/5//n+eb9xWGz7+V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5/v3caPj5j/3//f/9//3//f/9//3//fx5fPEK8V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59v2DVfa/9//3//f/9//3//f/9//3/ffz9jGjp9T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39/b9o5f2//f/5//3//f/9//3//f/9//3//fx5fHT59S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5/XmebNZ93/n//f/9//3//f/9//3//f/9//3/+ex5fGzq9T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xxj2TG/c/5//3//f/9//3//f/9//3//f/9//3//f/1eGz7cU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39eZ/s933f+f/9//3//f/9//3//f/9//3//f/5//3/fd/1aGz4d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X2tbSv9//3//f/9//3//f/9//3//f/9//3//f/9//3/fe9xWXUp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15rG0bfd/9//3//f/9//3//f/9//3//f/9//3//f/9//3++d75Se0q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39/Z1tK33v/f/9//3//f/9//3//f/9//3//f/9//3//f/9//X+/d31On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f286Rp9z/3//f/9//3//f/9//3//f/9//3//f/9//3//f/9//3+fa7tKmU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+f99znlafc/9//3//f/9//3//f/9//3//f/9//3//f/9//n//f/9//39/a3xGHV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d5xOXmv+f/9//3//f/9//3//f/9//3//f/9//3//f/9//3//f/9//38+X1xGHV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Wj9j/3//f/9//3//f/9//3//f/9//3//f/9//3//f/9//3//f/9/33seW51K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97/Vofa/9//3//f/9//3//f/9//3//f/9//3//f/9//3//f/9//3//f/5/v3PdVn1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x5fH2P/f/9//3//f/9//3//f/9//3//f/9//3//f/9//3//f/9//3/+f/9/n3O9Tr1O/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38/a/5a/3v/f/9//3//f/9//3//f/9//3//f/9//3//f/9//3//f/9//3//f/9/n2+bTj9j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X2v8Vv93/3/+f/9//3//f/9//3//f/9//3//f/9//3//f/9//3//f/9//3//f/9/X2d+Tl9r/n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//f59r3Va/d/9//3//f/9//3//f/9//3//f/9//3//f/9//3//f/9//3//f/9//X//f9933VadUr9z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+/d71Wf2//f/9//3//f/9//3//f/9//3//f/9//3//f/9//3//f/9//3//f/9//3//f99znU68Ur9z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5/33ueVl5n/3//f/9//3//f/9//3//f/9//3//f/9//3//f/9//3//f/9//3//f/9//3//f59vnUr/Vv97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VYfY/9//3//f/9//3//f/9//3//f/9//3//f/9//3//f/9//3//f/9//3//f/5//3//f15rfEo9Z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n//f/9//3//f/9//3//f/9//3//f/9//3//f/9//3//f/9//3//f/9//3//f/9//3//f/9//3//f/9//3//f/9//3//f/xaPlv+f/9//3//f/9//3//f/9//3//f/9//3//f/9//3//f/9//3//f/9//3//f/9//3//f9xWvU6/c/9//n//f/9//3/+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n+fb1o+e0bdTj5bv2v/f/9//3/+f/9//3//f/9//3//f/9//3//f/9//3//f/9//3//f/9//3//f/9//3//f/9//3//f/9//3//f/9//3//f/9//389Y99W/3//f/9//3//f/9//3//f/9//3//f/9//3//f/9//3//f/9//3//f/9//n//f/5//39eb51OHV//e/5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s5f0Z8Sj1CujF5KXkpWkY8Y/9//3//f/9//3//f/9//3//f/9//3//f/9//3//f/9//3//f/9//3//f/9//3//f/9//3//f/9//3//f/9//3//f/9/X2fbVv9//3//f/9//3//f/9//3//f/9//3//f/9//3//f/9//3//f/9//n//fx1jnm//f/9//3sdX5tKn2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H1vWNf9//3//f/9/f2ecTrs1eS1+Tp9v/3//f/9//3//f/9//3//f/9//3//f/9//3//f/9//3//f/9//3//f/9//3//f/9//3//f/9//3//f/9//3//f59vHlv/e/9//3//f/9//3//f/9//3//f/9//3//f/9//3//f/9//3//f593uTWXKV5Knla+a/5/33u9Wr5av3f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389Y7c1GF//f/9//3/9f/9//39+a5xOmzG8MZ1Kfmf/e/5//3//f/9//3//f/9//3//f/9//3//f/9//3//f/9//3//f/9//3//f/9//3//f/9//3//f/9//3+/b9xW33//f/9//3//f/9//3//f/9//3//f/9//3//f/9//3//f/5//3+fdxxC+jk/W51SP0b+Wv97v3PdVh9j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16/c/9//3//f/9//3//f/9//3//e39nvU7bMb0tfVJea/9//3//f/9//3//f/9//3//f/9//3//f/9//3//f/9//3//f/9//3//f/9//3//f/9//3//f/9/33cdW997/n//f/9//3//f/9//3//f/9//3//f/9//3//f/9//3/+f/9//3/9Wt0x/2Keb75S/DmcTr9vX2ecUp9z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X9/b3xO33v+f/9//n//f/9//3/+f/9//3//f/9/nm+9Tjw+3DV8Tl9v/3/+f/9//3//f/9//3//f/9//3//f/9//3//f/9//3//f/9//3//f/9//3//f/9//3/+f993vU7fe/9//3//f/9//3//f/9//3//f/9//3//f/9//3//f/9//3//f/9/v3M6Pto5/l7/e91W2zU7Ql9j/lr9Xp5z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31o8Qv5//3//f/9//3//f/9//3//f/9//3//f/9//3+/e/5aGzr7Of9av3f/f/x//3//f/9//3//f/9//3//f/9//3//f/9//3//f/9//3//f/9//3//f/9//3//f99e/3f+f/9//3//f/9//3//f/9//3//f/9//3//f/9//3//f/9//3//f/9/XmvaMfk1v2//ex9j+zk8Qt5WvlYeX/97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fd11KnlL/f/9//3//f/9//3//f/9//3//f/9//3//f/5//3//f59vvEobOptKf2//f/9//3//f/9//3//f/9//3//f/9//3//f/9//3//f/9//3//f/9//3//f/9//3vdTr9z/n//f/9//3//f/9//3//f/9//3//f/9//3//f/9//3//f/9//X//f/9/HVv6Nb5W/n//fz1fHT77NX9GfEZ+Y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f+PR1b/3//f/9//3//f/9//3//f/9//3//f/9//3//f/9//n//f997P2NeQl1CHl//f/9//3//f/9//3//f/9//3//f/9//3//f/9//3//f/9//3//f/9//3//f/973lK/d/9//3//f/9//3//f/9//3//f/9//3//f/9//3//f/9//3//f/9//3//f/9/fEr8Of1e/3//f79zXEb8NTw+vE6/d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39n2jE9Y/5//3//f/9//3//f/9//3//f/9//3//f/9//3//f/9//3//f/9/v2vcVjxG3lafb/9//3//f/5//3//f/9//3//f/9//3//f/9//3//f/9//3//f/9//3/fe95e/3v/f/9//3//f/9//3//f/9//3//f/9//3//f/9//3//f/9//3//f/9//3//f79zfk4aQn9r/3//f39vnVLZMfo13VL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389Y/sxPmf/f/9//3//f/9//3//f/9//3//f/9//3//f/9//3//f/9//3//f/9/338/Y55KfEpfZ/5//n/+f/9//3//f/9//3//f/9//3//f/9//3//f/9//3//f/9/v3fdWv9//n//f/9//3//f/9//3//f/9//3//f/9//3//f/9//3//f/9//3//f/9//3/9f79zXU5cQn9v/3//f997vlbbNRo2fmf/f/5//n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Va6MV5n/3//f/9//3//f/9//3//f/9//3//f/9//3//f/9//3//f/9//3//f/5//n+/c95WXk7eXr93/3//f/9//3//f/9//3//f/9//3//f/9//3//f/9//3//f9933Vb/e/5//3//f/9//3//f/9//3//f/9//3//f/9//3//f/9//3//f/9//3//f/9//3//f19rPEY7Ql5r/n//f55zv1J3KVtCn2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95W2i2fb/9//3//f/9//3//f/9//3//f/9//3//f/9//3//f/9//3//f/9//3//f/9//3//e39vv1rdWn9v/3/+f/9//3//f/9//3//f/9//3//f/9//3//f/9//n+fa3tO/3//f/9//3//f/9//3//f/9//3//f/9//3//f/9//3//f/9//3//f/9//3//f/9//X//f39rXD5+Rn9r/3/+f997nErZLZtK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Vts1n3P/f/9//3//f/9//3//f/9//3//f/9//3//f/9//3//f/9//3//f/9//3//f/9//3//f993/l6eUh5f33f/f/5//3//f/9//3//f/9//3//f/9//3//f/9/HV/eVv9//X//f/9//3//f/9//3//f/9//3//f/9//3//f/9//3//f/9//3//f/9//3//f/9//3/+f11nPEY7Rn9v/3//f59vfEq6Mf5a33v/f/5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vlL7OZ9z/3//f/9//3//f/9//3//f/9//3//f/9//3//f/9//3//f/9//3//f/9//3//f/5//3//f/9/n3P9Wv1av3P/f/9//3//f/9//3//f/9//3//f/9//3//f3xKHVv+f/9//3//f/9//3//f/9//3//f/9//3//f/9//3//f/9//3//f/9//3//f/9//3//f/9//3//f35nfUa9Tn9v/3//f79vPD4bPh1f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+f75S/DVdZ/9//3//f/9//3//f/9//3//f/9//3//f/9//3//f/9//3//f/9//3//f/9//3//f/9//n//f/5/v3ceX/5aPmf/e/9//3//f/9/3nv/f/9//3/+f/9/v2+2KZ9v/n//f/9//3//f/9//3//f/9//3//f/9//3//f/9//3//f/9//3//f/9//3//f/9//3//f/9//3/9f35vvVI9Rj5n/3//f5tS2zn7OR1n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389X/05/Vr/f/97/3//f/9//3//f/9//3//f/9//3//f/9//3//f/9//3//f/9//3//f/9//3//f/9//3//f/9//3ufb/9eH2O/c/9//3//f997/3//f/9//3//f9xWeUr/f/9//3//f/9//3//f/9//3//f/9//3//f/9//3//f/9//3//f/9//3//f/9//3//f/9//3//f/9//3//f953Hl+dTj1j33c/axw6/Dn9OfxS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e35OOULfd/9//3//f/9//3//f/9//3//f/9//3//f/9//3//f/9//3//f/9//3//f/9//3//f/9//3//f/9//3//f/9//3//f/9/f2/9Xt1aX2t+a953nVJeb/5//3//f/9//3//f/9//3//f/9//3//f/9//3//f/9//3//f/9//3//f/9//3//f/9//3//f/9//3//f/9//3//f/9//3//f/9//3//f/9//n//f39ve0r4Nf1S/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51SvDE+Y/9//3//f/9//3//f/9//3//f/9//3//f/9//3//f/9//3//f/9//3//f/9//3//f/9//3//f/9//3//f/9//3//f/9//3//f/9//3//f/9//3//f/9//3//f/9//3//f/9//3//f/9//3//f/9//3//f/9/n3NeZx5jX2uec/9//3//f/9//3//f/9//3//f/9//3//f/9//3//f/9//3//f/9//n//f913f1Lf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/a705nE7/f/9//3//f/9//3//f/9//3//f/9//3//f/9//3//f/9//3//f/9//3//f/9//3//f/9//3//f/9//3//f/9//3//f/9//3//f/9//3//f/9//3//f/9//3//f/9//3//f/9//3//f/9//3//f/9//3//f/9//3/fe79zHWMeYxxff2u/c/97/3//f/9//3//f/9//3//f/9//3//f/9//3//f39vnk6eb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3t+Rv05f2v/f/9//3//f/9//3//f/9//3//f/9//3//f/9//3//f/9//3//f/9//3//f/9//3//f/9//3//f/9//3//f/9//3//f/9//3//f/9//3//f/9//3//f/9//3//f/9//3//f/9//3//f/9//3//f/9//3//f/9//3//f/9//3/fd59zXms9Y11nfmufb99333f/f/9//3//f/97v3NfZ19nP2e/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PmPbNZ1O/3v/f/9//3//f/9//3//f/9//3//f/9//3//f/9//3//f/9//3//f/9//3//f/9//3//f/9//3//f/9//3//f/9//3//f/9//3//f/9//3//f/9//3//f/9//3//f/9//3//f/9//3//f/9//3//f/9//n//f/9//3/+f/9//3//f/9//3//e/97n29ea15rPWM9Yz1jHWNeZ59z/3/+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993nUr7OX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ez9f3DneV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n//d55SHUJ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5//39eax06nEq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ueTpsxH1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n2sdPjt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5//3//f/9/Hmf7Ob5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797XU7aLT9j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55zHD5cQp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+f/9//3/9e/9a/TW9Tt93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d7xO2jU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+fc1xGXUZ/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39/az1CfUq/b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v+Xtw1vVLfd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e9Thw23Vb/f/9//n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9f/9/33e+Tvk5/V7/f/9//n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n//f/9/v3NbRh06Pl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n2+dSjo+PmP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57n2+dTj0+HV//f/5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n2ucTvw5P2P/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n2+cSjxCPmP/f/5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cShw+X2ffe/5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9TlpGP2f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dThxGHmvf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eVl1GHlvfd/5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v3v+Xj1C/1rec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eVj5C/Vb/e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fVxs+31a/d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9Yj1GvlK/c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/a31Knk4+Y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79WfE4/Z/97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e19fnkqcTn9v/3//f/9//n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/lJ9Rv5a33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fmecSp9OP2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Y31O/lq/b/9//3//f/9//n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39fb79WvVL9Wr93/3//f/9//n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e19nn1J8Tl5n3Xf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n/+f993H19+Tn5OX2ffd/5//n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P9Wn1Kv1Kfc/9//3//f/5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/1afUoeW79z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e39rvlKeUj5n33v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nPfVv1WPmfed/9//3/+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39/Z99W/lZeY993/3//f/1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n//e59vHlv9Vj1fv2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eZ/5eHmOfb/97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15n/17eWn5r3nP/f/5//X/+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+f/97n29fZ/1aXmt/c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1//3//e59vXmddZ55v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/b39rfmu/d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m+eb75vvnP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fd75z33e/c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fc99333f/e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99733vfe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TAAAAGQAAAAAAAAAAAAAAF0AAAA8AAAAAAAAAAAAAABe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</OfficeVersion>
          <ApplicationVersion>16.0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2021-12-13T00:08:28Z</xd:SigningTime>
          <xd:SigningCertificate>
            <xd:Cert>
              <xd:CertDigest>
                <DigestMethod Algorithm="http://www.w3.org/2001/04/xmlenc#sha256"/>
                <DigestValue>Yn5MnZOIQ2iZwzUtZUmaLORsmF9qBVgcNYyup+n4dX8=</DigestValue>
              </xd:CertDigest>
              <xd:IssuerSerial>
                <X509IssuerName>SERIALNUMBER=201627, CN=Citizen CA, C=BE</X509IssuerName>
                <X509SerialNumber>21267647932558672163691597317741711102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MOsAAMY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BaAKJhInfoZpYACQAAALxhIncJAAAAeJKWAAAAAADoZpYA6GaWALYidGsAAAAApiJ0awAAAAAAAAAAAAAAAAAAAAAAAAAAiOyVAAAAAAAAAAAAAAAAAAAAAAAAAAAAAAAAAAAAAAAAAAAAAAAAAAAAAAAAAAAAAAAAAAAAAAAAAAAAAAAAABjxWgC8609CaGYsdwzyWgAI0h536GaWAEBJSWsAAAAAGNMed///AAAAAAAA+9Med/vTHnc88loAAAAAAAAAAADRijV2AAAAAAcAAABs8loAbPJaAAACAAD8////AQAAAAAAAA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UQAAAPTAAAApAAAAGQAAAG4AAABFAAAAAAAAAAAAAAAAAAAAAAAAAMIAAAB/AAAAUAAAACgAAAB4AAAAfMAAAAAAAADGAIgAXQAAADwAAAAoAAAAwg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+14aQhpCe068Vj5n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a2zVfY55vf2+9Ttgx2TWcU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GOkL/f/9//3//f79zfE4dQtw5/lr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pBvVb/f/5//3//f/9//n+/c9xWO0LdV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cxs+PV//f/9//3//f/9//n//f/97Hl8bQrxWn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b/k5X2v/f/9//3//f/9//3//f/9//38+Yzs+f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a9s5f2v/f/5//3//f/9//3//f/5//3//ez9f/T19Sr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Z7w1n3f/f/9//3//f/9//3//f/9//3//f/9/Hl88PpxO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Xto1n2/+f/9//3//f/9//3//f/9//3//f/9/33v+Xvo53FL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YxxCv3f+f/9//3//f/9//3//f/9//3//f/9//3/fd/1WPEL9W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Z1tK33v/f/9//3//f/9//3//f/9//3//f/9//3//f7933Vo9Rl5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azxKv3f/f/9//3//f/9//3//f/9//3//f/9//3//f/9/33u+UnxO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1tKv3f/f/9//3//f/9//3//f/9//3//f/9//3//f/9//X+fc31Oe0q/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a1tKn3P/f/5//3//f/9//3//f/9//3//f/9//3//f/9//3//f79vm0q6U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75Wf3P/f/9//3//f/9//3//f/9//3//f/9//3//f/5//3/+f/9/fmudRvxO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71SPmv+f/9//3//f/9//3//f/9//3//f/9//3//f/9//3//f/9//39fY1xGPmP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95aPl//f/5//3//f/9//3//f/9//3//f/9//3//f/9//3//f/9//n//e/1WnU5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fH2v/f/9//3//f/9//3//f/9//3//f/9//3//f/9//3//f/9//3//f79z3lp9S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5f/17/f/9//3//f/9//3//f/9//3//f/9//3//f/9//3//f/9//3/+f/9/n3OcTr1O33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/lr/f/9//3//f/9//3//f/9//3//f/9//3//f/9//3//f/9//3//f/9//39/b7xSP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3Fb/e/9//3//f/9//3//f/9//3//f/9//3//f/9//3//f/9//3//f/5//3//e19nXUp/a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79v3Vbfe/9//3//f/9//3//f/9//3//f/9//3//f/9//3//f/9//3//f/9//n/+f993vVa+Vr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vFKfb/9//3//f/9//3//f/9//3//f/9//3//f/9//3//f/9//3//f/9//3/+f/9/v3O+TpxO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lZfa/9//3//f/9//3//f/9//3//f/9//3//f/9//3//f/9//3//f/9//3//f/9//n+fb5xKH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VYfY/9//3//f/9//3//f/9//3//f/9//3//f/9//3//f/9//3//f/9//3//f/9//3//fz1nfEoc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Fo/X/5//3//f/9//3//f/9//3//f/9//3//f/9//3//f/9//3//f/9//3//f/9//3//f/97/Fq9T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f2taPlpC3U4dV79r/3//f/9//3//f/9//3//f/9//3//f/9//3//f/9//3//f/9//3//f/9//3//f/9//3//f/9//3//f/9//3//f/9//3//f/9/HF//Vv9//3//f/9//3//f/9//3//f/9//3//f/9//3//f/9//3//f/9//3/+f/9//3//f/9/Xm98Sh5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w+X0adTjxC2zV4KZotWkZdY/9//3//f/9//3//f/9//3//f/9//3//f/9//3//f/9//3//f/9//3//f/9//3//f/9//3//f/9//3//f/9//3//f/9/X2f8Wv9//3//f/9//3//f/9//3//f/9//3//f/9//3//f/9//3//f/9//3//fz5nnm//f/9//38dX7xOf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Y5/n//f/9//39eY71SmjGaLV1Kn2/+f/9//3//f/9//3/+f/9//3//f/9//3//f/9//3//f/9//3//f/9//3//f/9//3//f/9//3//f/9//3//f/9/f28eW997/3//f/9//3//f/9//3//f/9//3//f/9//3//f/9//3//f/9/v3eYMZcpPUa+Vp1r/n/fd75anVa/e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e2NTlj/3//f/9//X//f/9/fmucUpsx3TWcSp9r/3v/f/9//3//f/9//3//f/9//3//f/9//3//f/9//3//f/9//3//f/9//3//f/9//3//f/9//3//f/9/v2/9Wt97/3//f/9//3//f/9//3//f/9//3//f/9//3//f/9//3//f/9/v3cbQho+H1u+Uj9GH1//e793vVY/Z997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H1+fc/9//n//f/9//3//f/9//3//f15nvk66Md0xXE5/b/97/3//f/9//3//f/9//3//f/9//3//f/9//3//f/9//3//f/9//3//f/9//3//f/9//3/+f/9/v3MeX793/n//f/9//3//f/9//3//f/9//3//f/9//3//f/9//3//f/5//3/cVt0x/16eb51O/D2bTr9vPmOdUn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39vnVK/e/5//3//f/9//3//f/9//3//f/9//3+eb91SOz79OVxKf2//f/9//3//f/9//3//f/9//3//f/9//3//f/9//3//f/9//3//f/9//3//f/9//3//f/9/33e+Ut93/3//f/9//3//f/9//3//f/9//3//f/9//3//f/9//3//f/9//3+/c1tC2jkfY/97/lq7NVxGPmP/Xv1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WXEb9e/9//3//f/9//3//f/9//3//f/9//3/+f/9/n3f+Xvo5+zneWr93/3/8f/5//3//f/9//3//f/9//3//f/9//3//f/9//3//f/9//3//f/9//3//f/9/33vfXt9z/n//e/9//3//f/9//3//f/9//3//f/9//3//f/9//3//f/9//3//f15ruTH5NZ5r/3v+Xhw6Gz7fVr1SHl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xGv1b/f/9//3//f/9//3//f/9//3//f/9//3//f/9//n//f59vvU4bOrxOfm//f/9//3//f/9//3//f/9//3//f/9//3//f/9//3//f/9//3//f/9//3//f/9//3vdUp9z/3//f/9//3//f/9//3//f/9//3//f/9//3//f/9//3//f/9//n//f/9/HVv7Ob1W/3//fz5jHD4cOn9GnUZd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905HVv/f/9//3//f/9//3//f/9//3//f/9//3/+f/9//n/+f/9//3seY15GXD4+X997/3//f/9//3//f/9//3//f/9//3//f/9//3//f/9//3//f/9//3//f/9/33veVp9z/3//f/9//3//f/9//3//f/9//3//f/9//3//f/9//3//f/9//3/+f/9//3udTvs1/l7/f/9/n29dRtwxPD6cS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a9oxXmf+f/9//3//f/9//3//f/9//3//f/9//3//f/9//3//f/9//3//f79v3FZdRt1Wv3P/f/9//3//f/9//3//f/9//3//f/9//3//f/9//3//f/9//3//f/9/33f+Xv97/3//f/9//3//f/9//3//f/9//3//f/9//3//f/9//3//f/9//3//f/9//3/fd31KO0Jfa/9//3+fc51O2jHaNf5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Y9oxXmf/f/9//3//f/9//3//f/9//3//f/9//3//f/9//3//f/9//3//f/9/33s/Z31KnE4/Y/5//n//f/9//3//f/9//3//f/9//3//f/9//3//f/9//3//f/9/n3PdWt97/3/+f/9//3//f/9//3//f/9//3//f/9//3//f/9//3//f/9//3//f/9//n/+f59vfk47Qn9v/3//f797vla6MRo2XmP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rktf2v/f/9//3//f/9//3//f/9//3//f/9//3//f/9//3//f/9//3//f/9//n//f79z31peSv9ev3P/f/9//3//f/9//3//f/9//3//f/9//3//f/9//3//f/9/33f9Vt97/3//f/9//3//f/9//3//f/9//3//f/9//3//f/9//3//f/9//3//f/9//3//f/9/f288RjtGXWf/f/9/v3e+UpgtW0K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Vrktn2//f/9//3//f/9//3//f/9//3//f/9//3//f/9//3//f/9//3//f/9//3//f/5//3tfa79avFZ/b/9//n//f/9//3//f/9//3//f/9//3//f/9//3/+f/9/f2ucTt97/3//f/9//3//f/9//3//f/9//3//f/9//3//f/9//3//f/9//3//f/9//n//f/x//39fZ1xCXUJ/b/9//n+/e5xOuC2cS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sxn3P/f/9//3//f/9//3//f/9//3//f/9//3//f/9//3//f/9//3//f/9//3//f/9//3//f997/l6/Vv5e/3v/f/9//3//f/9//3//f/9//3//f/9//3//f/9/HV/+Wv9//n//f/9//3//f/9//3//f/9//3//f/9//3//f/9//3//f/9//3//f/9//3//f/9//3/+f35rPEZcRn9v/3//f79zfEraNf5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Uto1n3P+f/9//3//f/9//3//f/9//3//f/9//3//f/9//3//f/9//3//f/9//3//f/9//3//f/9//3+fc91W/Vqfb/9//3//f/9//3//f/9//3//f/9//3//f/9/W0Y+X/1//3//f/9//3//f/9//3//f/9//3//f/9//3//f/9//3//f/9//3//f/9//3//f/9//3//f/9/XWN9Rp1Kn2/+f/9/n288Qvo5H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eVtw1XWv/f/9//3//f/9//3//f/9//3//f/9//3//f/9//3//f/9//3//f/9//3//f/9//3//f/9//3//f793PmPeWl5r33f/f/9//3//f/9//3//f/9//3//f99ztSmfc/5//3//f/9//3//f/9//3//f/9//3//f/9//3//f/9//3//f/9//3//f/9//3//f/9//3//f/9//H+fc71SXkY+Y/9//3+cUts1HD4d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X9w1/Vr+e/9//n//f/9//3//f/9//3//f/9//3//f/9//3//f/9//3//f/9//3//f/9//3//f/9//3//f/9//3t+a/9e/l6/d/9//3/fe9973nv/f/9//3/+f9xaWEb/f/9//3//f/9//3//f/9//3//f/9//3//f/9//3//f/9//3//f/9//3//f/9//3//f/9//3//f/9//3//f75zHl98Sj1jvnNfa/s1HDrcNfxW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+fa9o1nlL/f/9//3//f/9//3//f/9//3//f/9//3//f/9//3//f/9//3//f/9//3//f/9//3//f/9//3//f/9//3//f993Xmc/Yz5j/3v/f997v3f/f/9//3//e7Yx/3//f/9//3//f/9//3//f/9//3//f/9//3//f/9//3//f/9//3//f/9//3//f/9//3//f/9//3//f/9//3//f/9//3/fe7pWEiU8QltCv2tbQtw13Vr/f/5//3//f/9//3//f/9//3//f/9//3//f/9//3//f/9//3//f/9//3//f/9//3//f/9//3//f/9//3//f/9//3//f/9//3//f/9//3//f/9//3//f/9//3//f/9//3//f/9//3//f/9//3//f/9//3//f/9//3//f/9//3//f/9//3//f/9//3//f/9//3//f/9//3//f/9//3//f/9//3//f/9//3//f/9//3//f/9//3//f/9//3//f/9//3//f/9//3//f/9//3//f/9//n+/dxtCfEb/f/9//3//f/9//3//f/9//3//f/9//3//f/9//3//f/9//3//f/9//3//f/9//3//f/9//3//f/9//3/+f/9//3+/cz9j/FpdY/97nnM8Y/9//n+eTn9v/3//f/9//3//f/9//3//f/9//3//f/9//3//f/9//3//f/9//3//f/9//3//f/9//3//f/9//3//f/9//3//f/9//3//f/9//3v/f/5//39/b31OuTH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E7cMR1f/3//f/9//3//f/9//3//f/9//3//f/9//3//f/9//3//f/9//3//f/9//3//f/9//3//f/9//3//f/9//3//f/9//3//f/9//3//f/9//3//f/9//3//f/9//3//f/9//3//f/9//3//f/9//3/+f/9/33u/dz5nHmNeZ55z33v/f/9//3//f/9//3//f/9//3//f/9//3//f/9//3//f/9//3//f/9/3ndeTt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feOZxO/3//f/9//3//f/9//3//f/9//3//f/9//3//f/9//3//f/9//3//f/9//3//f/9//3//f/9//3//f/9//3//f/9//3//f/9//3//f/9//3//f/9//3//f/9//3//f/9//3//f/9//3//f/9//3//f/9//3//f/9/33+/cz5nHmMdY35r33f/e/9//3//f/9//3//f/9//3//f/9//3//f/9//39/b35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33d+Rtw1f2v/f/9//3//f/9//3//f/9//3//f/9//3//f/9//3//f/9//3//f/9//3//f/9//3//f/9//3//f/9//3//f/9//3//f/9//3//f/9//3//f/9//3//f/9//3//f/9//3//f/9//3//f/9//3//f/9//3//f/9//3//f/9//3vfe35vXmscX15nXWefb79z/3v/e/9//3//f993v3NeZ39nPmO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Y9s1vU7/e/9//3//f/9//3//f/9//3//f/9//3//f/9//3//f/9//3//f/9//3//f/9//3//f/9//3//f/9//3//f/9//3//f/9//3//f/9//3//f/9//3//f/9//3//f/9//3//f/9//3//f/9//3//f/9//3//f/9//3//f/9//n//f/9//3//f/9/33u/c15nfms9Y15nPWM9Zz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fd3xGGzp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9f/T2+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993nlL8PV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28cNp1Ov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9Trsx/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5CO0K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+fz5n2zW+Tv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U77MT5f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m8cQjw+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Xv/Wvw13lLfd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d5tO2zUfX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vfUpdRn9v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f2scPn1K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v01vFL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d91S/DHeWt97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nkoaPv1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m9cRvw1P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51KOk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rnlIcOj5f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298Tv09P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39+a7xKOz4+Z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XEYcQj9n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dTlpCP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71OPUo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31Y8Qh5f3nP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33/+Xl1C/1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/c95WHT79V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lY7Qt9W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v+YjxGvlKfb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rnk6eTl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eUnxOH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39jnkq9Un9v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v3P/Vl1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15jvU6eTl9v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/Y35O3la/c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39zvlLeVv1a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33tfZ55OfU49Y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993P2N9Sp9SP2f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bx5bXEbfVp9v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n2/+WnxKP1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nvlZ9Uj5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c/9W3VZf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ffVt5WXmff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59vH1v9Vj5j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9n/Vo+Y55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a/9e/15+a99z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n/+f/93v28/Yx1bPmd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n//f/9/n29/a11nv2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n29eZ39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b55v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vnO/d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3P/e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FROUFAHAQ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</Object>
  <Object Id="idInvalidSigLnImg">AQAAAGwAAAAAAAAAAAAAAP8AAAB/AAAAAAAAAAAAAAAvGQAAkQwAACBFTUYAAAEA2O4AAMw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0AAAAAAcKDQcKDQcJDQ4WMShFrjFU1TJV1gECBAIDBAECBQoRKyZBowsTMTMAAAAAfqbJd6PIeqDCQFZ4JTd0Lk/HMVPSGy5uFiE4GypVJ0KnHjN9AAABLQAAAACcz+7S6ffb7fnC0t1haH0hMm8aLXIuT8ggOIwoRKslP58cK08AAAFl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BaAKJhInfoZpYACQAAALxhIncJAAAAeJKWAAAAAADoZpYA6GaWALYidGsAAAAApiJ0awAAAAAAAAAAAAAAAAAAAAAAAAAAiOyVAAAAAAAAAAAAAAAAAAAAAAAAAAAAAAAAAAAAAAAAAAAAAAAAAAAAAAAAAAAAAAAAAAAAAAAAAAAAAAAAABjxWgC8609CaGYsdwzyWgAI0h536GaWAEBJSWsAAAAAGNMed///AAAAAAAA+9Med/vTHnc88loAAAAAAAAAAADRijV2AAAAAAcAAABs8loAbPJaAAACAAD8////AQAAAAAAAA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FoAZAEAAAAAAAAAAAAAXMGBFfyZWgDom1oALvL6dv/y2raQ5QNrDw4KBQAAAACQ5QNrpnnYaoCKpAAgmVoAhJlaAAuj/mr/////cJlaANK72mpQIN9qBrzaakcf2WpZH9lqI/LatpDlA2vD8tq2mJlaALO72mqoCI8VAAAAAAAAanrAmVoAUJtaAEnx+nagmVoAAgAAAFXx+nYcqANr4P///wAAAAAAAAAAAAAAAJABAAAAAAABAAAAAGEAcgAAAAAAAAAAANGKNXYAAAAABgAAAPSaWgD0mloAAAIAAPz///8BAAA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UQAAAPTAAAApAAAAGQAAAG4AAABFAAAAAAAAAAAAAAAAAAAAAAAAAMIAAAB/AAAAUAAAACgAAAB4AAAAfMAAAAAAAADGAIgAXQAAADwAAAAoAAAAwg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+14aQhpCe068Vj5n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a2zVfY55vf2+9Ttgx2TWcU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GOkL/f/9//3//f79zfE4dQtw5/lr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pBvVb/f/5//3//f/9//n+/c9xWO0LdV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cxs+PV//f/9//3//f/9//n//f/97Hl8bQrxWn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b/k5X2v/f/9//3//f/9//3//f/9//38+Yzs+f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a9s5f2v/f/5//3//f/9//3//f/5//3//ez9f/T19Sr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Z7w1n3f/f/9//3//f/9//3//f/9//3//f/9/Hl88PpxO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Xto1n2/+f/9//3//f/9//3//f/9//3//f/9/33v+Xvo53FL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YxxCv3f+f/9//3//f/9//3//f/9//3//f/9//3/fd/1WPEL9W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Z1tK33v/f/9//3//f/9//3//f/9//3//f/9//3//f7933Vo9Rl5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azxKv3f/f/9//3//f/9//3//f/9//3//f/9//3//f/9/33u+UnxO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1tKv3f/f/9//3//f/9//3//f/9//3//f/9//3//f/9//X+fc31Oe0q/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a1tKn3P/f/5//3//f/9//3//f/9//3//f/9//3//f/9//3//f79vm0q6U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75Wf3P/f/9//3//f/9//3//f/9//3//f/9//3//f/5//3/+f/9/fmudRvxO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71SPmv+f/9//3//f/9//3//f/9//3//f/9//3//f/9//3//f/9//39fY1xGPmP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95aPl//f/5//3//f/9//3//f/9//3//f/9//3//f/9//3//f/9//n//e/1WnU5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fH2v/f/9//3//f/9//3//f/9//3//f/9//3//f/9//3//f/9//3//f79z3lp9S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5f/17/f/9//3//f/9//3//f/9//3//f/9//3//f/9//3//f/9//3/+f/9/n3OcTr1O33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/lr/f/9//3//f/9//3//f/9//3//f/9//3//f/9//3//f/9//3//f/9//39/b7xSP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3Fb/e/9//3//f/9//3//f/9//3//f/9//3//f/9//3//f/9//3//f/5//3//e19nXUp/a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79v3Vbfe/9//3//f/9//3//f/9//3//f/9//3//f/9//3//f/9//3//f/9//n/+f993vVa+Vr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vFKfb/9//3//f/9//3//f/9//3//f/9//3//f/9//3//f/9//3//f/9//3/+f/9/v3O+TpxO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lZfa/9//3//f/9//3//f/9//3//f/9//3//f/9//3//f/9//3//f/9//3//f/9//n+fb5xKH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VYfY/9//3//f/9//3//f/9//3//f/9//3//f/9//3//f/9//3//f/9//3//f/9//3//fz1nfEoc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Fo/X/5//3//f/9//3//f/9//3//f/9//3//f/9//3//f/9//3//f/9//3//f/9//3//f/97/Fq9T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f2taPlpC3U4dV79r/3//f/9//3//f/9//3//f/9//3//f/9//3//f/9//3//f/9//3//f/9//3//f/9//3//f/9//3//f/9//3//f/9//3//f/9/HF//Vv9//3//f/9//3//f/9//3//f/9//3//f/9//3//f/9//3//f/9//3/+f/9//3//f/9/Xm98Sh5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w+X0adTjxC2zV4KZotWkZdY/9//3//f/9//3//f/9//3//f/9//3//f/9//3//f/9//3//f/9//3//f/9//3//f/9//3//f/9//3//f/9//3//f/9/X2f8Wv9//3//f/9//3//f/9//3//f/9//3//f/9//3//f/9//3//f/9//3//fz5nnm//f/9//38dX7xOf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Y5/n//f/9//39eY71SmjGaLV1Kn2/+f/9//3//f/9//3/+f/9//3//f/9//3//f/9//3//f/9//3//f/9//3//f/9//3//f/9//3//f/9//3//f/9/f28eW997/3//f/9//3//f/9//3//f/9//3//f/9//3//f/9//3//f/9/v3eYMZcpPUa+Vp1r/n/fd75anVa/e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e2NTlj/3//f/9//X//f/9/fmucUpsx3TWcSp9r/3v/f/9//3//f/9//3//f/9//3//f/9//3//f/9//3//f/9//3//f/9//3//f/9//3//f/9//3//f/9/v2/9Wt97/3//f/9//3//f/9//3//f/9//3//f/9//3//f/9//3//f/9/v3cbQho+H1u+Uj9GH1//e793vVY/Z997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H1+fc/9//n//f/9//3//f/9//3//f15nvk66Md0xXE5/b/97/3//f/9//3//f/9//3//f/9//3//f/9//3//f/9//3//f/9//3//f/9//3//f/9//3/+f/9/v3MeX793/n//f/9//3//f/9//3//f/9//3//f/9//3//f/9//3//f/5//3/cVt0x/16eb51O/D2bTr9vPmOdUn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39vnVK/e/5//3//f/9//3//f/9//3//f/9//3+eb91SOz79OVxKf2//f/9//3//f/9//3//f/9//3//f/9//3//f/9//3//f/9//3//f/9//3//f/9//3//f/9/33e+Ut93/3//f/9//3//f/9//3//f/9//3//f/9//3//f/9//3//f/9//3+/c1tC2jkfY/97/lq7NVxGPmP/Xv1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WXEb9e/9//3//f/9//3//f/9//3//f/9//3/+f/9/n3f+Xvo5+zneWr93/3/8f/5//3//f/9//3//f/9//3//f/9//3//f/9//3//f/9//3//f/9//3//f/9/33vfXt9z/n//e/9//3//f/9//3//f/9//3//f/9//3//f/9//3//f/9//3//f15ruTH5NZ5r/3v+Xhw6Gz7fVr1SHl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xGv1b/f/9//3//f/9//3//f/9//3//f/9//3//f/9//n//f59vvU4bOrxOfm//f/9//3//f/9//3//f/9//3//f/9//3//f/9//3//f/9//3//f/9//3//f/9//3vdUp9z/3//f/9//3//f/9//3//f/9//3//f/9//3//f/9//3//f/9//n//f/9/HVv7Ob1W/3//fz5jHD4cOn9GnUZd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905HVv/f/9//3//f/9//3//f/9//3//f/9//3/+f/9//n/+f/9//3seY15GXD4+X997/3//f/9//3//f/9//3//f/9//3//f/9//3//f/9//3//f/9//3//f/9/33veVp9z/3//f/9//3//f/9//3//f/9//3//f/9//3//f/9//3//f/9//3/+f/9//3udTvs1/l7/f/9/n29dRtwxPD6cS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a9oxXmf+f/9//3//f/9//3//f/9//3//f/9//3//f/9//3//f/9//3//f79v3FZdRt1Wv3P/f/9//3//f/9//3//f/9//3//f/9//3//f/9//3//f/9//3//f/9/33f+Xv97/3//f/9//3//f/9//3//f/9//3//f/9//3//f/9//3//f/9//3//f/9//3/fd31KO0Jfa/9//3+fc51O2jHaNf5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Y9oxXmf/f/9//3//f/9//3//f/9//3//f/9//3//f/9//3//f/9//3//f/9/33s/Z31KnE4/Y/5//n//f/9//3//f/9//3//f/9//3//f/9//3//f/9//3//f/9/n3PdWt97/3/+f/9//3//f/9//3//f/9//3//f/9//3//f/9//3//f/9//3//f/9//n/+f59vfk47Qn9v/3//f797vla6MRo2XmP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rktf2v/f/9//3//f/9//3//f/9//3//f/9//3//f/9//3//f/9//3//f/9//n//f79z31peSv9ev3P/f/9//3//f/9//3//f/9//3//f/9//3//f/9//3//f/9/33f9Vt97/3//f/9//3//f/9//3//f/9//3//f/9//3//f/9//3//f/9//3//f/9//3//f/9/f288RjtGXWf/f/9/v3e+UpgtW0K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Vrktn2//f/9//3//f/9//3//f/9//3//f/9//3//f/9//3//f/9//3//f/9//3//f/5//3tfa79avFZ/b/9//n//f/9//3//f/9//3//f/9//3//f/9//3/+f/9/f2ucTt97/3//f/9//3//f/9//3//f/9//3//f/9//3//f/9//3//f/9//3//f/9//n//f/x//39fZ1xCXUJ/b/9//n+/e5xOuC2cS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sxn3P/f/9//3//f/9//3//f/9//3//f/9//3//f/9//3//f/9//3//f/9//3//f/9//3//f997/l6/Vv5e/3v/f/9//3//f/9//3//f/9//3//f/9//3//f/9/HV/+Wv9//n//f/9//3//f/9//3//f/9//3//f/9//3//f/9//3//f/9//3//f/9//3//f/9//3/+f35rPEZcRn9v/3//f79zfEraNf5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Uto1n3P+f/9//3//f/9//3//f/9//3//f/9//3//f/9//3//f/9//3//f/9//3//f/9//3//f/9//3+fc91W/Vqfb/9//3//f/9//3//f/9//3//f/9//3//f/9/W0Y+X/1//3//f/9//3//f/9//3//f/9//3//f/9//3//f/9//3//f/9//3//f/9//3//f/9//3//f/9/XWN9Rp1Kn2/+f/9/n288Qvo5H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eVtw1XWv/f/9//3//f/9//3//f/9//3//f/9//3//f/9//3//f/9//3//f/9//3//f/9//3//f/9//3//f793PmPeWl5r33f/f/9//3//f/9//3//f/9//3//f99ztSmfc/5//3//f/9//3//f/9//3//f/9//3//f/9//3//f/9//3//f/9//3//f/9//3//f/9//3//f/9//H+fc71SXkY+Y/9//3+cUts1HD4d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X9w1/Vr+e/9//n//f/9//3//f/9//3//f/9//3//f/9//3//f/9//3//f/9//3//f/9//3//f/9//3//f/9//3t+a/9e/l6/d/9//3/fe9973nv/f/9//3/+f9xaWEb/f/9//3//f/9//3//f/9//3//f/9//3//f/9//3//f/9//3//f/9//3//f/9//3//f/9//3//f/9//3//f75zHl98Sj1jvnNfa/s1HDrcNfxW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+fa9o1nlL/f/9//3//f/9//3//f/9//3//f/9//3//f/9//3//f/9//3//f/9//3//f/9//3//f/9//3//f/9//3//f993Xmc/Yz5j/3v/f997v3f/f/9//3//e7Yx/3//f/9//3//f/9//3//f/9//3//f/9//3//f/9//3//f/9//3//f/9//3//f/9//3//f/9//3//f/9//3//f/9//3/fe7pWEiU8QltCv2tbQtw13Vr/f/5//3//f/9//3//f/9//3//f/9//3//f/9//3//f/9//3//f/9//3//f/9//3//f/9//3//f/9//3//f/9//3//f/9//3//f/9//3//f/9//3//f/9//3//f/9//3//f/9//3//f/9//3//f/9//3//f/9//3//f/9//3//f/9//3//f/9//3//f/9//3//f/9//3//f/9//3//f/9//3//f/9//3//f/9//3//f/9//3//f/9//3//f/9//3//f/9//3//f/9//3//f/9//n+/dxtCfEb/f/9//3//f/9//3//f/9//3//f/9//3//f/9//3//f/9//3//f/9//3//f/9//3//f/9//3//f/9//3/+f/9//3+/cz9j/FpdY/97nnM8Y/9//n+eTn9v/3//f/9//3//f/9//3//f/9//3//f/9//3//f/9//3//f/9//3//f/9//3//f/9//3//f/9//3//f/9//3//f/9//3//f/9//3v/f/5//39/b31OuTH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E7cMR1f/3//f/9//3//f/9//3//f/9//3//f/9//3//f/9//3//f/9//3//f/9//3//f/9//3//f/9//3//f/9//3//f/9//3//f/9//3//f/9//3//f/9//3//f/9//3//f/9//3//f/9//3//f/9//3/+f/9/33u/dz5nHmNeZ55z33v/f/9//3//f/9//3//f/9//3//f/9//3//f/9//3//f/9//3//f/9/3ndeTt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feOZxO/3//f/9//3//f/9//3//f/9//3//f/9//3//f/9//3//f/9//3//f/9//3//f/9//3//f/9//3//f/9//3//f/9//3//f/9//3//f/9//3//f/9//3//f/9//3//f/9//3//f/9//3//f/9//3//f/9//3//f/9/33+/cz5nHmMdY35r33f/e/9//3//f/9//3//f/9//3//f/9//3//f/9//39/b35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33d+Rtw1f2v/f/9//3//f/9//3//f/9//3//f/9//3//f/9//3//f/9//3//f/9//3//f/9//3//f/9//3//f/9//3//f/9//3//f/9//3//f/9//3//f/9//3//f/9//3//f/9//3//f/9//3//f/9//3//f/9//3//f/9//3//f/9//3vfe35vXmscX15nXWefb79z/3v/e/9//3//f993v3NeZ39nPmO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Y9s1vU7/e/9//3//f/9//3//f/9//3//f/9//3//f/9//3//f/9//3//f/9//3//f/9//3//f/9//3//f/9//3//f/9//3//f/9//3//f/9//3//f/9//3//f/9//3//f/9//3//f/9//3//f/9//3//f/9//3//f/9//3//f/9//n//f/9//3//f/9/33u/c15nfms9Y15nPWM9Zz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fd3xGGzp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9f/T2+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993nlL8PV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28cNp1Ov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9Trsx/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5CO0K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+fz5n2zW+Tv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U77MT5f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m8cQjw+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Xv/Wvw13lLfd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d5tO2zUfX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vfUpdRn9v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f2scPn1K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v01vFL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d91S/DHeWt97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nkoaPv1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m9cRvw1P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51KOk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rnlIcOj5f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298Tv09P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39+a7xKOz4+Z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XEYcQj9n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dTlpCP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71OPUo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31Y8Qh5f3nP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33/+Xl1C/1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/c95WHT79V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lY7Qt9W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v+YjxGvlKfb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rnk6eTl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eUnxOH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39jnkq9Un9v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v3P/Vl1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15jvU6eTl9v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/Y35O3la/c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39zvlLeVv1a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33tfZ55OfU49Y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993P2N9Sp9SP2f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bx5bXEbfVp9v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n2/+WnxKP1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nvlZ9Uj5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c/9W3VZf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ffVt5WXmff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59vH1v9Vj5j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9n/Vo+Y55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a/9e/15+a99z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n/+f/93v28/Yx1bPmd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n//f/9/n29/a11nv2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n29eZ39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b55v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vnO/d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3P/e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FROUFAHAQ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2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D3C4B0C-1AD3-4954-B42A-D85D343A4625}">
  <ds:schemaRefs>
    <ds:schemaRef ds:uri="http://schemas.microsoft.com/office/infopath/2007/PartnerControls"/>
    <ds:schemaRef ds:uri="http://schemas.microsoft.com/office/2006/metadata/properties"/>
    <ds:schemaRef ds:uri="http://schemas.openxmlformats.org/package/2006/metadata/core-properties"/>
    <ds:schemaRef ds:uri="http://purl.org/dc/terms/"/>
    <ds:schemaRef ds:uri="http://www.w3.org/XML/1998/namespace"/>
    <ds:schemaRef ds:uri="http://purl.org/dc/elements/1.1/"/>
    <ds:schemaRef ds:uri="http://schemas.microsoft.com/sharepoint/v4"/>
    <ds:schemaRef ds:uri="http://purl.org/dc/dcmitype/"/>
    <ds:schemaRef ds:uri="http://schemas.microsoft.com/office/2006/documentManagement/types"/>
    <ds:schemaRef ds:uri="http://schemas.microsoft.com/sharepoint/v3/fields"/>
    <ds:schemaRef ds:uri="341ef2d6-d38c-4729-b0bd-8f06d6b35472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</Template>
  <TotalTime>10</TotalTime>
  <Pages>1</Pages>
  <Words>298</Words>
  <Characters>1643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1938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Hinskens Ervin</cp:lastModifiedBy>
  <cp:revision>10</cp:revision>
  <cp:lastPrinted>2017-01-02T10:03:00Z</cp:lastPrinted>
  <dcterms:created xsi:type="dcterms:W3CDTF">2017-02-21T10:13:00Z</dcterms:created>
  <dcterms:modified xsi:type="dcterms:W3CDTF">2021-12-07T14:46:00Z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