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AC6D85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028E5F5" w:rsidR="00333BD4" w:rsidRPr="009E0459" w:rsidRDefault="002B0D6A" w:rsidP="005015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015ED">
              <w:rPr>
                <w:rFonts w:ascii="Arial" w:hAnsi="Arial" w:cs="Arial"/>
                <w:lang w:val="nl-BE"/>
              </w:rPr>
              <w:t>07-12</w:t>
            </w:r>
            <w:r w:rsidR="00AC6D85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59BEE13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C6D85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BEFB16B" w:rsidR="00303142" w:rsidRPr="009E0459" w:rsidRDefault="00303142" w:rsidP="005015ED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015ED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BD88E40" w:rsidR="008A225E" w:rsidRPr="009E0459" w:rsidRDefault="008A225E" w:rsidP="005015ED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AC6D85">
              <w:rPr>
                <w:rFonts w:ascii="Arial" w:hAnsi="Arial" w:cs="Arial"/>
                <w:lang w:val="nl-BE"/>
              </w:rPr>
              <w:t>77</w:t>
            </w:r>
            <w:r w:rsidR="005015ED">
              <w:rPr>
                <w:rFonts w:ascii="Arial" w:hAnsi="Arial" w:cs="Arial"/>
                <w:lang w:val="nl-BE"/>
              </w:rPr>
              <w:t>98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3A3640F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1B328EF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D5AEF3C" w:rsidR="00265BFF" w:rsidRPr="009E0459" w:rsidRDefault="008D1FE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5806ABB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8BFF591" w:rsidR="00F8356B" w:rsidRPr="009E0459" w:rsidRDefault="00AC6D8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733718A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0E75E33A" w:rsidR="00F8356B" w:rsidRPr="009E0459" w:rsidRDefault="005015E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9E83287" w:rsidR="00F8356B" w:rsidRPr="009F6C9E" w:rsidRDefault="00AC6D8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5DC16F7" w:rsidR="002952F0" w:rsidRPr="00DB1730" w:rsidRDefault="005015ED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Achteruitrijlicht li defect.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5AF5D736" w:rsidR="002952F0" w:rsidRPr="00DB1730" w:rsidRDefault="005015E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27806E83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5015ED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0CDEBE5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5015E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0E3CE8B0" w:rsidR="0072620D" w:rsidRPr="009E0459" w:rsidRDefault="005015E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5015ED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5015ED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4830697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015E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015ED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6ABEDD4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AC6D85">
      <w:rPr>
        <w:rFonts w:ascii="Arial" w:hAnsi="Arial" w:cs="Arial"/>
        <w:sz w:val="22"/>
        <w:szCs w:val="22"/>
        <w:lang w:val="fr-BE"/>
      </w:rPr>
      <w:t>2021</w:t>
    </w:r>
    <w:r w:rsidR="005015ED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D1D96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D1D96"/>
    <w:rsid w:val="004E1BC0"/>
    <w:rsid w:val="004E30EA"/>
    <w:rsid w:val="004E67D6"/>
    <w:rsid w:val="004F6CAA"/>
    <w:rsid w:val="004F7ED4"/>
    <w:rsid w:val="005015ED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1FE6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C6D85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Pk3uYhfAgQvaKsWdbN4trX1BgyQ=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HNFIt0kOduudCxIsInhTbeoAjH8=</DigestValue>
    </Reference>
    <Reference Type="http://www.w3.org/2000/09/xmldsig#Object" URI="#idValidSigLnImg">
      <DigestMethod Algorithm="http://www.w3.org/2000/09/xmldsig#sha1"/>
      <DigestValue>rNkuaJmox5wPsQaHzde1QUwlzQA=</DigestValue>
    </Reference>
    <Reference Type="http://www.w3.org/2000/09/xmldsig#Object" URI="#idInvalidSigLnImg">
      <DigestMethod Algorithm="http://www.w3.org/2000/09/xmldsig#sha1"/>
      <DigestValue>QDmbvj0B6RxJZt4AQHzCNmVjUeQ=</DigestValue>
    </Reference>
  </SignedInfo>
  <SignatureValue>yr90Hbm05Xn3yLJxxn2SwuGdDzTGp3c9V2Jnpl0nYWLZKmFO+Eia3AlZOUN4OYYTMDRcJ4xe9w66
MRMtnYRI9n1NI8WbOFrR+oxDn8KSIcMHj/LJkc/vs1MEOfWzqlMZIyPkGD7XL3oF1CsxBV7kFJIs
aWe3Kc3MO+iFlSey0Ssd9Jdaylvx4mDYuRY5E22g3LUgmqoFN6wL3f1q3tsSEPXl/gsxryLKEAT/
PjhybXS7nCHWFQHuxJrQEOdqETJO/ucbk9aqor+kaKMtCyBzmw0H3sFwdTsqo4bjMI+CYeXlth1j
sLREDFjgqL46hK6Z77OsXKASWA80AvJ32/bSBg==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dSabEyWnrlfW1CAQ0S68Aff4MmU=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pozAMKdEvh99MvctcONlsDJm6Gg=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rr49IzS3RBDaA2QDax5GfdIFCJA=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5am3m3ZlEGKmRwfEf9YxG+pzFvM=</DigestValue>
      </Reference>
      <Reference URI="/word/media/image2.emf?ContentType=image/x-emf">
        <DigestMethod Algorithm="http://www.w3.org/2000/09/xmldsig#sha1"/>
        <DigestValue>0UnfiPAUgGIqgzH5m01g/gtJpK8=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dHPptj3IjIKAA6FPTy430Os9rTs=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2021-12-07T14:50:56Z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2021-12-07T14:50:56Z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jwBkAQAAAAAAAAAAAAAsK10UlISPAICGjwAu8il3HrmRRJDlom+vFgpeAAAAAJDlom+meXdvsITSALiDjwAchI8AC6Odb/////8IhI8A0rt5b1Agfm8GvHlvRx94b1kfeG/SvpFEkOWib/K+kUQwhI8As7t5b6BR8w0AAAAAAAD2p1iEjwDohY8ASfEpdziEjwACAAAAVfEpdxyoom/g////AAAAAAAAAAAAAAAAkAEAAAAAAAEAAAAAYQByAAAAAAAAAAAA0Yr5dgAAAAAGAAAAjIWPAIyFjwA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CPAKJhyXewcMYACQAAALxhyXcJAAAAIH3GAAAAAACwcMYAsHDGALYiE3AAAAAApiITcAAAAAAAAAAAAAAAAAAAAAAAAAAAgOHFAAAAAAAAAAAAAAAAAAAAAAAAAAAAAAAAAAAAAAAAAAAAAAAAAAAAAAAAAAAAAAAAAAAAAAAAAAAAAAAAAIjqjwB/O2yuaGbTd3zrjwAI0sV3sHDGAEBJ6G8AAAAAGNPFd///AAAAAAAA+9PFd/vTxXes648AAAAAAAAAAADRivl2AAAAAAcAAADc648A3OuPAA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ENAAAAAGCTjwD9myp3pxYAACCTjwC4FCENuBQNAAAAAABsR+pvpxaY//////+oPAAACpgKAFQrXRQAAAAAuBQN//////+oPAAAIQ0BAAAAbyEAAAAAnD3NdYk9KHe4FCENxGPxDQEAAAD/////AAAAAEx51hmMl48AAAAAAAAA1hnY11QUmj0odwAAbyG4FCENAQAAAMRj8Q1MedYZAAAAAAAAAAC4FA0AjJePALgUDf//////qDwAACENAQAAAG8hAAAAAAAAAABEecl32BexFAAAxQDYF7EUAAAAABAAAAADAQAAOBAAAB8AAAGUlY8A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I8AomHJd7BwxgAJAAAAvGHJdwkAAAAgfcYAAAAAALBwxgCwcMYAtiITcAAAAACmIhNwAAAAAAAAAAAAAAAAAAAAAAAAAACA4cUAAAAAAAAAAAAAAAAAAAAAAAAAAAAAAAAAAAAAAAAAAAAAAAAAAAAAAAAAAAAAAAAAAAAAAAAAAAAAAAAAiOqPAH87bK5oZtN3fOuPAAjSxXewcMYAQEnobwAAAAAY08V3//8AAAAAAAD708V3+9PFd6zrjwAAAAAAAAAAANGK+XYAAAAABwAAANzrjwDc648A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wBkAQAAAAAAAAAAAAAsK10UlISPAICGjwAu8il3HrmRRJDlom+vFgpeAAAAAJDlom+meXdvsITSALiDjwAchI8AC6Odb/////8IhI8A0rt5b1Agfm8GvHlvRx94b1kfeG/SvpFEkOWib/K+kUQwhI8As7t5b6BR8w0AAAAAAAD2p1iEjwDohY8ASfEpdziEjwACAAAAVfEpdxyoom/g////AAAAAAAAAAAAAAAAkAEAAAAAAAEAAAAAYQByAAAAAAAAAAAA0Yr5dgAAAAAGAAAAjIWPAIyFj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2wAAAABgk48A/Zsqd6cWAAAgk48AnhYh254W2wAAAAAAFJePAKcWmP//////qDwAAAqYCgBUK10UAAAAAJ4W2///////qDwAACHbAQAAAG8hAAAAAJw9zXWJPSh3nhYh28Rj8Q0BAAAA/////wAAAAAgQtYZjJePAAAAAAAAANYZ2NdUFJo9KHcAAG8hnhYh2wEAAADEY/ENIELWGQAAAAAAAAAAnhbbAIyXjwCeFtv//////6g8AAAh2wEAAABvIQAAAAD//////JOPAAIWLHeeFiHbOCm5GREAAAAQAAAAAwEAADgQAAAfAAABlJWPAJ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DbPQ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h9NCEcRoJMPctOs4N0eqsfXqN+QAZxteWskGttA2UV0=</DigestValue>
    </Reference>
    <Reference Type="http://www.w3.org/2000/09/xmldsig#Object" URI="#idOfficeObject">
      <DigestMethod Algorithm="http://www.w3.org/2001/04/xmlenc#sha256"/>
      <DigestValue>aBpOkglFNoJIvVFIXE1lnDcQjTW2R1/V73Fj95Wb+8Q=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TpNrTOdDKFm305Jx2/Fzic4rjfVRpwdvYl+4WneSnKQ=</DigestValue>
    </Reference>
    <Reference Type="http://www.w3.org/2000/09/xmldsig#Object" URI="#idValidSigLnImg">
      <DigestMethod Algorithm="http://www.w3.org/2001/04/xmlenc#sha256"/>
      <DigestValue>BCIUKr9agSI7SY435WkJiY3N1laRTd738Fdk8br4ZqY=</DigestValue>
    </Reference>
    <Reference Type="http://www.w3.org/2000/09/xmldsig#Object" URI="#idInvalidSigLnImg">
      <DigestMethod Algorithm="http://www.w3.org/2001/04/xmlenc#sha256"/>
      <DigestValue>rrj5PFcgXEA8Qrk8bT2nWzwqk0/9LKp/1ffgI1rLa8U=</DigestValue>
    </Reference>
  </SignedInfo>
  <SignatureValue>Y/+CvgFbY1f/hXsWk9+K13k/FTCdmYE5sGFTWN5gkQgtuOZ3bnbKhxLl47VepvUEFK7yHEo6ytfL
4jgD+nmq6p5y/KmBaJrqMjv3un+DIZwmnolXlds84ULBzh9A94nrDMPSAOh4hURJg9AIg3vQXF+M
+W283vAvGggElZIl5yYinHdwFhwFjVNAp6c8ytKqj3CLF8DNCV0tMKBCsIe63JkSkWgecPegi2Wo
d0WZYLEvOP1rxUNE3tTWg3kNgpeE3XdlrWuzIuioWoWwQqDK7eL9XI/BHRiNsP8nhz8Vb7gKD7Rv
XCan8W8i2e6fz5IgfncLCPFKs42DITwpkBZA/Q==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zEXQS9A+Tgc+n1XTbQDnsfh32dyxlk7jiUCE5tXlcxQ=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AUsXrYjhfOusecY7893+XGUWP3mwdWeDworRrVetBTs=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Cn/ZCEMnBeSTVF/0IatUdKm6H5oLZvPrsUzdmLEsfZw=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wsd7fwRTptneNhnKyn8feC8NvDieseJEdoeXZFr2ozw=</DigestValue>
      </Reference>
      <Reference URI="/word/media/image2.emf?ContentType=image/x-emf">
        <DigestMethod Algorithm="http://www.w3.org/2001/04/xmlenc#sha256"/>
        <DigestValue>07IUGGYiePZULX5F0KoHAgZ652+MilJB8/eEVyXZGGM=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s4lL17EPn0TmADMH+fRMGA+PbG7zoepHDbIgYK9itos=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2021-12-13T00:08:04Z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2021-12-13T00:08:04Z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QCFFdUiXlgDgMnRrGJQhAIivWgB0sVoALvL6dqJhInfoZpYAAhIKhbxhIncgAAAA2JOWAAAAAADoZpYA6GaWABD+KWsAAAAAIAAAAAIAAAAAAAAAAAAAAAAAAAAAAAAAiOyVAAAAAAAAAAAAAAAAAAAAAAAAAAAAAAAAAAAAanoAAAAA3LBaAEnx+nYsr1oAAAAAAFXx+nYAAAAA9f///wAAAAAAAAAAAAAAAHC0T0J0r1oAHYA2dgAAQXUAAFoACQAAAAAAAADRijV2QElJawkAAACAsFoAgLBa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YgAAAAA8JlaAP2b+3bqEQAAsJlaAJATIYiQE4gAAAAAAKSdWgDqEdf//////8BLAAAK1woAhMGBFQAAAACQE4j//////8BLAAAhiAEAQAhZGAAAAACcPTZ1iT35dpATIYh0ZTsNAQAAAP////8AAAAAgCrGFRyeWgAAAAAAAADGFQD7exWaPfl2QAhZGJATIYgBAAAAdGU7DYAqxhUAAAAAAAAAAJATiAAcnloAkBOI///////ASwAAIYgBAAAAWRgAAAAA/////4yaWgACFv12kBMhiNDBZg4K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EAhRXVIl5YA4DJ0axiUIQCIr1oAdLFaAC7y+naiYSJ36GaWAAISCoW8YSJ3IAAAANiTlgAAAAAA6GaWAOhmlgAQ/ilrAAAAACAAAAACAAAAAAAAAAAAAAAAAAAAAAAAAIjslQAAAAAAAAAAAAAAAAAAAAAAAAAAAAAAAAAAAGp6AAAAANywWgBJ8fp2LK9aAAAAAABV8fp2AAAAAPX///8AAAAAAAAAAAAAAABwtE9CdK9aAB2ANnYAAEF1AABaAAkAAAAAAAAA0Yo1dkBJSWsJAAAAgLBaAICwWg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RkAAAAA8JlaAP2b+3bqEQAAsJlaALIPIRmyDxkAAAAAAKSdWgDqEdf//////8BLAAAK1woAhMGBFQAAAACyDxn//////8BLAAAhGQEAQAhZGAAAAACcPTZ1iT35drIPIRl0ZTsNAQAAAP////8AAAAAKC7GFRyeWgAAAAAAAADGFQD7exWaPfl2QAhZGLIPIRkBAAAAdGU7DSguxhUAAAAAAAAAALIPGQAcnloAsg8Z///////ASwAAIRkBAAAAWRgAAAAA/////4yaWgACFv12sg8hGeDhsBUR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8</TotalTime>
  <Pages>1</Pages>
  <Words>297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2017-02-21T10:10:00Z</dcterms:created>
  <dcterms:modified xsi:type="dcterms:W3CDTF">2021-12-07T14:50:00Z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