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>Driemaandelijks /</w:t>
      </w:r>
      <w:r w:rsidR="00C973BA" w:rsidRPr="00C12841">
        <w:rPr>
          <w:rFonts w:ascii="Arial" w:hAnsi="Arial" w:cs="Arial"/>
          <w:strike/>
          <w:lang w:val="nl-BE"/>
        </w:rPr>
        <w:t xml:space="preserve">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0AB4A9F5" w:rsidR="00333BD4" w:rsidRPr="009E0459" w:rsidRDefault="002B0D6A" w:rsidP="00261E94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261E94">
              <w:rPr>
                <w:rFonts w:ascii="Arial" w:hAnsi="Arial" w:cs="Arial"/>
                <w:lang w:val="nl-BE"/>
              </w:rPr>
              <w:t>07-12</w:t>
            </w:r>
            <w:r w:rsidR="00C12841">
              <w:rPr>
                <w:rFonts w:ascii="Arial" w:hAnsi="Arial" w:cs="Arial"/>
                <w:lang w:val="nl-BE"/>
              </w:rPr>
              <w:t>-2021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48686EDF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 w:rsidR="00C12841">
              <w:rPr>
                <w:rFonts w:ascii="Arial" w:hAnsi="Arial" w:cs="Arial"/>
                <w:lang w:val="nl-BE" w:eastAsia="fr-FR"/>
              </w:rPr>
              <w:t>10-03-2021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4A697855" w:rsidR="00303142" w:rsidRPr="009E0459" w:rsidRDefault="00303142" w:rsidP="00261E94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261E94">
              <w:rPr>
                <w:rFonts w:ascii="Arial" w:hAnsi="Arial" w:cs="Arial"/>
                <w:lang w:val="nl-BE" w:eastAsia="fr-FR"/>
              </w:rPr>
              <w:t>07-03-2022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D0031A6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D50ED9" w:rsidRPr="009C0CAD">
              <w:rPr>
                <w:rFonts w:ascii="Arial" w:hAnsi="Arial" w:cs="Arial"/>
                <w:lang w:val="en-US"/>
              </w:rPr>
              <w:t>FORKLIFT FRONTAL THERMIC 2T ALL ROAD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6ACA5102" w:rsidR="008A225E" w:rsidRPr="009E0459" w:rsidRDefault="008A225E" w:rsidP="00CA5752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AB4BF2">
              <w:rPr>
                <w:rFonts w:ascii="Arial" w:hAnsi="Arial" w:cs="Arial"/>
                <w:lang w:val="nl-BE"/>
              </w:rPr>
              <w:t>3</w:t>
            </w:r>
            <w:r w:rsidR="0064507E">
              <w:rPr>
                <w:rFonts w:ascii="Arial" w:hAnsi="Arial" w:cs="Arial"/>
                <w:lang w:val="nl-BE"/>
              </w:rPr>
              <w:t>10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26C0E098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D50ED9">
              <w:rPr>
                <w:rFonts w:ascii="Arial" w:hAnsi="Arial" w:cs="Arial"/>
                <w:lang w:val="nl-BE"/>
              </w:rPr>
              <w:t>Caterpillar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31CAE43D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19</w:t>
            </w:r>
            <w:r w:rsidR="00AB4BF2">
              <w:rPr>
                <w:rFonts w:ascii="Arial" w:hAnsi="Arial" w:cs="Arial"/>
                <w:lang w:val="nl-BE"/>
              </w:rPr>
              <w:t>9</w:t>
            </w:r>
            <w:r w:rsidR="00D50ED9">
              <w:rPr>
                <w:rFonts w:ascii="Arial" w:hAnsi="Arial" w:cs="Arial"/>
                <w:lang w:val="nl-BE"/>
              </w:rPr>
              <w:t>1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30AD6639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D50ED9">
              <w:rPr>
                <w:rFonts w:ascii="Arial" w:hAnsi="Arial" w:cs="Arial"/>
                <w:lang w:val="nl-BE"/>
              </w:rPr>
              <w:t>V40D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7B17457F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 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05FB59C9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64507E">
              <w:rPr>
                <w:rFonts w:ascii="Arial" w:hAnsi="Arial" w:cs="Arial"/>
                <w:lang w:val="nl-BE"/>
              </w:rPr>
              <w:t>9RB05749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64507E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69C68ABD" w:rsidR="0064507E" w:rsidRPr="009E0459" w:rsidRDefault="00B061B8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264DA421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521A845D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H14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20FFCF70" w:rsidR="0064507E" w:rsidRPr="009E0459" w:rsidRDefault="00C12841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64507E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59B5A765" w:rsidR="0064507E" w:rsidRPr="009E0459" w:rsidRDefault="00B061B8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0FA01D39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3791F710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252DDF4E" w:rsidR="0064507E" w:rsidRPr="009E0459" w:rsidRDefault="00C12841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64507E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18050E51" w:rsidR="0064507E" w:rsidRPr="009E0459" w:rsidRDefault="00B061B8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67607651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16BB788C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1D9D5AA8" w:rsidR="0064507E" w:rsidRPr="009E0459" w:rsidRDefault="00C12841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010D757C" w:rsidR="00F8356B" w:rsidRPr="009E0459" w:rsidRDefault="00C12841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5ABA10F8" w:rsidR="00F8356B" w:rsidRPr="009E0459" w:rsidRDefault="00C12841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4DF309A" w:rsidR="00F8356B" w:rsidRPr="009F6C9E" w:rsidRDefault="00C12841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C12841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446A188F" w:rsidR="002952F0" w:rsidRPr="00DB1730" w:rsidRDefault="00C12841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Vtg niet aangeboden wegens panne.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1D131BC0" w:rsidR="002952F0" w:rsidRPr="00DB1730" w:rsidRDefault="00C12841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2952F0" w:rsidRPr="00C12841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27E077E9" w:rsidR="002952F0" w:rsidRPr="009E0459" w:rsidRDefault="00E44A27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Hijstoebehoren aangeboden.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C1284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C1284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C1284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324B1464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="00C12841">
        <w:rPr>
          <w:rFonts w:ascii="Arial" w:hAnsi="Arial" w:cs="Arial"/>
          <w:b/>
          <w:u w:val="none"/>
          <w:lang w:val="nl-BE"/>
        </w:rPr>
        <w:t xml:space="preserve">: </w:t>
      </w:r>
      <w:r w:rsidRPr="00A02E1E">
        <w:rPr>
          <w:rFonts w:ascii="Arial" w:hAnsi="Arial" w:cs="Arial"/>
          <w:b/>
          <w:u w:val="none"/>
          <w:lang w:val="nl-BE"/>
        </w:rPr>
        <w:t>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261E94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1D14381B" w:rsidR="0072620D" w:rsidRPr="009E0459" w:rsidRDefault="00C12841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261E94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8pt;height:86.4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261E94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4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6F036F66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261E94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261E94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6545D3D7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C12841">
      <w:rPr>
        <w:rFonts w:ascii="Arial" w:hAnsi="Arial" w:cs="Arial"/>
        <w:sz w:val="22"/>
        <w:szCs w:val="22"/>
        <w:lang w:val="fr-BE"/>
      </w:rPr>
      <w:t>2021</w:t>
    </w:r>
    <w:r w:rsidR="00261E94">
      <w:rPr>
        <w:rFonts w:ascii="Arial" w:hAnsi="Arial" w:cs="Arial"/>
        <w:sz w:val="22"/>
        <w:szCs w:val="22"/>
        <w:lang w:val="fr-BE"/>
      </w:rPr>
      <w:t>1207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87783C">
      <w:rPr>
        <w:rFonts w:ascii="Arial" w:hAnsi="Arial" w:cs="Arial"/>
        <w:sz w:val="22"/>
        <w:szCs w:val="22"/>
        <w:lang w:val="fr-BE"/>
      </w:rPr>
      <w:t>I</w:t>
    </w:r>
    <w:r w:rsidR="003E76ED" w:rsidRPr="00F901D7">
      <w:rPr>
        <w:rFonts w:ascii="Arial" w:hAnsi="Arial" w:cs="Arial"/>
        <w:sz w:val="22"/>
        <w:szCs w:val="22"/>
        <w:lang w:val="fr-BE"/>
      </w:rPr>
      <w:t>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D50ED9">
      <w:rPr>
        <w:rFonts w:ascii="Arial" w:hAnsi="Arial" w:cs="Arial"/>
        <w:sz w:val="22"/>
        <w:szCs w:val="22"/>
        <w:lang w:val="fr-BE"/>
      </w:rPr>
      <w:t>V283</w:t>
    </w:r>
    <w:r w:rsidR="0064507E">
      <w:rPr>
        <w:rFonts w:ascii="Arial" w:hAnsi="Arial" w:cs="Arial"/>
        <w:sz w:val="22"/>
        <w:szCs w:val="22"/>
        <w:lang w:val="fr-BE"/>
      </w:rPr>
      <w:t>10</w:t>
    </w:r>
    <w:r w:rsidR="00CA5752">
      <w:rPr>
        <w:rFonts w:ascii="Arial" w:hAnsi="Arial" w:cs="Arial"/>
        <w:sz w:val="22"/>
        <w:szCs w:val="22"/>
        <w:lang w:val="fr-BE"/>
      </w:rPr>
      <w:t>-</w:t>
    </w:r>
    <w:r w:rsidR="000E57E9" w:rsidRPr="000E57E9">
      <w:rPr>
        <w:rFonts w:ascii="Arial" w:hAnsi="Arial" w:cs="Arial"/>
        <w:sz w:val="22"/>
        <w:szCs w:val="22"/>
        <w:lang w:val="fr-BE"/>
      </w:rPr>
      <w:t>Caterpillar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0E57E9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61E94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4507E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7783C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1B8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2841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A5752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4A27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,"/>
  <w:listSeparator w:val=";"/>
  <w14:docId w14:val="39339328"/>
  <w15:docId w15:val="{3E0E1880-34CC-4FEE-80E7-36BC855C5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i2i1dvUF7PAjF/jLGHtnbNmAjXY=</DigestValue>
    </Reference>
    <Reference Type="http://www.w3.org/2000/09/xmldsig#Object" URI="#idOfficeObject">
      <DigestMethod Algorithm="http://www.w3.org/2000/09/xmldsig#sha1"/>
      <DigestValue>NVrCQpkG70JP66jjsx1WgId4Un0=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fspgcHe7ty6XlE6IW6MXH0NQKX0=</DigestValue>
    </Reference>
    <Reference Type="http://www.w3.org/2000/09/xmldsig#Object" URI="#idValidSigLnImg">
      <DigestMethod Algorithm="http://www.w3.org/2000/09/xmldsig#sha1"/>
      <DigestValue>wKjHjPwV70XCLGUG34g7QWhisTc=</DigestValue>
    </Reference>
    <Reference Type="http://www.w3.org/2000/09/xmldsig#Object" URI="#idInvalidSigLnImg">
      <DigestMethod Algorithm="http://www.w3.org/2000/09/xmldsig#sha1"/>
      <DigestValue>kF1tW9vj80FGd/F93dku6A8PoQI=</DigestValue>
    </Reference>
  </SignedInfo>
  <SignatureValue>ULrFGCsGdZU/fV901V5IIuz4+MCr6xIs5OAcx/3ZROrIode2ONdLQjxiGYvTbD34cDS29z9tfpaf
wLMRA03/dqvmCbbfxYoE0h9oSbREmB8Psiq9nstWfubkjY2vW8+SiDjX4xMiIgu9xOYbafho5/1G
Q8jnZzx2sEE0LhFXbd0OHYzajs35W2fim0RCUlRzxzRkbUBpuG4Eebuks+6B6b3jBrCKMMb14Mek
038azvuQV/seHd4G6yIWa2fF9fu/1UdEU44VI3Thzdaa4NGkvZjzANvpPtNYC/YKiDTKzwCQ1J/M
IhlFSvvnAFm703xeidnsP188beZphq2WTd1sMw==</SignatureValue>
  <KeyInfo>
    <X509Data>
      <X509Certificate>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0/09/xmldsig#sha1"/>
        <DigestValue>fMdffMdaD48SJWbrLmN6JbONC+k=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document.xml?ContentType=application/vnd.openxmlformats-officedocument.wordprocessingml.document.main+xml">
        <DigestMethod Algorithm="http://www.w3.org/2000/09/xmldsig#sha1"/>
        <DigestValue>qoqvy3t33t7IvCk+isP8zJnkMHk=</DigestValue>
      </Reference>
      <Reference URI="/word/endnotes.xml?ContentType=application/vnd.openxmlformats-officedocument.wordprocessingml.endnotes+xml">
        <DigestMethod Algorithm="http://www.w3.org/2000/09/xmldsig#sha1"/>
        <DigestValue>lw8Xzzx48RNfNoJaRyBXgqj5ViA=</DigestValue>
      </Reference>
      <Reference URI="/word/fontTable.xml?ContentType=application/vnd.openxmlformats-officedocument.wordprocessingml.fontTable+xml">
        <DigestMethod Algorithm="http://www.w3.org/2000/09/xmldsig#sha1"/>
        <DigestValue>YX4pY1Lw9ftce7Z40VgkBl10asc=</DigestValue>
      </Reference>
      <Reference URI="/word/footer1.xml?ContentType=application/vnd.openxmlformats-officedocument.wordprocessingml.footer+xml">
        <DigestMethod Algorithm="http://www.w3.org/2000/09/xmldsig#sha1"/>
        <DigestValue>MrCvT7ZatAsKMH5CBYGmjSdMBGM=</DigestValue>
      </Reference>
      <Reference URI="/word/footnotes.xml?ContentType=application/vnd.openxmlformats-officedocument.wordprocessingml.footnotes+xml">
        <DigestMethod Algorithm="http://www.w3.org/2000/09/xmldsig#sha1"/>
        <DigestValue>bPZMnnIvepsPqSpeTcklePHNWB8=</DigestValue>
      </Reference>
      <Reference URI="/word/header1.xml?ContentType=application/vnd.openxmlformats-officedocument.wordprocessingml.header+xml">
        <DigestMethod Algorithm="http://www.w3.org/2000/09/xmldsig#sha1"/>
        <DigestValue>ruScj+aHJi3T+i0bKv3w3UTOXMA=</DigestValue>
      </Reference>
      <Reference URI="/word/header2.xml?ContentType=application/vnd.openxmlformats-officedocument.wordprocessingml.header+xml">
        <DigestMethod Algorithm="http://www.w3.org/2000/09/xmldsig#sha1"/>
        <DigestValue>jt3FvT5D3BGAUuUA77HKgbWJzxo=</DigestValue>
      </Reference>
      <Reference URI="/word/media/image1.emf?ContentType=image/x-emf">
        <DigestMethod Algorithm="http://www.w3.org/2000/09/xmldsig#sha1"/>
        <DigestValue>R/jrhMhiXJh7QEP8FK/8sUFXp30=</DigestValue>
      </Reference>
      <Reference URI="/word/media/image2.emf?ContentType=image/x-emf">
        <DigestMethod Algorithm="http://www.w3.org/2000/09/xmldsig#sha1"/>
        <DigestValue>j6Vj/leUa7ZyAp8zHjhPqDW75Wc=</DigestValue>
      </Reference>
      <Reference URI="/word/numbering.xml?ContentType=application/vnd.openxmlformats-officedocument.wordprocessingml.numbering+xml">
        <DigestMethod Algorithm="http://www.w3.org/2000/09/xmldsig#sha1"/>
        <DigestValue>slIkS2F8qLB9G72iACBaizIMOAU=</DigestValue>
      </Reference>
      <Reference URI="/word/settings.xml?ContentType=application/vnd.openxmlformats-officedocument.wordprocessingml.settings+xml">
        <DigestMethod Algorithm="http://www.w3.org/2000/09/xmldsig#sha1"/>
        <DigestValue>asoUXJ1OYqlGJfmgLmIv70xtV9M=</DigestValue>
      </Reference>
      <Reference URI="/word/styles.xml?ContentType=application/vnd.openxmlformats-officedocument.wordprocessingml.styles+xml">
        <DigestMethod Algorithm="http://www.w3.org/2000/09/xmldsig#sha1"/>
        <DigestValue>MnxEUPfVkXVWCFS5zKEQizhIAhQ=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NpemJ3pC3wnY9ZOTmgQrdyGc6VY=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2021-12-07T14:53:18Z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AQEBAQEBAQEBAQEBAQEBAQEBAQEBAQEBAQEBAQEBAQEBAQEBAQEBAQEBAQEBAQEBAQEBAQEBAQEBAQEBAQEBAQEBAQEBAQEBAQEBAQEBAQEBAQEBAQEBAQEBAQEBAQEBAQEBAQEBAQEBAQEBAQEBAQEBAQEBAQEBAQEBAQEBAQEBAQEBAQEBAQEBAQEBAQEBAQEBAQEBAQEBAQEBAQEBAQEBAQEBAQEBAQEBAEBAQEBAQEBAQEBAQEBAQEBAQEBAQEBAQEBAQEBAQEBAQEBAQEBAQEBAQEBAQEBAQEBAQEBAQEBAQEBAQEBAQEBAQEBAQEBAQEBAQEBAQEBAQEBAQEBAQEBAQEBAQEBAQEBAQEBAQEBAQEBAQEBAQEBAQEBAQEBAQEBAQEBAQEBAQEBAQEBAQEBAQEBAQEBAQEBAQEBAQEBAQEBAQEBAQEBAQEBAQEBAQEBAQEBAQEBAQEBAQMDAwMDAwMDAwMDAwMDAwMDAwMDAwMDAwMDAwMDAwMDAwMDAwMDAwMDAwMDAwMDAwMDAwMDAwMDAwMDAwMDAwMDAwMDAwMDAwMDAwMDAwMDAwMDAwMDAwMDAwMDAwMDAwMDAwMDAwMDAwMDAwMDAwMDAwMDAwMDAwMDAwMDAwMDAwMDAwMDAwMDAwMDAwMDAwMDAwMDAwMDAwMDAwMDAwMDAwMDAwMDAwMDAwMDAwMDAwMD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AgICAgICAgICAgICAgICAgICAgICAgICAgICAgICAgICAgICAgICAgICAgICAgICAgICAgICAgICAgICAgICAgICAgICAgICAgICAgICAgICAgICAgICAgICAgICAgICAgICAgICAgICAgICAgICAgICAgICAgICAgICAgICAgICAgICAgICAgICAgICAgICAgICAgICAgICAgICAgICAgICAgICAgICAgICAgICAgICAkwAAABkAAAAAAAAAAAAAABrAAAATAAAAAAAAAAAAAAAbA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2021-12-07T14:53:18Z</xd:SigningTime>
          <xd:SigningCertificate>
            <xd:Cert>
              <xd:CertDigest>
                <DigestMethod Algorithm="http://www.w3.org/2000/09/xmldsig#sha1"/>
                <DigestValue>zLwKhTHuUisrmlo3J3fz8BMjH0k=</DigestValue>
              </xd:CertDigest>
              <xd:IssuerSerial>
                <X509IssuerName>SERIALNUMBER=201505, CN=Citizen CA, C=BE</X509IssuerName>
                <X509SerialNumber>21267647932558941036910825938054089120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sHYAALY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BAQEBAQEBAQEBAQEBAQEBAQEBAQEBAQEBAQEBAQEBAQEBAQEBAQEBAQEBAQEBAQEBAQEBAQEBAQEBAQEBAQEBAQEBAQEBAQEBAQEBAQEBAQEBAQEBAQEBAQEBAQEBAQEBAQEBAQEBAQEBAQEBAQEBAQEBAQEBAQEBAQEBAQEBAQEBAQEBAQEBAQEBAQEBAQEBAQEBAQEBAQEBAQEBAQEBAQEBAQEBAQEBAQEBAQEBAQEBAQAAQEBAQEBAQEBAQEBAQEBAQEBAQEBAQEBAQEBAQEBAQEBAQEBAQEBAQEBAQEBAQEBAQEBAQEBAQEBAQEBAQEBAQEBAQEBAQEBAQEBAQEBAQEBAQEBAQEBAQEBAQEBAQEBAQEBAQEBAQEBAQEBAQEBAQEBAQEBAQEBAQEBAQEBAQEBAQEBAQEBAQEBAQEBAQEBAQEBAQEBAQEBAQEBAQEBAQEBAQEBAQEBAQEBAQEBAQEBAQEAAwMDAwMDAwMDAwMDAwMDAwMDAwMDAwMDAwMDAwMDAwMDAwMDAwMDAwMDAwMDAwMDAwMDAwMDAwMDAwMDAwMDAwMDAwMDAwMDAwMDAwMDAwMDAwMDAwMDAwMDAwMDAwMDAwMDAwMDAwMDAwMDAwMDAwMDAwMDAwMDAwMDAwMDAwMDAwMDAwMDAwMDAwMDAwMDAwMDAwMDAwMDAwMDAwMDAwMDAwMDAwMDAwMDAwMDAwMDAwM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gICAgICAgICAgICAgICAgICAgICAgICAgICAgICAgICAgICAgICAgICAgICAgICAgICAgICAgICAgICAgICAgICAgICAgICAgICAgICAgICAgICAgICAgICAgICAgICAgICAgICAgICAgICAgICAgICAgICAgICAgICAgICAgICAgICAgICAgICAgICAgICAgICAgICAgICAgICAgICAgICAgICAgICAgICAgICAgICAgI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</Object>
  <Object Id="idInvalidSigLnImg">AQAAAGwAAAAAAAAAAAAAAD8BAACfAAAAAAAAAAAAAABmFgAAOwsAACBFTUYAAAEArHwAAMk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PcAQCFGdyCCFQHgMhNwcJqDAGCv9wBMsfcALvIpd6JhyXdIcBUB4hUKRrxhyXcgAAAAYH8VAQAAAABIcBUBSHAVARD+yG8AAAAAcGB2bwkAAAAAAAAAAAAAAAAAAAAAAAAACOEUAQAAAAAAAAAAAAAAAAAAAAAAAAAAAAAAAAAAdwMAAAAAtLD3AEnxKXcEr/cAAAAAAFXxKXcAAAAA8////wAAAAAAAAAAAAAAAG18Z1ZMr/cAHYD6dgAAQncAAPcACQAAAAAAAADRivl2QEnobwkAAABYsPcAWLD3AAACAAD8////AQAAAAAAAAAAAAAAAAAAAAAAAAD41Od2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PcAomHJd0hwFQEJAAAAvGHJdwkAAABwdhUBAAAAAEhwFQFIcBUBtiITcAAAAABASehvCQAAAAAAAAAAAAAAAAAAAAAAAAAI4RQBAAAAAAAAAAAAAAAAAAAAAAAAAAAAAAAAAAAAAAAAAAAAAAAAAAAAAAAAAAAAAAAAAAAAAAAAAAAAAAAA8PD3ABEjZ1ZoZtN35PH3AAjSxXdIcBUBQEnobwAAAAAY08V3//8AAAAAAAD708V3+9PFdxTy9wAAAAAAAAAAANGK+XYAAAAABwAAAETy9wBE8vcAAAIAAPz///8B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9wBkAQAAAAAAAAAAAAC8ZrkU/Ir3AOiM9wAu8il3oa81xJDlom8AFQqPAAAAAJDlom+meXdvQJMhASCK9wCEivcAC6Odb/////9wivcA0rt5b1Agfm8GvHlvRx94b1kfeG99rzXEkOWib52vNcSYivcAs7t5b4AsRQ4AAAAAAAB3A8CK9wBQjPcASfEpd6CK9wACAAAAVfEpdxyoom/g////AAAAAAAAAAAAAAAAkAEAAAAAAAEAAAAAYQByAAAAAAAAAAAA0Yr5dgAAAAAGAAAA9Iv3APSL9wA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QEBAQEBAQEBAQEBAQEBAQEBAQEBAQEBAQEBAQEBAQEBAQEBAQEBAQEBAQEBAQEBAQEBAQEBAQEBAQEBAQEBAQEBAQEBAQEBAQEBAQEBAQEBAQEBAQEBAQEBAQEBAQEBAQEBAQEBAQEBAQEBAQEBAQEBAQEBAQEBAQEBAQEBAQEBAQEBAQEBAQEBAQEBAQEBAQEBAQEBAQEBAQEBAQEBAQEBAQEBAQEBAQEBAQEBAQEBAQEAAEBAQEBAQEBAQEBAQEBAQEBAQEBAQEBAQEBAQEBAQEBAQEBAQEBAQEBAQEBAQEBAQEBAQEBAQEBAQEBAQEBAQEBAQEBAQEBAQEBAQEBAQEBAQEBAQEBAQEBAQEBAQEBAQEBAQEBAQEBAQEBAQEBAQEBAQEBAQEBAQEBAQEBAQEBAQEBAQEBAQEBAQEBAQEBAQEBAQEBAQEBAQEBAQEBAQEBAQEBAQEBAQEBAQEBAQEBAQEBAAMDAwMDAwMDAwMDAwMDAwMDAwMDAwMDAwMDAwMDAwMDAwMDAwMDAwMDAwMDAwMDAwMDAwMDAwMDAwMDAwMDAwMDAwMDAwMDAwMDAwMDAwMDAwMDAwMDAwMDAwMDAwMDAwMDAwMDAwMDAwMDAwMDAwMDAwMDAwMDAwMDAwMDAwMDAwMDAwMDAwMDAwMDAwMDAwMDAwMDAwMDAwMDAwMDAwMDAwMDAwMDAwMDAwMDAwMDAwMD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ICAgICAgICAgICAgICAgICAgICAgICAgICAgICAgICAgICAgICAgICAgICAgICAgICAgICAgICAgICAgICAgICAgICAgICAgICAgICAgICAgICAgICAgICAgICAgICAgICAgICAgICAgICAgICAgICAgICAgICAgICAgICAgICAgICAgICAgICAgICAgICAgICAgICAgICAgICAgICAgICAgICAgICAgICAgICAgICAgIC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drnwBh6kTi0IKY9de2a73mvXPTbnCfmNdm3PfWnFBoo=</DigestValue>
    </Reference>
    <Reference Type="http://www.w3.org/2000/09/xmldsig#Object" URI="#idOfficeObject">
      <DigestMethod Algorithm="http://www.w3.org/2001/04/xmlenc#sha256"/>
      <DigestValue>aBpOkglFNoJIvVFIXE1lnDcQjTW2R1/V73Fj95Wb+8Q=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9NYiMkQa9FVEvlHZk9YI/MSmdiADG5LFy+WO7WHdv2k=</DigestValue>
    </Reference>
    <Reference Type="http://www.w3.org/2000/09/xmldsig#Object" URI="#idValidSigLnImg">
      <DigestMethod Algorithm="http://www.w3.org/2001/04/xmlenc#sha256"/>
      <DigestValue>c3w5hbQ+9nYa7EfHscfOh0ckZMrqHy5QsujDj0q2vrc=</DigestValue>
    </Reference>
    <Reference Type="http://www.w3.org/2000/09/xmldsig#Object" URI="#idInvalidSigLnImg">
      <DigestMethod Algorithm="http://www.w3.org/2001/04/xmlenc#sha256"/>
      <DigestValue>aITI7yekRTVTxE86Z4INkFEM4UwxAH4j0SDTdWnpzoM=</DigestValue>
    </Reference>
  </SignedInfo>
  <SignatureValue>hFpSBJyvg4FmRPqbNYp13XKR3IKL2j6TMhmlig3aXREEAMWXf2G8yA49b9P5urUb/OqfsOY0MTIe
e1+E2Wy2FpKCYFZGuFGP9IVtq6mPLSYA5mLP1nH+dVxJGT429FFt4aYroHBBqZ/AhWEYUBvbAvHQ
N+R4vvvcaGRO5onq2/YVjQ3DWY6F/5T+DtZYfXJ+c7l8X/xOYBWi42i9NfHzpngJ+miHS1BAIkuC
qpAL6PDBaFV/qdBXkthCKDcMtj5jJO5k7Rwq0VvVh10DSGO7QUNiZOKecZyFcnpPw0bUlObm3Y6O
sxALOb+2yKpzad6G2Q64SCdu9gMkg07Lvd3peQ==</SignatureValue>
  <KeyInfo>
    <X509Data>
      <X509Certificate>MIIFeTCCA2GgAwIBAgIQEAAAAAAAA9p5Tl5b6keO/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/Zk57W8SuApucr5L36NhQqn0INXFehh9+Jl0FatKbonVk4hA/XupYqfvoMuFPgK+Fk+yuJtYqKrnabJ1z4K5K43OvaN9O95sh1ky0+BPu6MYPy9gQApQ7DQKzYWYlC2raKRXcxfnr3vSdxvdTcKWdIzNKqWOpUZcwUHN/6V4TJ3AdWASnIRPYAB+sEh+pp+ASQeaULiD2ANe76hlCl50Od+FmgRghlg7nmCqycraXpDBTuZgJPRaWY2tLdzyKNu0nvpPeqcyLdm/golrZRtJEOQ2+2zge+2GmYixzZ38Lpvh3kp5oOap1XSNFjAgMBAAGjggFQMIIBTDAfBgNVHSMEGDAWgBQPiW/05T6ykOKXeKN0+4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8yoCHMhG5aglvLTtz657Tx/dfWqFQE82MYqqAEzmg1A=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rjS7H3rNbaK1NtZQq+0WpzoynCtVFtxxUPXzobbIuf4=</DigestValue>
      </Reference>
      <Reference URI="/word/footer1.xml?ContentType=application/vnd.openxmlformats-officedocument.wordprocessingml.footer+xml">
        <DigestMethod Algorithm="http://www.w3.org/2001/04/xmlenc#sha256"/>
        <DigestValue>4uZ9g9KAGEx2rIE6ksLwxcX76weidm+lrch+f6hMsIk=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O7EWmseLlXbgPVfMswfmrQ5GF1RDLwDH4PrDSLOcHmo=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CdMu8+KlMgEiAAua+bX9ADXAp+xJfow0VL1VzlFhmhc=</DigestValue>
      </Reference>
      <Reference URI="/word/media/image2.emf?ContentType=image/x-emf">
        <DigestMethod Algorithm="http://www.w3.org/2001/04/xmlenc#sha256"/>
        <DigestValue>tHT2e02/roebjzHWbgaxKjerVq6InQs05prF7KlyXwg=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vC4FZdOCU4ifHAy2Ls9LMQ/AjwpGCaGdtvuMeXYaXK8=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2021-12-13T00:07:29Z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F0AAAA8AAAAAAAAAAAAAAA+CQAA/AUAACBFTUYAAAEAnAABAA8AAAABAAAAAAAAAAAAAAAAAAAAVgUAAAADAABYAQAAwQAAAAAAAAAAAAAAAAAAAMA/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UQAAAHjEAAAAAAAAAAAAAF0AAAA8AAAAAAAAAAAAAAAAAAAAAAAAAMMAAACAAAAAUAAAACgAAAB4AAAAAMQAAAAAAADGAIgAXgAAAD0AAAAoAAAAw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HF8aQjtGe07dWj5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+7Vtw1P1+eb19rvVK4Mdo5m06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O0ZbRv9//3//f/9/v2+dTh1C/T3+W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9o9vVb/f/5//3//f/5//n+eb9xWGz7+V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v3caPj5j/3//f/9//3//f/9//3//fx5fPEK8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59v2DVfa/9//3//f/9//3//f/9//3/ffz9jGjp9T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/b9o5f2//f/5//3//f/9//3//f/9//3//fx5fHT59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5/XmebNZ93/n//f/9//3//f/9//3//f/9//3/+ex5fGzq9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xxj2TG/c/5//3//f/9//3//f/9//3//f/9//3//f/1eGz7c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eZ/s933f+f/9//3//f/9//3//f/9//3//f/5//3/fd/1aGz4d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X2tbSv9//3//f/9//3//f/9//3//f/9//3//f/9//3/fe9xWXUp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15rG0bfd/9//3//f/9//3//f/9//3//f/9//3//f/9//3++d75Se0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/Z1tK33v/f/9//3//f/9//3//f/9//3//f/9//3//f/9//X+/d31On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286Rp9z/3//f/9//3//f/9//3//f/9//3//f/9//3//f/9//3+fa7tKm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f99znlafc/9//3//f/9//3//f/9//3//f/9//3//f/9//n//f/9//39/a3xGHV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d5xOXmv+f/9//3//f/9//3//f/9//3//f/9//3//f/9//3//f/9//38+X1xGHV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Wj9j/3//f/9//3//f/9//3//f/9//3//f/9//3//f/9//3//f/9/33seW51K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/Vofa/9//3//f/9//3//f/9//3//f/9//3//f/9//3//f/9//3//f/5/v3PdVn1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5fH2P/f/9//3//f/9//3//f/9//3//f/9//3//f/9//3//f/9//3/+f/9/n3O9Tr1O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/a/5a/3v/f/9//3//f/9//3//f/9//3//f/9//3//f/9//3//f/9//3//f/9/n2+bTj9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X2v8Vv93/3/+f/9//3//f/9//3//f/9//3//f/9//3//f/9//3//f/9//3//f/9/X2d+Tl9r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59r3Va/d/9//3//f/9//3//f/9//3//f/9//3//f/9//3//f/9//3//f/9//X//f9933VadUr9z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/d71Wf2//f/9//3//f/9//3//f/9//3//f/9//3//f/9//3//f/9//3//f/9//3//f99znU68Ur9z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5/33ueVl5n/3//f/9//3//f/9//3//f/9//3//f/9//3//f/9//3//f/9//3//f/9//3//f59vnUr/Vv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VYfY/9//3//f/9//3//f/9//3//f/9//3//f/9//3//f/9//3//f/9//3//f/5//3//f15rfEo9Z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xaPlv+f/9//3//f/9//3//f/9//3//f/9//3//f/9//3//f/9//3//f/9//3//f/9//3//f9xWvU6/c/9//n//f/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n+fb1o+e0bdTj5bv2v/f/9//3/+f/9//3//f/9//3//f/9//3//f/9//3//f/9//3//f/9//3//f/9//3//f/9//3//f/9//3//f/9//3//f/9//389Y99W/3//f/9//3//f/9//3//f/9//3//f/9//3//f/9//3//f/9//3//f/9//n//f/5//39eb51OHV//e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s5f0Z8Sj1CujF5KXkpWkY8Y/9//3//f/9//3//f/9//3//f/9//3//f/9//3//f/9//3//f/9//3//f/9//3//f/9//3//f/9//3//f/9//3//f/9/X2fbVv9//3//f/9//3//f/9//3//f/9//3//f/9//3//f/9//3//f/9//n//fx1jnm//f/9//3sdX5tKn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H1vWNf9//3//f/9/f2ecTrs1eS1+Tp9v/3//f/9//3//f/9//3//f/9//3//f/9//3//f/9//3//f/9//3//f/9//3//f/9//3//f/9//3//f/9//3//f59vHlv/e/9//3//f/9//3//f/9//3//f/9//3//f/9//3//f/9//3//f593uTWXKV5Knla+a/5/33u9Wr5av3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389Y7c1GF//f/9//3/9f/9//39+a5xOmzG8MZ1Kfmf/e/5//3//f/9//3//f/9//3//f/9//3//f/9//3//f/9//3//f/9//3//f/9//3//f/9//3//f/9//3+/b9xW33//f/9//3//f/9//3//f/9//3//f/9//3//f/9//3//f/5//3+fdxxC+jk/W51SP0b+Wv97v3PdVh9j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16/c/9//3//f/9//3//f/9//3//e39nvU7bMb0tfVJea/9//3//f/9//3//f/9//3//f/9//3//f/9//3//f/9//3//f/9//3//f/9//3//f/9//3//f/9/33cdW997/n//f/9//3//f/9//3//f/9//3//f/9//3//f/9//3/+f/9//3/9Wt0x/2Keb75S/DmcTr9vX2ecUp9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X9/b3xO33v+f/9//n//f/9//3/+f/9//3//f/9/nm+9Tjw+3DV8Tl9v/3/+f/9//3//f/9//3//f/9//3//f/9//3//f/9//3//f/9//3//f/9//3//f/9//3/+f993vU7fe/9//3//f/9//3//f/9//3//f/9//3//f/9//3//f/9//3//f/9/v3M6Pto5/l7/e91W2zU7Ql9j/lr9Xp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31o8Qv5//3//f/9//3//f/9//3//f/9//3//f/9//3+/e/5aGzr7Of9av3f/f/x//3//f/9//3//f/9//3//f/9//3//f/9//3//f/9//3//f/9//3//f/9//3//f99e/3f+f/9//3//f/9//3//f/9//3//f/9//3//f/9//3//f/9//3//f/9/XmvaMfk1v2//ex9j+zk8Qt5WvlYeX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d11KnlL/f/9//3//f/9//3//f/9//3//f/9//3//f/5//3//f59vvEobOptKf2//f/9//3//f/9//3//f/9//3//f/9//3//f/9//3//f/9//3//f/9//3//f/9//3vdTr9z/n//f/9//3//f/9//3//f/9//3//f/9//3//f/9//3//f/9//X//f/9/HVv6Nb5W/n//fz1fHT77NX9GfEZ+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f+PR1b/3//f/9//3//f/9//3//f/9//3//f/9//3//f/9//n//f997P2NeQl1CHl//f/9//3//f/9//3//f/9//3//f/9//3//f/9//3//f/9//3//f/9//3//f/973lK/d/9//3//f/9//3//f/9//3//f/9//3//f/9//3//f/9//3//f/9//3//f/9/fEr8Of1e/3//f79zXEb8NTw+vE6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39n2jE9Y/5//3//f/9//3//f/9//3//f/9//3//f/9//3//f/9//3//f/9/v2vcVjxG3lafb/9//3//f/5//3//f/9//3//f/9//3//f/9//3//f/9//3//f/9//3/fe95e/3v/f/9//3//f/9//3//f/9//3//f/9//3//f/9//3//f/9//3//f/9//3//f79zfk4aQn9r/3//f39vnVLZMfo13VL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389Y/sxPmf/f/9//3//f/9//3//f/9//3//f/9//3//f/9//3//f/9//3//f/9/338/Y55KfEpfZ/5//n/+f/9//3//f/9//3//f/9//3//f/9//3//f/9//3//f/9/v3fdWv9//n//f/9//3//f/9//3//f/9//3//f/9//3//f/9//3//f/9//3//f/9//3/9f79zXU5cQn9v/3//f997vlbbNRo2fmf/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Va6MV5n/3//f/9//3//f/9//3//f/9//3//f/9//3//f/9//3//f/9//3//f/5//n+/c95WXk7eXr93/3//f/9//3//f/9//3//f/9//3//f/9//3//f/9//3//f9933Vb/e/5//3//f/9//3//f/9//3//f/9//3//f/9//3//f/9//3//f/9//3//f/9//3//f19rPEY7Ql5r/n//f55zv1J3KVtCn2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95W2i2fb/9//3//f/9//3//f/9//3//f/9//3//f/9//3//f/9//3//f/9//3//f/9//3//e39vv1rdWn9v/3/+f/9//3//f/9//3//f/9//3//f/9//3//f/9//n+fa3tO/3//f/9//3//f/9//3//f/9//3//f/9//3//f/9//3//f/9//3//f/9//3//f/9//X//f39rXD5+Rn9r/3/+f997nErZLZtK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Vts1n3P/f/9//3//f/9//3//f/9//3//f/9//3//f/9//3//f/9//3//f/9//3//f/9//3//f993/l6eUh5f33f/f/5//3//f/9//3//f/9//3//f/9//3//f/9/HV/eVv9//X//f/9//3//f/9//3//f/9//3//f/9//3//f/9//3//f/9//3//f/9//3//f/9//3/+f11nPEY7Rn9v/3//f59vfEq6Mf5a33v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lL7OZ9z/3//f/9//3//f/9//3//f/9//3//f/9//3//f/9//3//f/9//3//f/9//3//f/5//3//f/9/n3P9Wv1av3P/f/9//3//f/9//3//f/9//3//f/9//3//f3xKHVv+f/9//3//f/9//3//f/9//3//f/9//3//f/9//3//f/9//3//f/9//3//f/9//3//f/9//3//f35nfUa9Tn9v/3//f79vPD4bPh1f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75S/DVdZ/9//3//f/9//3//f/9//3//f/9//3//f/9//3//f/9//3//f/9//3//f/9//3//f/9//n//f/5/v3ceX/5aPmf/e/9//3//f/9/3nv/f/9//3/+f/9/v2+2KZ9v/n//f/9//3//f/9//3//f/9//3//f/9//3//f/9//3//f/9//3//f/9//3//f/9//3//f/9//3/9f35vvVI9Rj5n/3//f5tS2zn7OR1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389X/05/Vr/f/97/3//f/9//3//f/9//3//f/9//3//f/9//3//f/9//3//f/9//3//f/9//3//f/9//3//f/9//3ufb/9eH2O/c/9//3//f997/3//f/9//3//f9xWeUr/f/9//3//f/9//3//f/9//3//f/9//3//f/9//3//f/9//3//f/9//3//f/9//3//f/9//3//f/9//3//f953Hl+dTj1j33c/axw6/Dn9Ofx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35OOULfd/9//3//f/9//3//f/9//3//f/9//3//f/9//3//f/9//3//f/9//3//f/9//3//f/9//3//f/9//3//f/9//3//f/9/f2/9Xt1aX2t+a953nVJeb/5//3//f/9//3//f/9//3//f/9//3//f/9//3//f/9//3//f/9//3//f/9//3//f/9//3//f/9//3//f/9//3//f/9//3//f/9//3//f/9//n//f39ve0r4Nf1S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51SvDE+Y/9//3//f/9//3//f/9//3//f/9//3//f/9//3//f/9//3//f/9//3//f/9//3//f/9//3//f/9//3//f/9//3//f/9//3//f/9//3//f/9//3//f/9//3//f/9//3//f/9//3//f/9//3//f/9//3//f/9/n3NeZx5jX2uec/9//3//f/9//3//f/9//3//f/9//3//f/9//3//f/9//3//f/9//n//f913f1L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/a705nE7/f/9//3//f/9//3//f/9//3//f/9//3//f/9//3//f/9//3//f/9//3//f/9//3//f/9//3//f/9//3//f/9//3//f/9//3//f/9//3//f/9//3//f/9//3//f/9//3//f/9//3//f/9//3//f/9//3//f/9//3/fe79zHWMeYxxff2u/c/97/3//f/9//3//f/9//3//f/9//3//f/9//3//f39vnk6eb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3t+Rv05f2v/f/9//3//f/9//3//f/9//3//f/9//3//f/9//3//f/9//3//f/9//3//f/9//3//f/9//3//f/9//3//f/9//3//f/9//3//f/9//3//f/9//3//f/9//3//f/9//3//f/9//3//f/9//3//f/9//3//f/9//3//f/9//3/fd59zXms9Y11nfmufb99333f/f/9//3//f/97v3NfZ19nP2e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PmPbNZ1O/3v/f/9//3//f/9//3//f/9//3//f/9//3//f/9//3//f/9//3//f/9//3//f/9//3//f/9//3//f/9//3//f/9//3//f/9//3//f/9//3//f/9//3//f/9//3//f/9//3//f/9//3//f/9//3//f/9//n//f/9//3/+f/9//3//f/9//3//e/97n29ea15rPWM9Yz1jHWNeZ59z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nUr7O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z9f3DneV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d55SHUJ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39eax06n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ueTpsxH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n2sdPjt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/f/9/Hmf7Ob5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797XU7aLT9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55zHD5cQ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9e/9a/TW9T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d7xO2jU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fc1xG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39/az1CfU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+Xtw1vVLf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e9Thw23Vb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/9/33e+Tvk5/V7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n//f/9/v3NbRh06Pl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2+dSjo+PmP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57n2+dTj0+HV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n2ucTvw5P2P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+cSjxCPmP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cShw+X2ff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9TlpGP2f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dThxGHmvf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l1GHlvfd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v3v+Xj1C/1rec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j5C/Vb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fVxs+31a/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9Yj1GvlK/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a31Knk4+Y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79WfE4/Z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19fnkqcTn9v/3//f/9//n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lJ9Rv5a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fmecSp9OP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Y31O/lq/b/9//3//f/9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39fb79WvVL9Wr93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e19nn1J8Tl5n3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n/+f993H19+Tn5OX2ffd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P9Wn1Kv1Kfc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/1afUoeW79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39rvlKeUj5n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nPfVv1WPmfed/9//3/+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/Z99W/lZeY993/3//f/1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e59vHlv9Vj1fv2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eZ/5eHmOfb/97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15n/17eWn5r3nP/f/5//X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+f/97n29fZ/1aXmt/c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1//3//e59vXmddZ55v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/b39rfmu/d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m+eb75vvnP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d75z33e/c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c99333f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99733vf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2021-12-13T00:07:29Z</xd:SigningTime>
          <xd:SigningCertificate>
            <xd:Cert>
              <xd:CertDigest>
                <DigestMethod Algorithm="http://www.w3.org/2001/04/xmlenc#sha256"/>
                <DigestValue>Yn5MnZOIQ2iZwzUtZUmaLORsmF9qBVgcNYyup+n4dX8=</DigestValue>
              </xd:CertDigest>
              <xd:IssuerSerial>
                <X509IssuerName>SERIALNUMBER=201627, CN=Citizen CA, C=BE</X509IssuerName>
                <X509SerialNumber>21267647932558672163691597317741711102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MOsAAMY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aAKJhInfoZpYACQAAALxhIncJAAAAeJKWAAAAAADoZpYA6GaWALYidGsAAAAApiJ0awAAAAAAAAAAAAAAAAAAAAAAAAAAiOyVAAAAAAAAAAAAAAAAAAAAAAAAAAAAAAAAAAAAAAAAAAAAAAAAAAAAAAAAAAAAAAAAAAAAAAAAAAAAAAAAABjxWgC8609CaGYsdwzyWgAI0h536GaWAEBJSWsAAAAAGNMed///AAAAAAAA+9Med/vTHnc88loAAAAAAAAAAADRijV2AAAAAAcAAABs8loAbPJa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IXEAAAAA8JlaAP2b+3bqEQAAsJlaAAwPIXEMD3EAAAAAAKSdWgDqEdf//////8BLAAAK1woAhMGBFQAAAAAMD3H//////8BLAAAhcQEAwAJoGAAAAACcPTZ1iT35dgwPIXF0ZTsNAQAAAP////8AAAAAgCrGFRyeWgAAAAAAAADGFSC9NhmaPfl2wAJoGAwPIXEBAAAAdGU7DYAqxhUAAAAAAAAAAAwPcQAcnloADA9x///////ASwAAIXEBAAAAaBgAAAAA/////4yaWgACFv12DA8hcXDuZg4KAAAAEAAAAAMBAADJAwAAHAAAASScWgCScR53AAAAAAE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/38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  <Object Id="idInvalidSigLnImg">AQAAAGwAAAAAAAAAAAAAAP8AAAB/AAAAAAAAAAAAAAAvGQAAkQwAACBFTUYAAAEA2O4AAMw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BaAKJhInfoZpYACQAAALxhIncJAAAAeJKWAAAAAADoZpYA6GaWALYidGsAAAAApiJ0awAAAAAAAAAAAAAAAAAAAAAAAAAAiOyVAAAAAAAAAAAAAAAAAAAAAAAAAAAAAAAAAAAAAAAAAAAAAAAAAAAAAAAAAAAAAAAAAAAAAAAAAAAAAAAAABjxWgC8609CaGYsdwzyWgAI0h536GaWAEBJSWsAAAAAGNMed///AAAAAAAA+9Med/vTHnc88loAAAAAAAAAAADRijV2AAAAAAcAAABs8loAbPJa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oAZAEAAAAAAAAAAAAAXMGBFfyZWgDom1oALvL6dv/y2raQ5QNrDw4KBQAAAACQ5QNrpnnYaoCKpAAgmVoAhJlaAAuj/mr/////cJlaANK72mpQIN9qBrzaakcf2WpZH9lqI/LatpDlA2vD8tq2mJlaALO72mqoCI8VAAAAAAAAanrAmVoAUJtaAEnx+nagmVoAAgAAAFXx+nYcqANr4P///wAAAAAAAAAAAAAAAJABAAAAAAABAAAAAGEAcgAAAAAAAAAAANGKNXYAAAAABgAAAPSaWgD0mlo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IfoAAAAA8JlaAP2b+3bqEQAAsJlaABIPIfoSD/oAAAAAAKSdWgDqEdf//////8BLAAAK1woAhMGBFQAAAAASD/r//////8BLAAAh+gEAwAJoGAAAAACcPTZ1iT35dhIPIfp0ZTsNAQAAAP////8AAAAAKC7GFRyeWgAAAAAAAADGFSC9NhmaPfl2wAJoGBIPIfoBAAAAdGU7DSguxhUAAAAAAAAAABIP+gAcnloAEg/6///////ASwAAIfoBAAAAaBgAAAAA/////4yaWgACFv12Eg8h+uDYsBURAAAAEAAAAAMBAADJAwAAHAAAASScWgCScR53AAAAAAE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purl.org/dc/terms/"/>
    <ds:schemaRef ds:uri="http://www.w3.org/XML/1998/namespace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dcmitype/"/>
    <ds:schemaRef ds:uri="http://schemas.microsoft.com/sharepoint/v4"/>
    <ds:schemaRef ds:uri="http://schemas.microsoft.com/sharepoint/v3"/>
    <ds:schemaRef ds:uri="http://schemas.openxmlformats.org/package/2006/metadata/core-properties"/>
    <ds:schemaRef ds:uri="http://schemas.microsoft.com/office/infopath/2007/PartnerControls"/>
    <ds:schemaRef ds:uri="http://schemas.microsoft.com/sharepoint/v3/fields"/>
    <ds:schemaRef ds:uri="341ef2d6-d38c-4729-b0bd-8f06d6b35472"/>
  </ds:schemaRefs>
</ds:datastoreItem>
</file>

<file path=customXml/itemProps5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5</TotalTime>
  <Pages>1</Pages>
  <Words>301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9</cp:revision>
  <cp:lastPrinted>2017-01-02T10:03:00Z</cp:lastPrinted>
  <dcterms:created xsi:type="dcterms:W3CDTF">2017-02-21T10:09:00Z</dcterms:created>
  <dcterms:modified xsi:type="dcterms:W3CDTF">2021-12-07T14:53:00Z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