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_xmlsignatures/sig1.xml" ContentType="application/vnd.openxmlformats-package.digital-signature-xmlsignature+xml"/>
  <Override PartName="/_xmlsignatures/sig2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33936C" w14:textId="6F137FD9" w:rsidR="004B3A6C" w:rsidRPr="006E7F90" w:rsidRDefault="002E1AE0" w:rsidP="00F901D7">
      <w:pPr>
        <w:tabs>
          <w:tab w:val="center" w:pos="4513"/>
        </w:tabs>
        <w:spacing w:before="240"/>
        <w:jc w:val="center"/>
        <w:rPr>
          <w:rFonts w:ascii="Arial" w:hAnsi="Arial" w:cs="Arial"/>
          <w:spacing w:val="-6"/>
          <w:sz w:val="32"/>
          <w:szCs w:val="32"/>
          <w:u w:val="single"/>
          <w:lang w:val="nl-BE"/>
        </w:rPr>
      </w:pPr>
      <w:r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Verslag van reglemen</w:t>
      </w:r>
      <w:r w:rsidR="008A225E" w:rsidRPr="006E7F90">
        <w:rPr>
          <w:rFonts w:ascii="Arial" w:hAnsi="Arial" w:cs="Arial"/>
          <w:spacing w:val="-6"/>
          <w:sz w:val="32"/>
          <w:szCs w:val="32"/>
          <w:u w:val="single"/>
          <w:lang w:val="nl-BE"/>
        </w:rPr>
        <w:t>taire controle van hefwerktuig</w:t>
      </w:r>
    </w:p>
    <w:p w14:paraId="3933936D" w14:textId="77777777" w:rsidR="00AD1AAC" w:rsidRPr="009E0459" w:rsidRDefault="00AD1AAC" w:rsidP="00AD1AAC">
      <w:pPr>
        <w:tabs>
          <w:tab w:val="center" w:pos="2268"/>
          <w:tab w:val="center" w:pos="5103"/>
          <w:tab w:val="center" w:pos="7088"/>
        </w:tabs>
        <w:ind w:left="567"/>
        <w:rPr>
          <w:rFonts w:ascii="Arial" w:hAnsi="Arial" w:cs="Arial"/>
          <w:lang w:val="nl-BE"/>
        </w:rPr>
      </w:pPr>
    </w:p>
    <w:p w14:paraId="3933936E" w14:textId="77777777" w:rsidR="00540F45" w:rsidRPr="009E0459" w:rsidRDefault="00540F45" w:rsidP="006900B2">
      <w:pPr>
        <w:tabs>
          <w:tab w:val="left" w:pos="5103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u w:val="single"/>
          <w:lang w:val="nl-BE"/>
        </w:rPr>
        <w:t>Type controle:</w:t>
      </w:r>
      <w:r w:rsidRPr="009E0459">
        <w:rPr>
          <w:rFonts w:ascii="Arial" w:hAnsi="Arial" w:cs="Arial"/>
          <w:lang w:val="nl-BE"/>
        </w:rPr>
        <w:t xml:space="preserve"> </w:t>
      </w:r>
      <w:r w:rsidR="00C973BA" w:rsidRPr="009E0459">
        <w:rPr>
          <w:rFonts w:ascii="Arial" w:hAnsi="Arial" w:cs="Arial"/>
          <w:lang w:val="nl-BE"/>
        </w:rPr>
        <w:t xml:space="preserve">Driemaandelijks </w:t>
      </w:r>
      <w:r w:rsidR="00C973BA" w:rsidRPr="004A0430">
        <w:rPr>
          <w:rFonts w:ascii="Arial" w:hAnsi="Arial" w:cs="Arial"/>
          <w:strike/>
          <w:lang w:val="nl-BE"/>
        </w:rPr>
        <w:t>/ Jaarlijks</w:t>
      </w:r>
    </w:p>
    <w:p w14:paraId="3933936F" w14:textId="42AF80CE" w:rsidR="00540F45" w:rsidRPr="009E0459" w:rsidRDefault="00540F45" w:rsidP="00BB0334">
      <w:pPr>
        <w:tabs>
          <w:tab w:val="left" w:pos="1701"/>
          <w:tab w:val="left" w:pos="7217"/>
        </w:tabs>
        <w:rPr>
          <w:rFonts w:ascii="Arial" w:hAnsi="Arial" w:cs="Arial"/>
          <w:lang w:val="nl-BE"/>
        </w:rPr>
      </w:pPr>
      <w:r w:rsidRPr="009E0459">
        <w:rPr>
          <w:rFonts w:ascii="Arial" w:hAnsi="Arial" w:cs="Arial"/>
          <w:lang w:val="nl-BE"/>
        </w:rPr>
        <w:t>Ref</w:t>
      </w:r>
      <w:r w:rsidR="00BB0334" w:rsidRPr="009E0459">
        <w:rPr>
          <w:rFonts w:ascii="Arial" w:hAnsi="Arial" w:cs="Arial"/>
          <w:lang w:val="nl-BE"/>
        </w:rPr>
        <w:t xml:space="preserve">: </w:t>
      </w:r>
      <w:r w:rsidR="001F6E47">
        <w:rPr>
          <w:rFonts w:ascii="Arial" w:hAnsi="Arial" w:cs="Arial"/>
          <w:lang w:val="nl-BE"/>
        </w:rPr>
        <w:t>ARAB –</w:t>
      </w:r>
      <w:r w:rsidR="00350134">
        <w:rPr>
          <w:rFonts w:ascii="Arial" w:hAnsi="Arial" w:cs="Arial"/>
          <w:lang w:val="nl-BE"/>
        </w:rPr>
        <w:t xml:space="preserve"> Art 281</w:t>
      </w:r>
    </w:p>
    <w:p w14:paraId="39339370" w14:textId="77777777" w:rsidR="00540F45" w:rsidRPr="009E0459" w:rsidRDefault="00540F45" w:rsidP="00540F45">
      <w:pPr>
        <w:rPr>
          <w:rFonts w:ascii="Arial" w:hAnsi="Arial" w:cs="Arial"/>
          <w:sz w:val="16"/>
          <w:lang w:val="nl-BE"/>
        </w:rPr>
      </w:pP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567"/>
        <w:gridCol w:w="3969"/>
      </w:tblGrid>
      <w:tr w:rsidR="00333BD4" w:rsidRPr="009E0459" w14:paraId="39339374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39339371" w14:textId="3EF12A68" w:rsidR="00333BD4" w:rsidRPr="009E0459" w:rsidRDefault="00C802A4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Eenheid</w:t>
            </w:r>
            <w:r w:rsidR="00333BD4" w:rsidRPr="009E0459">
              <w:rPr>
                <w:rFonts w:ascii="Arial" w:hAnsi="Arial" w:cs="Arial"/>
                <w:lang w:val="nl-BE"/>
              </w:rPr>
              <w:t xml:space="preserve">: </w:t>
            </w:r>
            <w:r w:rsidR="000B32C1">
              <w:rPr>
                <w:rFonts w:ascii="Arial" w:hAnsi="Arial" w:cs="Arial"/>
                <w:lang w:val="nl-BE"/>
              </w:rPr>
              <w:t>DisC Ws</w:t>
            </w:r>
          </w:p>
        </w:tc>
        <w:tc>
          <w:tcPr>
            <w:tcW w:w="567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39339372" w14:textId="77777777" w:rsidR="00333BD4" w:rsidRPr="009E0459" w:rsidRDefault="00333BD4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3" w14:textId="0D5700ED" w:rsidR="00333BD4" w:rsidRPr="009E0459" w:rsidRDefault="002B0D6A" w:rsidP="00C834F9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Datum controle</w:t>
            </w:r>
            <w:r w:rsidR="00FA33A9">
              <w:rPr>
                <w:rFonts w:ascii="Arial" w:hAnsi="Arial" w:cs="Arial"/>
                <w:lang w:val="nl-BE"/>
              </w:rPr>
              <w:t>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C834F9">
              <w:rPr>
                <w:rFonts w:ascii="Arial" w:hAnsi="Arial" w:cs="Arial"/>
                <w:lang w:val="nl-BE"/>
              </w:rPr>
              <w:t>07-12</w:t>
            </w:r>
            <w:r w:rsidR="004A0430">
              <w:rPr>
                <w:rFonts w:ascii="Arial" w:hAnsi="Arial" w:cs="Arial"/>
                <w:lang w:val="nl-BE"/>
              </w:rPr>
              <w:t>-2021</w:t>
            </w:r>
          </w:p>
        </w:tc>
      </w:tr>
      <w:tr w:rsidR="00303142" w:rsidRPr="009E0459" w14:paraId="39339378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5" w14:textId="77359620" w:rsidR="00303142" w:rsidRPr="009E0459" w:rsidRDefault="00303142" w:rsidP="000B32C1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Plaats van uitvoering: </w:t>
            </w:r>
            <w:r w:rsidR="000B32C1">
              <w:rPr>
                <w:rFonts w:ascii="Arial" w:hAnsi="Arial" w:cs="Arial"/>
                <w:lang w:val="nl-BE"/>
              </w:rPr>
              <w:t>Berlaar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6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77" w14:textId="35A09EF5" w:rsidR="00303142" w:rsidRPr="009E0459" w:rsidRDefault="00303142" w:rsidP="004A0430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Laatste jaarlijks controle</w:t>
            </w:r>
            <w:r w:rsidRPr="009E0459">
              <w:rPr>
                <w:rFonts w:ascii="Arial" w:hAnsi="Arial" w:cs="Arial"/>
                <w:lang w:val="nl-BE" w:eastAsia="fr-FR"/>
              </w:rPr>
              <w:t>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4A0430">
              <w:rPr>
                <w:rFonts w:ascii="Arial" w:hAnsi="Arial" w:cs="Arial"/>
                <w:lang w:val="nl-BE" w:eastAsia="fr-FR"/>
              </w:rPr>
              <w:t>10-03-2020</w:t>
            </w:r>
          </w:p>
        </w:tc>
      </w:tr>
      <w:tr w:rsidR="00303142" w:rsidRPr="009E0459" w14:paraId="3933937C" w14:textId="77777777" w:rsidTr="004703D3">
        <w:trPr>
          <w:trHeight w:hRule="exact"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9" w14:textId="257F73D2" w:rsidR="00303142" w:rsidRPr="009E0459" w:rsidRDefault="00303142" w:rsidP="000B32C1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Pers aanwezig:</w:t>
            </w:r>
            <w:r w:rsidR="004703D3">
              <w:rPr>
                <w:rFonts w:ascii="Arial" w:hAnsi="Arial" w:cs="Arial"/>
                <w:lang w:val="nl-BE"/>
              </w:rPr>
              <w:t xml:space="preserve"> </w:t>
            </w:r>
            <w:r w:rsidR="000B32C1">
              <w:rPr>
                <w:rFonts w:ascii="Arial" w:hAnsi="Arial" w:cs="Arial"/>
                <w:lang w:val="nl-BE"/>
              </w:rPr>
              <w:t>Mr Marc Selis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14:paraId="3933937A" w14:textId="77777777" w:rsidR="00303142" w:rsidRPr="009E0459" w:rsidRDefault="00303142" w:rsidP="00F901D7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7B" w14:textId="63A9BC48" w:rsidR="00303142" w:rsidRPr="009E0459" w:rsidRDefault="00303142" w:rsidP="00C834F9">
            <w:pPr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 w:eastAsia="fr-FR"/>
              </w:rPr>
              <w:t>Volgende controle NLT:</w:t>
            </w:r>
            <w:r>
              <w:rPr>
                <w:rFonts w:ascii="Arial" w:hAnsi="Arial" w:cs="Arial"/>
                <w:lang w:val="nl-BE" w:eastAsia="fr-FR"/>
              </w:rPr>
              <w:t xml:space="preserve"> </w:t>
            </w:r>
            <w:r w:rsidR="00C834F9">
              <w:rPr>
                <w:rFonts w:ascii="Arial" w:hAnsi="Arial" w:cs="Arial"/>
                <w:lang w:val="nl-BE" w:eastAsia="fr-FR"/>
              </w:rPr>
              <w:t>07-03-2022</w:t>
            </w:r>
          </w:p>
        </w:tc>
      </w:tr>
    </w:tbl>
    <w:p w14:paraId="3933937E" w14:textId="77777777" w:rsidR="00540F45" w:rsidRPr="009E0459" w:rsidRDefault="00540F45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 xml:space="preserve">Beschrijving van het </w:t>
      </w:r>
      <w:r w:rsidR="00333BD4" w:rsidRPr="009E0459">
        <w:rPr>
          <w:rFonts w:ascii="Arial" w:hAnsi="Arial" w:cs="Arial"/>
          <w:b/>
          <w:lang w:val="nl-BE"/>
        </w:rPr>
        <w:t>m</w:t>
      </w:r>
      <w:r w:rsidRPr="009E0459">
        <w:rPr>
          <w:rFonts w:ascii="Arial" w:hAnsi="Arial" w:cs="Arial"/>
          <w:b/>
          <w:lang w:val="nl-BE"/>
        </w:rPr>
        <w:t>at</w:t>
      </w:r>
      <w:r w:rsidR="00333BD4" w:rsidRPr="009E0459">
        <w:rPr>
          <w:rFonts w:ascii="Arial" w:hAnsi="Arial" w:cs="Arial"/>
          <w:b/>
          <w:lang w:val="nl-BE"/>
        </w:rPr>
        <w:t>erieel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103"/>
        <w:gridCol w:w="4536"/>
      </w:tblGrid>
      <w:tr w:rsidR="008A225E" w:rsidRPr="009E0459" w14:paraId="39339382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0" w14:textId="2D0031A6" w:rsidR="008A225E" w:rsidRPr="00D50ED9" w:rsidRDefault="008A225E" w:rsidP="00AB4BF2">
            <w:pPr>
              <w:tabs>
                <w:tab w:val="left" w:pos="1668"/>
              </w:tabs>
              <w:rPr>
                <w:rFonts w:ascii="Arial" w:hAnsi="Arial" w:cs="Arial"/>
                <w:lang w:val="en-US" w:eastAsia="fr-FR"/>
              </w:rPr>
            </w:pPr>
            <w:r w:rsidRPr="00D50ED9">
              <w:rPr>
                <w:rFonts w:ascii="Arial" w:hAnsi="Arial" w:cs="Arial"/>
                <w:lang w:val="en-US"/>
              </w:rPr>
              <w:t xml:space="preserve">Benaming: </w:t>
            </w:r>
            <w:r w:rsidR="00D50ED9" w:rsidRPr="009C0CAD">
              <w:rPr>
                <w:rFonts w:ascii="Arial" w:hAnsi="Arial" w:cs="Arial"/>
                <w:lang w:val="en-US"/>
              </w:rPr>
              <w:t>FORKLIFT FRONTAL THERMIC 2T ALL ROAD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1" w14:textId="6DC59251" w:rsidR="008A225E" w:rsidRPr="009E0459" w:rsidRDefault="008A225E" w:rsidP="00D22142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/>
              </w:rPr>
              <w:t>Identificatie</w:t>
            </w:r>
            <w:r w:rsidRPr="006D72C5">
              <w:rPr>
                <w:rFonts w:ascii="Arial" w:hAnsi="Arial" w:cs="Arial"/>
                <w:lang w:val="nl-BE"/>
              </w:rPr>
              <w:t xml:space="preserve">: </w:t>
            </w:r>
            <w:r w:rsidR="00A02895">
              <w:rPr>
                <w:rFonts w:ascii="Arial" w:hAnsi="Arial" w:cs="Arial"/>
                <w:lang w:val="nl-BE"/>
              </w:rPr>
              <w:t>V28</w:t>
            </w:r>
            <w:r w:rsidR="00AB4BF2">
              <w:rPr>
                <w:rFonts w:ascii="Arial" w:hAnsi="Arial" w:cs="Arial"/>
                <w:lang w:val="nl-BE"/>
              </w:rPr>
              <w:t>3</w:t>
            </w:r>
            <w:r w:rsidR="00D50ED9">
              <w:rPr>
                <w:rFonts w:ascii="Arial" w:hAnsi="Arial" w:cs="Arial"/>
                <w:lang w:val="nl-BE"/>
              </w:rPr>
              <w:t>0</w:t>
            </w:r>
            <w:r w:rsidR="00D22142">
              <w:rPr>
                <w:rFonts w:ascii="Arial" w:hAnsi="Arial" w:cs="Arial"/>
                <w:lang w:val="nl-BE"/>
              </w:rPr>
              <w:t>8</w:t>
            </w:r>
          </w:p>
        </w:tc>
      </w:tr>
      <w:tr w:rsidR="008A225E" w:rsidRPr="009E0459" w14:paraId="39339385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3" w14:textId="26C0E098" w:rsidR="008A225E" w:rsidRPr="009E0459" w:rsidRDefault="008A225E" w:rsidP="00D50ED9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Merk: </w:t>
            </w:r>
            <w:r w:rsidR="00D50ED9">
              <w:rPr>
                <w:rFonts w:ascii="Arial" w:hAnsi="Arial" w:cs="Arial"/>
                <w:lang w:val="nl-BE"/>
              </w:rPr>
              <w:t>Caterpillar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4" w14:textId="31CAE43D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Bouwjaar: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19</w:t>
            </w:r>
            <w:r w:rsidR="00AB4BF2">
              <w:rPr>
                <w:rFonts w:ascii="Arial" w:hAnsi="Arial" w:cs="Arial"/>
                <w:lang w:val="nl-BE"/>
              </w:rPr>
              <w:t>9</w:t>
            </w:r>
            <w:r w:rsidR="00D50ED9">
              <w:rPr>
                <w:rFonts w:ascii="Arial" w:hAnsi="Arial" w:cs="Arial"/>
                <w:lang w:val="nl-BE"/>
              </w:rPr>
              <w:t>1</w:t>
            </w:r>
          </w:p>
        </w:tc>
      </w:tr>
      <w:tr w:rsidR="008A225E" w:rsidRPr="009E0459" w14:paraId="39339388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6" w14:textId="30AD6639" w:rsidR="008A225E" w:rsidRPr="009E0459" w:rsidRDefault="008A225E" w:rsidP="00D50ED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Type: </w:t>
            </w:r>
            <w:r w:rsidR="00D50ED9">
              <w:rPr>
                <w:rFonts w:ascii="Arial" w:hAnsi="Arial" w:cs="Arial"/>
                <w:lang w:val="nl-BE"/>
              </w:rPr>
              <w:t>V40D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7" w14:textId="3F22C346" w:rsidR="008A225E" w:rsidRPr="009E0459" w:rsidRDefault="008A225E" w:rsidP="00485588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Maximale werklast (MWL): </w:t>
            </w:r>
            <w:r w:rsidR="00485588">
              <w:rPr>
                <w:rFonts w:ascii="Arial" w:hAnsi="Arial" w:cs="Arial"/>
                <w:lang w:val="nl-BE"/>
              </w:rPr>
              <w:t>2 t</w:t>
            </w:r>
          </w:p>
        </w:tc>
      </w:tr>
      <w:tr w:rsidR="008A225E" w:rsidRPr="009E0459" w14:paraId="3933938B" w14:textId="77777777" w:rsidTr="00FA46A0">
        <w:trPr>
          <w:trHeight w:val="255"/>
        </w:trPr>
        <w:tc>
          <w:tcPr>
            <w:tcW w:w="51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9" w14:textId="035FC001" w:rsidR="008A225E" w:rsidRPr="009E0459" w:rsidRDefault="008A225E" w:rsidP="00C834F9">
            <w:pPr>
              <w:tabs>
                <w:tab w:val="left" w:pos="1668"/>
              </w:tabs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Index:                 </w:t>
            </w:r>
            <w:r w:rsidR="004A0430">
              <w:rPr>
                <w:rFonts w:ascii="Arial" w:hAnsi="Arial" w:cs="Arial"/>
                <w:lang w:val="nl-BE"/>
              </w:rPr>
              <w:t>53</w:t>
            </w:r>
            <w:r w:rsidR="00C834F9">
              <w:rPr>
                <w:rFonts w:ascii="Arial" w:hAnsi="Arial" w:cs="Arial"/>
                <w:lang w:val="nl-BE"/>
              </w:rPr>
              <w:t>62</w:t>
            </w:r>
            <w:r w:rsidRPr="009E0459">
              <w:rPr>
                <w:rFonts w:ascii="Arial" w:hAnsi="Arial" w:cs="Arial"/>
                <w:lang w:val="nl-BE"/>
              </w:rPr>
              <w:t xml:space="preserve"> </w:t>
            </w:r>
            <w:r w:rsidR="007C4238">
              <w:rPr>
                <w:rFonts w:ascii="Arial" w:hAnsi="Arial" w:cs="Arial"/>
                <w:lang w:val="nl-BE"/>
              </w:rPr>
              <w:t>Hr</w:t>
            </w:r>
            <w:r w:rsidRPr="009E0459">
              <w:rPr>
                <w:rFonts w:ascii="Arial" w:hAnsi="Arial" w:cs="Arial"/>
                <w:lang w:val="nl-BE"/>
              </w:rPr>
              <w:t xml:space="preserve">   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8A" w14:textId="3DBA5064" w:rsidR="008A225E" w:rsidRPr="009E0459" w:rsidRDefault="008A225E" w:rsidP="00AB4BF2">
            <w:pPr>
              <w:rPr>
                <w:rFonts w:ascii="Arial" w:hAnsi="Arial" w:cs="Arial"/>
                <w:lang w:val="nl-BE" w:eastAsia="fr-FR"/>
              </w:rPr>
            </w:pPr>
            <w:r w:rsidRPr="009E0459">
              <w:rPr>
                <w:rFonts w:ascii="Arial" w:hAnsi="Arial" w:cs="Arial"/>
                <w:lang w:val="nl-BE"/>
              </w:rPr>
              <w:t>Serie Nr:</w:t>
            </w:r>
            <w:r w:rsidR="002B0D6A">
              <w:rPr>
                <w:rFonts w:ascii="Arial" w:hAnsi="Arial" w:cs="Arial"/>
                <w:lang w:val="nl-BE"/>
              </w:rPr>
              <w:t xml:space="preserve"> </w:t>
            </w:r>
            <w:r w:rsidR="00D22142">
              <w:rPr>
                <w:rFonts w:ascii="Arial" w:hAnsi="Arial" w:cs="Arial"/>
                <w:lang w:val="nl-BE"/>
              </w:rPr>
              <w:t>9RB05747</w:t>
            </w:r>
          </w:p>
        </w:tc>
      </w:tr>
    </w:tbl>
    <w:p w14:paraId="382D6C53" w14:textId="5D8766AC" w:rsidR="00F123AD" w:rsidRPr="00F123AD" w:rsidRDefault="00F123AD" w:rsidP="00F123AD">
      <w:pPr>
        <w:spacing w:before="120" w:after="120"/>
        <w:rPr>
          <w:lang w:val="nl-BE"/>
        </w:rPr>
      </w:pPr>
      <w:r w:rsidRPr="00F441ED">
        <w:rPr>
          <w:rFonts w:ascii="Arial" w:hAnsi="Arial" w:cs="Arial"/>
          <w:b/>
          <w:u w:val="single"/>
          <w:lang w:val="nl-BE"/>
        </w:rPr>
        <w:t>Toebehoren</w:t>
      </w:r>
      <w:r w:rsidRPr="009E0459">
        <w:rPr>
          <w:rFonts w:ascii="Arial" w:hAnsi="Arial" w:cs="Arial"/>
          <w:lang w:val="nl-BE"/>
        </w:rPr>
        <w:t xml:space="preserve"> 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69"/>
        <w:gridCol w:w="1843"/>
        <w:gridCol w:w="992"/>
        <w:gridCol w:w="1843"/>
        <w:gridCol w:w="992"/>
      </w:tblGrid>
      <w:tr w:rsidR="008A225E" w:rsidRPr="009E0459" w14:paraId="39339395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0" w14:textId="68AA60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 xml:space="preserve">Benaming / merk / type / </w:t>
            </w:r>
            <w:r>
              <w:rPr>
                <w:rFonts w:ascii="Arial" w:hAnsi="Arial" w:cs="Arial"/>
                <w:lang w:val="nl-BE"/>
              </w:rPr>
              <w:t xml:space="preserve">NSN / </w:t>
            </w:r>
            <w:r w:rsidRPr="009E0459">
              <w:rPr>
                <w:rFonts w:ascii="Arial" w:hAnsi="Arial" w:cs="Arial"/>
                <w:lang w:val="nl-BE"/>
              </w:rPr>
              <w:t>bouwjaar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1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Asseta/Ea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2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MWL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3" w14:textId="77777777" w:rsidR="008A225E" w:rsidRPr="009E0459" w:rsidRDefault="008A225E" w:rsidP="001F6E47">
            <w:pPr>
              <w:jc w:val="center"/>
              <w:rPr>
                <w:rFonts w:ascii="Arial" w:hAnsi="Arial" w:cs="Arial"/>
                <w:lang w:val="nl-BE"/>
              </w:rPr>
            </w:pPr>
            <w:r w:rsidRPr="009E0459">
              <w:rPr>
                <w:rFonts w:ascii="Arial" w:hAnsi="Arial" w:cs="Arial"/>
                <w:lang w:val="nl-BE"/>
              </w:rPr>
              <w:t>Serie Nr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339394" w14:textId="5C7E29C6" w:rsidR="008A225E" w:rsidRPr="009E0459" w:rsidRDefault="001A1461" w:rsidP="001A1461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sz w:val="14"/>
                <w:szCs w:val="14"/>
                <w:lang w:val="nl-BE"/>
              </w:rPr>
              <w:t>C</w:t>
            </w:r>
            <w:r w:rsidR="008A225E" w:rsidRPr="009E0459">
              <w:rPr>
                <w:rFonts w:ascii="Arial" w:hAnsi="Arial" w:cs="Arial"/>
                <w:sz w:val="14"/>
                <w:szCs w:val="14"/>
                <w:lang w:val="nl-BE"/>
              </w:rPr>
              <w:t>onclusie</w:t>
            </w:r>
          </w:p>
        </w:tc>
      </w:tr>
      <w:tr w:rsidR="00D22142" w:rsidRPr="009E0459" w14:paraId="792BDDAA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01B2FE78" w14:textId="12D10E1E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Hijs juk VANAS 2002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4AD8EA81" w14:textId="0C1A0301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7EA93772" w14:textId="2F65D26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CC1066D" w14:textId="335B1442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H15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2060BC" w14:textId="13DA5447" w:rsidR="00D22142" w:rsidRPr="009E0459" w:rsidRDefault="004A043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4017E887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4607BD30" w14:textId="665EB453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31F1A97D" w14:textId="460D548D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1EFFEC17" w14:textId="06B3474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4.2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B10F35D" w14:textId="01F413DF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H22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551BCA" w14:textId="0972268B" w:rsidR="00D22142" w:rsidRPr="009E0459" w:rsidRDefault="004A043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  <w:tr w:rsidR="00D22142" w:rsidRPr="009E0459" w14:paraId="52BFF794" w14:textId="77777777" w:rsidTr="00D22142">
        <w:trPr>
          <w:trHeight w:val="255"/>
        </w:trPr>
        <w:tc>
          <w:tcPr>
            <w:tcW w:w="3969" w:type="dxa"/>
            <w:tcBorders>
              <w:left w:val="single" w:sz="4" w:space="0" w:color="auto"/>
              <w:right w:val="single" w:sz="4" w:space="0" w:color="auto"/>
            </w:tcBorders>
          </w:tcPr>
          <w:p w14:paraId="22E3CD01" w14:textId="5B43E787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Tweesprong van kettingen Crosby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183C57C9" w14:textId="422B9FE7" w:rsidR="00D22142" w:rsidRPr="009E0459" w:rsidRDefault="00C309A6" w:rsidP="00D22142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01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</w:tcPr>
          <w:p w14:paraId="5E008B3E" w14:textId="7572DDFD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4.5 t</w:t>
            </w:r>
          </w:p>
        </w:tc>
        <w:tc>
          <w:tcPr>
            <w:tcW w:w="1843" w:type="dxa"/>
            <w:tcBorders>
              <w:left w:val="single" w:sz="4" w:space="0" w:color="auto"/>
              <w:right w:val="single" w:sz="4" w:space="0" w:color="auto"/>
            </w:tcBorders>
          </w:tcPr>
          <w:p w14:paraId="55EA9F77" w14:textId="72965200" w:rsidR="00D22142" w:rsidRPr="009E0459" w:rsidRDefault="00D22142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H29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F47F2F" w14:textId="1D93A75D" w:rsidR="00D22142" w:rsidRPr="009E0459" w:rsidRDefault="004A0430" w:rsidP="00F901D7">
            <w:pPr>
              <w:jc w:val="center"/>
              <w:rPr>
                <w:rFonts w:ascii="Arial" w:hAnsi="Arial" w:cs="Arial"/>
                <w:lang w:val="nl-BE"/>
              </w:rPr>
            </w:pPr>
            <w:r>
              <w:rPr>
                <w:rFonts w:ascii="Arial" w:hAnsi="Arial" w:cs="Arial"/>
                <w:lang w:val="nl-BE"/>
              </w:rPr>
              <w:t>A</w:t>
            </w:r>
          </w:p>
        </w:tc>
      </w:tr>
    </w:tbl>
    <w:p w14:paraId="2130CDCE" w14:textId="6468DE18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Inhoud van de controle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655"/>
        <w:gridCol w:w="709"/>
        <w:gridCol w:w="425"/>
        <w:gridCol w:w="425"/>
        <w:gridCol w:w="425"/>
      </w:tblGrid>
      <w:tr w:rsidR="00F8356B" w:rsidRPr="009E0459" w14:paraId="393393C5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0" w14:textId="78D06F35" w:rsidR="00F8356B" w:rsidRPr="001B6AEA" w:rsidRDefault="001B6AEA" w:rsidP="004F6CAA">
            <w:pPr>
              <w:rPr>
                <w:rFonts w:ascii="Arial" w:hAnsi="Arial" w:cs="Arial"/>
                <w:lang w:val="nl-BE"/>
              </w:rPr>
            </w:pPr>
            <w:r w:rsidRPr="001B6AEA">
              <w:rPr>
                <w:rFonts w:ascii="Arial" w:hAnsi="Arial" w:cs="Arial"/>
                <w:lang w:val="nl-BE"/>
              </w:rPr>
              <w:t>V</w:t>
            </w:r>
            <w:r>
              <w:rPr>
                <w:rFonts w:ascii="Arial" w:hAnsi="Arial" w:cs="Arial"/>
                <w:lang w:val="nl-BE"/>
              </w:rPr>
              <w:t>olgens BURCTL-CHECKLIST-</w:t>
            </w:r>
            <w:r w:rsidR="00A02895">
              <w:rPr>
                <w:rFonts w:ascii="Arial" w:hAnsi="Arial" w:cs="Arial"/>
                <w:lang w:val="nl-BE"/>
              </w:rPr>
              <w:t xml:space="preserve"> </w:t>
            </w:r>
            <w:r w:rsidR="00485588">
              <w:rPr>
                <w:rFonts w:ascii="Arial" w:hAnsi="Arial" w:cs="Arial"/>
                <w:lang w:val="nl-BE"/>
              </w:rPr>
              <w:t>FKLFT-571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1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NVT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2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3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4" w14:textId="77777777" w:rsidR="00F8356B" w:rsidRPr="004C0257" w:rsidRDefault="00F8356B" w:rsidP="00F901D7">
            <w:pPr>
              <w:jc w:val="center"/>
              <w:rPr>
                <w:rFonts w:ascii="Arial" w:hAnsi="Arial" w:cs="Arial"/>
                <w:lang w:val="nl-BE"/>
              </w:rPr>
            </w:pPr>
            <w:r w:rsidRPr="004C0257">
              <w:rPr>
                <w:rFonts w:ascii="Arial" w:hAnsi="Arial" w:cs="Arial"/>
                <w:lang w:val="nl-BE"/>
              </w:rPr>
              <w:t>C</w:t>
            </w:r>
          </w:p>
        </w:tc>
      </w:tr>
      <w:tr w:rsidR="00F8356B" w:rsidRPr="009E0459" w14:paraId="393393CB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6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VISUELE CONTROLE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7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8" w14:textId="7D2B357E" w:rsidR="00F8356B" w:rsidRPr="009E0459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9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A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1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CC" w14:textId="77777777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 xml:space="preserve">WERKINGSPROEF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D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E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CF" w14:textId="681B96DC" w:rsidR="00F8356B" w:rsidRPr="009E0459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0" w14:textId="77777777" w:rsidR="00F8356B" w:rsidRPr="009E0459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F8356B" w:rsidRPr="009E0459" w14:paraId="393393D7" w14:textId="77777777" w:rsidTr="00F123AD">
        <w:trPr>
          <w:trHeight w:val="255"/>
        </w:trPr>
        <w:tc>
          <w:tcPr>
            <w:tcW w:w="76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3393D2" w14:textId="21536E7D" w:rsidR="00F8356B" w:rsidRPr="00A02E1E" w:rsidRDefault="00F8356B" w:rsidP="00F901D7">
            <w:pPr>
              <w:numPr>
                <w:ilvl w:val="0"/>
                <w:numId w:val="6"/>
              </w:numPr>
              <w:ind w:left="601" w:hanging="284"/>
              <w:rPr>
                <w:rFonts w:ascii="Arial" w:hAnsi="Arial" w:cs="Arial"/>
                <w:lang w:val="nl-BE" w:eastAsia="fr-FR"/>
              </w:rPr>
            </w:pPr>
            <w:r w:rsidRPr="00A02E1E">
              <w:rPr>
                <w:rFonts w:ascii="Arial" w:hAnsi="Arial" w:cs="Arial"/>
                <w:lang w:val="nl-BE"/>
              </w:rPr>
              <w:t>LASTPROEF</w:t>
            </w:r>
            <w:r w:rsidR="00A02E1E">
              <w:rPr>
                <w:rFonts w:ascii="Arial" w:hAnsi="Arial" w:cs="Arial"/>
                <w:lang w:val="nl-BE"/>
              </w:rPr>
              <w:t xml:space="preserve"> met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3" w14:textId="5A94BCD3" w:rsidR="00F8356B" w:rsidRPr="009F6C9E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4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5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3D6" w14:textId="77777777" w:rsidR="00F8356B" w:rsidRPr="009F6C9E" w:rsidRDefault="00F8356B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7D1B8FB8" w14:textId="466BD5BD" w:rsidR="00A02E1E" w:rsidRPr="009E0459" w:rsidRDefault="00A02E1E" w:rsidP="00025A65">
      <w:pPr>
        <w:pStyle w:val="Heading1"/>
        <w:spacing w:before="120"/>
        <w:rPr>
          <w:rFonts w:ascii="Arial" w:hAnsi="Arial" w:cs="Arial"/>
          <w:b/>
          <w:lang w:val="nl-BE"/>
        </w:rPr>
      </w:pPr>
      <w:r>
        <w:rPr>
          <w:rFonts w:ascii="Arial" w:hAnsi="Arial" w:cs="Arial"/>
          <w:b/>
          <w:lang w:val="nl-BE"/>
        </w:rPr>
        <w:t>Opmerkingen</w:t>
      </w:r>
      <w:r w:rsidRPr="009E0459">
        <w:rPr>
          <w:rFonts w:ascii="Arial" w:hAnsi="Arial" w:cs="Arial"/>
          <w:b/>
          <w:lang w:val="nl-BE"/>
        </w:rPr>
        <w:t>.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789"/>
        <w:gridCol w:w="425"/>
        <w:gridCol w:w="425"/>
      </w:tblGrid>
      <w:tr w:rsidR="007965A4" w:rsidRPr="00915718" w14:paraId="2042E582" w14:textId="77777777" w:rsidTr="00357A47">
        <w:trPr>
          <w:trHeight w:val="255"/>
        </w:trPr>
        <w:tc>
          <w:tcPr>
            <w:tcW w:w="8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B6ED440" w14:textId="77777777" w:rsidR="007965A4" w:rsidRPr="009B384F" w:rsidRDefault="007965A4" w:rsidP="00357A47">
            <w:pPr>
              <w:rPr>
                <w:rFonts w:ascii="Arial" w:hAnsi="Arial" w:cs="Arial"/>
                <w:lang w:val="fr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16C79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B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B33E6" w14:textId="77777777" w:rsidR="007965A4" w:rsidRPr="00915718" w:rsidRDefault="007965A4" w:rsidP="00357A47">
            <w:pPr>
              <w:jc w:val="center"/>
              <w:rPr>
                <w:rFonts w:ascii="Arial" w:hAnsi="Arial" w:cs="Arial"/>
                <w:lang w:val="fr-BE" w:eastAsia="fr-FR"/>
              </w:rPr>
            </w:pPr>
            <w:r w:rsidRPr="00915718">
              <w:rPr>
                <w:rFonts w:ascii="Arial" w:hAnsi="Arial" w:cs="Arial"/>
                <w:lang w:val="fr-BE" w:eastAsia="fr-FR"/>
              </w:rPr>
              <w:t>C</w:t>
            </w:r>
          </w:p>
        </w:tc>
      </w:tr>
      <w:tr w:rsidR="002952F0" w:rsidRPr="00AB4BF2" w14:paraId="11B0B0E3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13F8B8" w14:textId="6E1549AC" w:rsidR="002952F0" w:rsidRPr="00DB1730" w:rsidRDefault="004A043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2.2: Zwaailicht werkt niet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96152" w14:textId="602ED17A" w:rsidR="002952F0" w:rsidRPr="00DB1730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573C4A" w14:textId="77777777" w:rsidR="002952F0" w:rsidRPr="00DB1730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2952F0" w:rsidRPr="004A0430" w14:paraId="5B240B5D" w14:textId="77777777" w:rsidTr="00291C1F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7EB9B3" w14:textId="1EFAFC6B" w:rsidR="002952F0" w:rsidRPr="009E0459" w:rsidRDefault="004A0430" w:rsidP="00F441ED">
            <w:pPr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2.2: Stand- en stoplicht Li werken niet.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6DB93" w14:textId="04C16837" w:rsidR="002952F0" w:rsidRPr="009E0459" w:rsidRDefault="004A043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25E2F" w14:textId="77777777" w:rsidR="002952F0" w:rsidRPr="009E0459" w:rsidRDefault="002952F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A0430" w14:paraId="39339407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4" w14:textId="284574EB" w:rsidR="00403E90" w:rsidRPr="00DB1730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5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06" w14:textId="77777777" w:rsidR="00403E90" w:rsidRPr="00DB1730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A0430" w14:paraId="3074DD43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AB3667" w14:textId="7A7CF9BF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2D041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0C285B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403E90" w:rsidRPr="004A0430" w14:paraId="1DA839F4" w14:textId="77777777" w:rsidTr="00F123AD">
        <w:trPr>
          <w:trHeight w:val="255"/>
        </w:trPr>
        <w:tc>
          <w:tcPr>
            <w:tcW w:w="87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238CE46" w14:textId="2786011C" w:rsidR="00403E90" w:rsidRPr="009E0459" w:rsidRDefault="00403E90" w:rsidP="00F441ED">
            <w:pPr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4E246D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D850FF" w14:textId="77777777" w:rsidR="00403E90" w:rsidRPr="009E0459" w:rsidRDefault="00403E90" w:rsidP="00F901D7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68F268E0" w14:textId="35F026DC" w:rsidR="00A02E1E" w:rsidRPr="009E0459" w:rsidRDefault="00A02E1E" w:rsidP="00025A65">
      <w:pPr>
        <w:pStyle w:val="Heading1"/>
        <w:spacing w:before="120" w:after="120"/>
        <w:rPr>
          <w:rFonts w:ascii="Arial" w:hAnsi="Arial" w:cs="Arial"/>
          <w:b/>
          <w:lang w:val="nl-BE"/>
        </w:rPr>
      </w:pPr>
      <w:r w:rsidRPr="009E0459">
        <w:rPr>
          <w:rFonts w:ascii="Arial" w:hAnsi="Arial" w:cs="Arial"/>
          <w:b/>
          <w:lang w:val="nl-BE"/>
        </w:rPr>
        <w:t>B</w:t>
      </w:r>
      <w:r>
        <w:rPr>
          <w:rFonts w:ascii="Arial" w:hAnsi="Arial" w:cs="Arial"/>
          <w:b/>
          <w:lang w:val="nl-BE"/>
        </w:rPr>
        <w:t>ESLUIT</w:t>
      </w:r>
      <w:r w:rsidR="004A0430">
        <w:rPr>
          <w:rFonts w:ascii="Arial" w:hAnsi="Arial" w:cs="Arial"/>
          <w:b/>
          <w:u w:val="none"/>
          <w:lang w:val="nl-BE"/>
        </w:rPr>
        <w:t>: B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9214"/>
        <w:gridCol w:w="425"/>
      </w:tblGrid>
      <w:tr w:rsidR="0072620D" w:rsidRPr="00025A65" w14:paraId="3933943A" w14:textId="77777777" w:rsidTr="00403E90">
        <w:trPr>
          <w:trHeight w:val="255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8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A: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Bij het onderzoek van het hefwerktuig werd niets abnormaal vastgesteld. Het mag verder gebruikt worden.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9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  <w:tr w:rsidR="0072620D" w:rsidRPr="004A0430" w14:paraId="3933943D" w14:textId="77777777" w:rsidTr="00403E90">
        <w:trPr>
          <w:trHeight w:val="454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B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B: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>Het hefwerktuig mag verder gebruikt worden. Er moet evenwel binnen de kortst mogelijke tijd verholpen worden aan de vermelde opmerkingen.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C" w14:textId="30BF0E1A" w:rsidR="0072620D" w:rsidRPr="009E0459" w:rsidRDefault="004A0430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  <w:r>
              <w:rPr>
                <w:rFonts w:ascii="Arial" w:hAnsi="Arial" w:cs="Arial"/>
                <w:lang w:val="nl-BE" w:eastAsia="fr-FR"/>
              </w:rPr>
              <w:t>X</w:t>
            </w:r>
          </w:p>
        </w:tc>
      </w:tr>
      <w:tr w:rsidR="0072620D" w:rsidRPr="009E0459" w14:paraId="39339440" w14:textId="77777777" w:rsidTr="00403E90">
        <w:trPr>
          <w:trHeight w:val="680"/>
        </w:trPr>
        <w:tc>
          <w:tcPr>
            <w:tcW w:w="92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E" w14:textId="77777777" w:rsidR="0072620D" w:rsidRPr="009E0459" w:rsidRDefault="0072620D" w:rsidP="001F6E47">
            <w:pPr>
              <w:ind w:left="318" w:hanging="284"/>
              <w:rPr>
                <w:rFonts w:ascii="Arial" w:hAnsi="Arial" w:cs="Arial"/>
                <w:sz w:val="18"/>
                <w:szCs w:val="18"/>
                <w:lang w:val="nl-BE" w:eastAsia="fr-FR"/>
              </w:rPr>
            </w:pP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>C:</w:t>
            </w:r>
            <w:r w:rsidRPr="009E0459">
              <w:rPr>
                <w:rFonts w:ascii="Arial" w:hAnsi="Arial" w:cs="Arial"/>
                <w:sz w:val="18"/>
                <w:szCs w:val="18"/>
                <w:lang w:val="nl-BE"/>
              </w:rPr>
              <w:tab/>
              <w:t xml:space="preserve">Het hefwerktuig kan niet veilig meer gebruikt worden ten gevolge van de vermelde C-opmerkingen. Het hefwerktuig mag slechts opnieuw in dienst gesteld worden nadat een aanvullende controle na herstelling is uitgevoerd. Een dringende verwittiging werd overgemaakt aan: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33943F" w14:textId="77777777" w:rsidR="0072620D" w:rsidRPr="009E0459" w:rsidRDefault="0072620D" w:rsidP="0083206B">
            <w:pPr>
              <w:jc w:val="center"/>
              <w:rPr>
                <w:rFonts w:ascii="Arial" w:hAnsi="Arial" w:cs="Arial"/>
                <w:lang w:val="nl-BE" w:eastAsia="fr-FR"/>
              </w:rPr>
            </w:pPr>
          </w:p>
        </w:tc>
      </w:tr>
    </w:tbl>
    <w:p w14:paraId="39339441" w14:textId="77777777" w:rsidR="00540F45" w:rsidRPr="00403E90" w:rsidRDefault="00540F45" w:rsidP="00540F45">
      <w:pPr>
        <w:rPr>
          <w:rFonts w:ascii="Arial" w:hAnsi="Arial" w:cs="Arial"/>
          <w:sz w:val="16"/>
          <w:szCs w:val="16"/>
          <w:lang w:val="nl-BE" w:eastAsia="fr-FR"/>
        </w:rPr>
      </w:pPr>
    </w:p>
    <w:p w14:paraId="7E1A035A" w14:textId="667034B4" w:rsidR="00F901D7" w:rsidRDefault="008C2F95" w:rsidP="00A02895">
      <w:pPr>
        <w:tabs>
          <w:tab w:val="center" w:pos="2552"/>
          <w:tab w:val="center" w:pos="6946"/>
        </w:tabs>
        <w:rPr>
          <w:rFonts w:ascii="Arial" w:hAnsi="Arial" w:cs="Arial"/>
          <w:lang w:val="nl-BE" w:eastAsia="fr-FR"/>
        </w:rPr>
      </w:pPr>
      <w:r w:rsidRPr="009E0459">
        <w:rPr>
          <w:rFonts w:ascii="Arial" w:hAnsi="Arial" w:cs="Arial"/>
          <w:lang w:val="nl-BE" w:eastAsia="fr-FR"/>
        </w:rPr>
        <w:tab/>
      </w:r>
      <w:bookmarkStart w:id="0" w:name="_GoBack"/>
      <w:r w:rsidR="00C834F9">
        <w:rPr>
          <w:rFonts w:ascii="Arial" w:hAnsi="Arial" w:cs="Arial"/>
          <w:lang w:val="nl-BE" w:eastAsia="fr-FR"/>
        </w:rPr>
        <w:pict w14:anchorId="568C2A7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Microsoft Office Signature Line..." style="width:169.8pt;height:86.4pt">
            <v:imagedata r:id="rId12" o:title=""/>
            <o:lock v:ext="edit" ungrouping="t" rotation="t" cropping="t" verticies="t" text="t" grouping="t"/>
            <o:signatureline v:ext="edit" id="{46611BFB-E30A-4107-BC00-A220DE124568}" provid="{00000000-0000-0000-0000-000000000000}" o:suggestedsigner2="Agent-onderzoeker" showsigndate="f" issignatureline="t"/>
          </v:shape>
        </w:pict>
      </w:r>
      <w:bookmarkEnd w:id="0"/>
      <w:r w:rsidRPr="009E0459">
        <w:rPr>
          <w:rFonts w:ascii="Arial" w:hAnsi="Arial" w:cs="Arial"/>
          <w:lang w:val="nl-BE" w:eastAsia="fr-FR"/>
        </w:rPr>
        <w:tab/>
      </w:r>
      <w:r w:rsidR="00C834F9">
        <w:rPr>
          <w:rFonts w:ascii="Arial" w:hAnsi="Arial" w:cs="Arial"/>
          <w:lang w:val="nl-BE" w:eastAsia="fr-FR"/>
        </w:rPr>
        <w:pict w14:anchorId="63DB5936">
          <v:shape id="_x0000_i1026" type="#_x0000_t75" alt="Microsoft Office Signature Line..." style="width:167.4pt;height:84pt">
            <v:imagedata r:id="rId13" o:title=""/>
            <o:lock v:ext="edit" ungrouping="t" rotation="t" cropping="t" verticies="t" text="t" grouping="t"/>
            <o:signatureline v:ext="edit" id="{FC353A44-50D1-4C1C-9541-B2EB84E17F90}" provid="{00000000-0000-0000-0000-000000000000}" o:suggestedsigner2="Technisch verantwoordelijke" allowcomments="t" issignatureline="t"/>
          </v:shape>
        </w:pict>
      </w:r>
    </w:p>
    <w:p w14:paraId="52ED677B" w14:textId="0D22324D" w:rsidR="00C62DA6" w:rsidRPr="002348CF" w:rsidRDefault="00C62DA6" w:rsidP="00BE0D30">
      <w:pPr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</w:pBdr>
        <w:tabs>
          <w:tab w:val="center" w:pos="4513"/>
        </w:tabs>
        <w:ind w:right="-2"/>
        <w:jc w:val="center"/>
        <w:rPr>
          <w:rFonts w:ascii="Arial" w:hAnsi="Arial"/>
          <w:sz w:val="16"/>
          <w:szCs w:val="16"/>
          <w:lang w:val="nl-BE" w:eastAsia="en-US"/>
        </w:rPr>
      </w:pPr>
      <w:r w:rsidRPr="002348CF">
        <w:rPr>
          <w:rFonts w:ascii="Arial" w:hAnsi="Arial"/>
          <w:sz w:val="16"/>
          <w:szCs w:val="16"/>
          <w:lang w:val="nl-BE" w:eastAsia="en-US"/>
        </w:rPr>
        <w:t xml:space="preserve">Krachtens artikel 14 van </w:t>
      </w:r>
      <w:r>
        <w:rPr>
          <w:rFonts w:ascii="Arial" w:hAnsi="Arial"/>
          <w:sz w:val="16"/>
          <w:szCs w:val="16"/>
          <w:lang w:val="nl-BE" w:eastAsia="en-US"/>
        </w:rPr>
        <w:t>het KB</w:t>
      </w:r>
      <w:r w:rsidRPr="002348CF">
        <w:rPr>
          <w:rFonts w:ascii="Arial" w:hAnsi="Arial"/>
          <w:sz w:val="16"/>
          <w:szCs w:val="16"/>
          <w:lang w:val="nl-BE" w:eastAsia="en-US"/>
        </w:rPr>
        <w:t xml:space="preserve"> van 03 Mei 99 betreffende de opdrachten en de werking van de comités voor preventie en</w:t>
      </w:r>
      <w:r w:rsidR="00BE0D30">
        <w:rPr>
          <w:rFonts w:ascii="Arial" w:hAnsi="Arial"/>
          <w:sz w:val="16"/>
          <w:szCs w:val="16"/>
          <w:lang w:val="nl-BE" w:eastAsia="en-US"/>
        </w:rPr>
        <w:t xml:space="preserve"> </w:t>
      </w:r>
      <w:r w:rsidRPr="002348CF">
        <w:rPr>
          <w:rFonts w:ascii="Arial" w:hAnsi="Arial"/>
          <w:sz w:val="16"/>
          <w:szCs w:val="16"/>
          <w:lang w:val="nl-BE" w:eastAsia="en-US"/>
        </w:rPr>
        <w:t>bescherming</w:t>
      </w:r>
      <w:r w:rsidR="00BE0D30">
        <w:rPr>
          <w:rFonts w:ascii="Arial" w:hAnsi="Arial"/>
          <w:sz w:val="16"/>
          <w:szCs w:val="16"/>
          <w:lang w:val="nl-BE" w:eastAsia="en-US"/>
        </w:rPr>
        <w:br/>
      </w:r>
      <w:r w:rsidRPr="002348CF">
        <w:rPr>
          <w:rFonts w:ascii="Arial" w:hAnsi="Arial"/>
          <w:sz w:val="16"/>
          <w:szCs w:val="16"/>
          <w:lang w:val="nl-BE" w:eastAsia="en-US"/>
        </w:rPr>
        <w:t>op het werk moet u dit verslag ter kennis brengen van het basis overleg comité tijdens de eerstvolgende vergadering.</w:t>
      </w:r>
    </w:p>
    <w:p w14:paraId="54AEBDC0" w14:textId="7FC92086" w:rsidR="00F901D7" w:rsidRPr="009E0459" w:rsidRDefault="00403E90" w:rsidP="00A02895">
      <w:pPr>
        <w:tabs>
          <w:tab w:val="center" w:pos="2410"/>
          <w:tab w:val="center" w:pos="6804"/>
        </w:tabs>
        <w:jc w:val="center"/>
        <w:rPr>
          <w:rFonts w:ascii="Arial" w:hAnsi="Arial" w:cs="Arial"/>
          <w:lang w:val="nl-BE"/>
        </w:rPr>
      </w:pP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Indien u </w:t>
      </w:r>
      <w:r w:rsidR="00F1200C">
        <w:rPr>
          <w:rFonts w:ascii="Arial" w:hAnsi="Arial" w:cs="Arial"/>
          <w:sz w:val="18"/>
          <w:szCs w:val="18"/>
          <w:lang w:val="nl-BE" w:eastAsia="fr-FR"/>
        </w:rPr>
        <w:t xml:space="preserve">vragen of </w:t>
      </w:r>
      <w:r w:rsidRPr="00C62DA6">
        <w:rPr>
          <w:rFonts w:ascii="Arial" w:hAnsi="Arial" w:cs="Arial"/>
          <w:sz w:val="18"/>
          <w:szCs w:val="18"/>
          <w:lang w:val="nl-BE" w:eastAsia="fr-FR"/>
        </w:rPr>
        <w:t xml:space="preserve">opmerkingen heb over dit verslag kunt u deze overmaken via ons </w:t>
      </w:r>
      <w:hyperlink r:id="rId14" w:history="1">
        <w:r w:rsidRPr="00C62DA6">
          <w:rPr>
            <w:rStyle w:val="Hyperlink"/>
            <w:rFonts w:ascii="Arial" w:hAnsi="Arial" w:cs="Arial"/>
            <w:sz w:val="18"/>
            <w:szCs w:val="18"/>
            <w:lang w:val="nl-BE" w:eastAsia="fr-FR"/>
          </w:rPr>
          <w:t>feedbackformulier</w:t>
        </w:r>
      </w:hyperlink>
      <w:r w:rsidRPr="00C62DA6">
        <w:rPr>
          <w:rFonts w:ascii="Arial" w:hAnsi="Arial" w:cs="Arial"/>
          <w:sz w:val="18"/>
          <w:szCs w:val="18"/>
          <w:lang w:val="nl-BE" w:eastAsia="fr-FR"/>
        </w:rPr>
        <w:t>.</w:t>
      </w:r>
    </w:p>
    <w:sectPr w:rsidR="00F901D7" w:rsidRPr="009E0459" w:rsidSect="00D74915">
      <w:headerReference w:type="default" r:id="rId15"/>
      <w:footerReference w:type="default" r:id="rId16"/>
      <w:headerReference w:type="first" r:id="rId17"/>
      <w:pgSz w:w="11906" w:h="16838" w:code="9"/>
      <w:pgMar w:top="1134" w:right="1134" w:bottom="1134" w:left="1134" w:header="851" w:footer="851" w:gutter="0"/>
      <w:pgNumType w:start="1"/>
      <w:cols w:space="708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1C66C47" w14:textId="77777777" w:rsidR="000C3C44" w:rsidRDefault="000C3C44">
      <w:r>
        <w:separator/>
      </w:r>
    </w:p>
  </w:endnote>
  <w:endnote w:type="continuationSeparator" w:id="0">
    <w:p w14:paraId="259FCF14" w14:textId="77777777" w:rsidR="000C3C44" w:rsidRDefault="000C3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4" w14:textId="32EC01EB" w:rsidR="002E1AE0" w:rsidRPr="000A192D" w:rsidRDefault="002E1AE0" w:rsidP="00D74915">
    <w:pPr>
      <w:pStyle w:val="Footer"/>
      <w:pBdr>
        <w:top w:val="single" w:sz="4" w:space="1" w:color="auto"/>
      </w:pBdr>
      <w:tabs>
        <w:tab w:val="clear" w:pos="8640"/>
        <w:tab w:val="right" w:pos="9639"/>
      </w:tabs>
      <w:rPr>
        <w:rFonts w:ascii="Arial" w:hAnsi="Arial" w:cs="Arial"/>
        <w:sz w:val="20"/>
      </w:rPr>
    </w:pPr>
    <w:r>
      <w:rPr>
        <w:rFonts w:ascii="Arial" w:hAnsi="Arial" w:cs="Arial"/>
        <w:sz w:val="20"/>
      </w:rPr>
      <w:t>BURCTL-RAPAPPLEV-PER</w:t>
    </w:r>
    <w:r w:rsidRPr="009E0459">
      <w:rPr>
        <w:rFonts w:ascii="Arial" w:hAnsi="Arial" w:cs="Arial"/>
        <w:sz w:val="20"/>
      </w:rPr>
      <w:t>-</w:t>
    </w:r>
    <w:r w:rsidR="003F5187" w:rsidRPr="009E0459">
      <w:rPr>
        <w:rFonts w:ascii="Arial" w:hAnsi="Arial" w:cs="Arial"/>
        <w:sz w:val="20"/>
      </w:rPr>
      <w:t>62</w:t>
    </w:r>
    <w:r w:rsidRPr="009E0459">
      <w:rPr>
        <w:rFonts w:ascii="Arial" w:hAnsi="Arial" w:cs="Arial"/>
        <w:sz w:val="20"/>
      </w:rPr>
      <w:t xml:space="preserve">2 – </w:t>
    </w:r>
    <w:r w:rsidR="003F5187" w:rsidRPr="009E0459">
      <w:rPr>
        <w:rFonts w:ascii="Arial" w:hAnsi="Arial" w:cs="Arial"/>
        <w:sz w:val="20"/>
      </w:rPr>
      <w:t>Ed 00</w:t>
    </w:r>
    <w:r w:rsidR="00D75825">
      <w:rPr>
        <w:rFonts w:ascii="Arial" w:hAnsi="Arial" w:cs="Arial"/>
        <w:sz w:val="20"/>
      </w:rPr>
      <w:t>2</w:t>
    </w:r>
    <w:r w:rsidR="003F5187" w:rsidRPr="009E0459">
      <w:rPr>
        <w:rFonts w:ascii="Arial" w:hAnsi="Arial" w:cs="Arial"/>
        <w:sz w:val="20"/>
      </w:rPr>
      <w:t xml:space="preserve"> / Rev 00</w:t>
    </w:r>
    <w:r w:rsidR="00D75825">
      <w:rPr>
        <w:rFonts w:ascii="Arial" w:hAnsi="Arial" w:cs="Arial"/>
        <w:sz w:val="20"/>
      </w:rPr>
      <w:t>0</w:t>
    </w:r>
    <w:r w:rsidR="003F5187" w:rsidRPr="009E0459">
      <w:rPr>
        <w:rFonts w:ascii="Arial" w:hAnsi="Arial" w:cs="Arial"/>
        <w:sz w:val="20"/>
      </w:rPr>
      <w:t xml:space="preserve"> – </w:t>
    </w:r>
    <w:r w:rsidR="00B86BF1">
      <w:rPr>
        <w:rFonts w:ascii="Arial" w:hAnsi="Arial" w:cs="Arial"/>
        <w:sz w:val="20"/>
      </w:rPr>
      <w:t xml:space="preserve">09 </w:t>
    </w:r>
    <w:r w:rsidR="00CB3E0F">
      <w:rPr>
        <w:rFonts w:ascii="Arial" w:hAnsi="Arial" w:cs="Arial"/>
        <w:sz w:val="20"/>
      </w:rPr>
      <w:t>Jan</w:t>
    </w:r>
    <w:r w:rsidR="00B86BF1">
      <w:rPr>
        <w:rFonts w:ascii="Arial" w:hAnsi="Arial" w:cs="Arial"/>
        <w:sz w:val="20"/>
      </w:rPr>
      <w:t xml:space="preserve"> 17</w:t>
    </w:r>
    <w:r w:rsidR="001D0379">
      <w:rPr>
        <w:rFonts w:ascii="Arial" w:hAnsi="Arial" w:cs="Arial"/>
        <w:sz w:val="20"/>
      </w:rPr>
      <w:tab/>
    </w:r>
    <w:r w:rsidR="001D0379" w:rsidRPr="00A02E1E">
      <w:rPr>
        <w:rFonts w:ascii="Arial" w:hAnsi="Arial" w:cs="Arial"/>
        <w:sz w:val="20"/>
        <w:lang w:val="en-US"/>
      </w:rPr>
      <w:t xml:space="preserve">Blz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PAGE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834F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  <w:r w:rsidR="001D0379" w:rsidRPr="00A02E1E">
      <w:rPr>
        <w:rFonts w:ascii="Arial" w:hAnsi="Arial" w:cs="Arial"/>
        <w:sz w:val="20"/>
        <w:lang w:val="en-US"/>
      </w:rPr>
      <w:t xml:space="preserve"> / </w:t>
    </w:r>
    <w:r w:rsidR="001D0379" w:rsidRPr="000A192D">
      <w:rPr>
        <w:rFonts w:ascii="Arial" w:hAnsi="Arial" w:cs="Arial"/>
        <w:sz w:val="20"/>
        <w:lang w:val="nl-BE"/>
      </w:rPr>
      <w:fldChar w:fldCharType="begin"/>
    </w:r>
    <w:r w:rsidR="001D0379" w:rsidRPr="00A02E1E">
      <w:rPr>
        <w:rFonts w:ascii="Arial" w:hAnsi="Arial" w:cs="Arial"/>
        <w:sz w:val="20"/>
        <w:lang w:val="en-US"/>
      </w:rPr>
      <w:instrText xml:space="preserve"> NUMPAGES  \* Arabic  \* MERGEFORMAT </w:instrText>
    </w:r>
    <w:r w:rsidR="001D0379" w:rsidRPr="000A192D">
      <w:rPr>
        <w:rFonts w:ascii="Arial" w:hAnsi="Arial" w:cs="Arial"/>
        <w:sz w:val="20"/>
        <w:lang w:val="nl-BE"/>
      </w:rPr>
      <w:fldChar w:fldCharType="separate"/>
    </w:r>
    <w:r w:rsidR="00C834F9">
      <w:rPr>
        <w:rFonts w:ascii="Arial" w:hAnsi="Arial" w:cs="Arial"/>
        <w:noProof/>
        <w:sz w:val="20"/>
        <w:lang w:val="en-US"/>
      </w:rPr>
      <w:t>1</w:t>
    </w:r>
    <w:r w:rsidR="001D0379" w:rsidRPr="000A192D">
      <w:rPr>
        <w:rFonts w:ascii="Arial" w:hAnsi="Arial" w:cs="Arial"/>
        <w:sz w:val="20"/>
        <w:lang w:val="nl-BE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1C71C43" w14:textId="77777777" w:rsidR="000C3C44" w:rsidRDefault="000C3C44">
      <w:r>
        <w:separator/>
      </w:r>
    </w:p>
  </w:footnote>
  <w:footnote w:type="continuationSeparator" w:id="0">
    <w:p w14:paraId="605790BA" w14:textId="77777777" w:rsidR="000C3C44" w:rsidRDefault="000C3C4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3" w14:textId="63AEBB0C" w:rsidR="001800BC" w:rsidRPr="00F901D7" w:rsidRDefault="001800BC" w:rsidP="00D74915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993"/>
        <w:tab w:val="right" w:pos="9639"/>
      </w:tabs>
      <w:rPr>
        <w:rFonts w:ascii="Arial" w:hAnsi="Arial" w:cs="Arial"/>
        <w:sz w:val="22"/>
        <w:szCs w:val="22"/>
        <w:lang w:val="fr-BE"/>
      </w:rPr>
    </w:pPr>
    <w:r w:rsidRPr="00F901D7">
      <w:rPr>
        <w:rFonts w:ascii="Arial" w:hAnsi="Arial" w:cs="Arial"/>
        <w:sz w:val="22"/>
        <w:szCs w:val="22"/>
        <w:lang w:val="fr-BE"/>
      </w:rPr>
      <w:t xml:space="preserve"> </w:t>
    </w:r>
    <w:r w:rsidRPr="00F901D7">
      <w:rPr>
        <w:rFonts w:ascii="Arial" w:hAnsi="Arial" w:cs="Arial"/>
        <w:sz w:val="22"/>
        <w:szCs w:val="22"/>
        <w:lang w:val="fr-BE"/>
      </w:rPr>
      <w:tab/>
      <w:t>MR-Mgt/R</w:t>
    </w:r>
    <w:r w:rsidRPr="00F901D7">
      <w:rPr>
        <w:rFonts w:ascii="Arial" w:hAnsi="Arial" w:cs="Arial"/>
        <w:sz w:val="22"/>
        <w:szCs w:val="22"/>
        <w:lang w:val="fr-BE"/>
      </w:rPr>
      <w:tab/>
    </w:r>
    <w:r w:rsidR="003E76ED" w:rsidRPr="00F901D7">
      <w:rPr>
        <w:rFonts w:ascii="Arial" w:hAnsi="Arial" w:cs="Arial"/>
        <w:sz w:val="22"/>
        <w:szCs w:val="22"/>
        <w:lang w:val="fr-BE"/>
      </w:rPr>
      <w:t>Nr</w:t>
    </w:r>
    <w:r w:rsidR="002B0D6A" w:rsidRPr="00F901D7">
      <w:rPr>
        <w:rFonts w:ascii="Arial" w:hAnsi="Arial" w:cs="Arial"/>
        <w:sz w:val="22"/>
        <w:szCs w:val="22"/>
        <w:lang w:val="fr-BE"/>
      </w:rPr>
      <w:t xml:space="preserve">: </w:t>
    </w:r>
    <w:r w:rsidR="004A0430">
      <w:rPr>
        <w:rFonts w:ascii="Arial" w:hAnsi="Arial" w:cs="Arial"/>
        <w:sz w:val="22"/>
        <w:szCs w:val="22"/>
        <w:lang w:val="fr-BE"/>
      </w:rPr>
      <w:t>2021</w:t>
    </w:r>
    <w:r w:rsidR="00C834F9">
      <w:rPr>
        <w:rFonts w:ascii="Arial" w:hAnsi="Arial" w:cs="Arial"/>
        <w:sz w:val="22"/>
        <w:szCs w:val="22"/>
        <w:lang w:val="fr-BE"/>
      </w:rPr>
      <w:t>1207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8B2C4F">
      <w:rPr>
        <w:rFonts w:ascii="Arial" w:hAnsi="Arial" w:cs="Arial"/>
        <w:sz w:val="22"/>
        <w:szCs w:val="22"/>
        <w:lang w:val="fr-BE"/>
      </w:rPr>
      <w:t>IU</w:t>
    </w:r>
    <w:r w:rsidR="003E76ED" w:rsidRPr="00F901D7">
      <w:rPr>
        <w:rFonts w:ascii="Arial" w:hAnsi="Arial" w:cs="Arial"/>
        <w:sz w:val="22"/>
        <w:szCs w:val="22"/>
        <w:lang w:val="fr-BE"/>
      </w:rPr>
      <w:t>_</w:t>
    </w:r>
    <w:r w:rsidR="000B32C1">
      <w:rPr>
        <w:rFonts w:ascii="Arial" w:hAnsi="Arial" w:cs="Arial"/>
        <w:sz w:val="22"/>
        <w:szCs w:val="22"/>
        <w:lang w:val="fr-BE"/>
      </w:rPr>
      <w:t>DR</w:t>
    </w:r>
    <w:r w:rsidR="00A02895">
      <w:rPr>
        <w:rFonts w:ascii="Arial" w:hAnsi="Arial" w:cs="Arial"/>
        <w:sz w:val="22"/>
        <w:szCs w:val="22"/>
        <w:lang w:val="fr-BE"/>
      </w:rPr>
      <w:t>-</w:t>
    </w:r>
    <w:r w:rsidR="00D50ED9">
      <w:rPr>
        <w:rFonts w:ascii="Arial" w:hAnsi="Arial" w:cs="Arial"/>
        <w:sz w:val="22"/>
        <w:szCs w:val="22"/>
        <w:lang w:val="fr-BE"/>
      </w:rPr>
      <w:t>V2830</w:t>
    </w:r>
    <w:r w:rsidR="00D22142">
      <w:rPr>
        <w:rFonts w:ascii="Arial" w:hAnsi="Arial" w:cs="Arial"/>
        <w:sz w:val="22"/>
        <w:szCs w:val="22"/>
        <w:lang w:val="fr-BE"/>
      </w:rPr>
      <w:t>8</w:t>
    </w:r>
    <w:r w:rsidR="00713E72">
      <w:rPr>
        <w:rFonts w:ascii="Arial" w:hAnsi="Arial" w:cs="Arial"/>
        <w:sz w:val="22"/>
        <w:szCs w:val="22"/>
        <w:lang w:val="fr-BE"/>
      </w:rPr>
      <w:t>-</w:t>
    </w:r>
    <w:r w:rsidR="00117D7B" w:rsidRPr="00117D7B">
      <w:rPr>
        <w:rFonts w:ascii="Arial" w:hAnsi="Arial" w:cs="Arial"/>
        <w:sz w:val="22"/>
        <w:szCs w:val="22"/>
        <w:lang w:val="fr-BE"/>
      </w:rPr>
      <w:t>Caterpillar</w:t>
    </w:r>
    <w:r w:rsidR="003772E6" w:rsidRPr="00F901D7">
      <w:rPr>
        <w:rFonts w:ascii="Arial" w:hAnsi="Arial" w:cs="Arial"/>
        <w:sz w:val="22"/>
        <w:szCs w:val="22"/>
        <w:lang w:val="fr-BE"/>
      </w:rPr>
      <w:br/>
      <w:t xml:space="preserve"> </w:t>
    </w:r>
    <w:r w:rsidR="003772E6" w:rsidRPr="00F901D7">
      <w:rPr>
        <w:rFonts w:ascii="Arial" w:hAnsi="Arial" w:cs="Arial"/>
        <w:sz w:val="22"/>
        <w:szCs w:val="22"/>
        <w:lang w:val="fr-BE"/>
      </w:rPr>
      <w:tab/>
      <w:t>Bureau Contr</w:t>
    </w:r>
    <w:r w:rsidR="005062B8" w:rsidRPr="00F901D7">
      <w:rPr>
        <w:rFonts w:ascii="Arial" w:hAnsi="Arial" w:cs="Arial"/>
        <w:sz w:val="22"/>
        <w:szCs w:val="22"/>
        <w:lang w:val="fr-BE"/>
      </w:rPr>
      <w:t>o</w:t>
    </w:r>
    <w:r w:rsidR="003772E6" w:rsidRPr="00F901D7">
      <w:rPr>
        <w:rFonts w:ascii="Arial" w:hAnsi="Arial" w:cs="Arial"/>
        <w:sz w:val="22"/>
        <w:szCs w:val="22"/>
        <w:lang w:val="fr-BE"/>
      </w:rPr>
      <w:t>les</w:t>
    </w:r>
    <w:r w:rsidRPr="00F901D7">
      <w:rPr>
        <w:rFonts w:ascii="Arial" w:hAnsi="Arial" w:cs="Arial"/>
        <w:sz w:val="22"/>
        <w:szCs w:val="22"/>
        <w:lang w:val="fr-BE"/>
      </w:rPr>
      <w:tab/>
    </w:r>
    <w:r w:rsidR="001D0379">
      <w:rPr>
        <w:rFonts w:ascii="Arial" w:hAnsi="Arial" w:cs="Arial"/>
        <w:sz w:val="22"/>
        <w:szCs w:val="22"/>
        <w:lang w:val="fr-BE"/>
      </w:rPr>
      <w:t>Archieflijn 671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93396F5" w14:textId="3321C9CB" w:rsidR="001800BC" w:rsidRPr="00CE375B" w:rsidRDefault="001800BC" w:rsidP="0085708B">
    <w:pPr>
      <w:pStyle w:val="Header"/>
      <w:pBdr>
        <w:bottom w:val="single" w:sz="4" w:space="1" w:color="auto"/>
      </w:pBdr>
      <w:tabs>
        <w:tab w:val="clear" w:pos="4320"/>
        <w:tab w:val="clear" w:pos="8640"/>
        <w:tab w:val="center" w:pos="1134"/>
        <w:tab w:val="right" w:pos="9356"/>
      </w:tabs>
      <w:rPr>
        <w:rFonts w:ascii="Arial" w:hAnsi="Arial" w:cs="Arial"/>
      </w:rPr>
    </w:pPr>
    <w:r>
      <w:rPr>
        <w:rFonts w:ascii="Arial" w:hAnsi="Arial" w:cs="Arial"/>
      </w:rPr>
      <w:tab/>
      <w:t>MR-Mgt/R</w:t>
    </w:r>
    <w:r w:rsidRPr="00CC769D">
      <w:rPr>
        <w:rFonts w:ascii="Arial" w:hAnsi="Arial" w:cs="Arial"/>
      </w:rPr>
      <w:tab/>
    </w:r>
    <w:r w:rsidRPr="009E0459">
      <w:rPr>
        <w:rFonts w:ascii="Arial" w:hAnsi="Arial" w:cs="Arial"/>
      </w:rPr>
      <w:t>BURCTL-</w:t>
    </w:r>
    <w:r w:rsidR="002E1AE0" w:rsidRPr="009E0459">
      <w:rPr>
        <w:rFonts w:ascii="Arial" w:hAnsi="Arial" w:cs="Arial"/>
      </w:rPr>
      <w:t>RAPAPPLEV</w:t>
    </w:r>
    <w:r w:rsidRPr="009E0459">
      <w:rPr>
        <w:rFonts w:ascii="Arial" w:hAnsi="Arial" w:cs="Arial"/>
      </w:rPr>
      <w:t>-</w:t>
    </w:r>
    <w:r w:rsidR="002E1AE0" w:rsidRPr="009E0459">
      <w:rPr>
        <w:rFonts w:ascii="Arial" w:hAnsi="Arial" w:cs="Arial"/>
      </w:rPr>
      <w:t>PER-</w:t>
    </w:r>
    <w:r w:rsidR="003F5187" w:rsidRPr="009E0459">
      <w:rPr>
        <w:rFonts w:ascii="Arial" w:hAnsi="Arial" w:cs="Arial"/>
      </w:rPr>
      <w:t>62</w:t>
    </w:r>
    <w:r w:rsidR="002E1AE0" w:rsidRPr="009E0459">
      <w:rPr>
        <w:rFonts w:ascii="Arial" w:hAnsi="Arial" w:cs="Arial"/>
      </w:rPr>
      <w:t>2</w:t>
    </w:r>
    <w:r w:rsidRPr="009E0459">
      <w:rPr>
        <w:rFonts w:ascii="Arial" w:hAnsi="Arial" w:cs="Arial"/>
      </w:rPr>
      <w:br/>
      <w:t xml:space="preserve"> </w:t>
    </w:r>
    <w:r w:rsidRPr="009E0459">
      <w:rPr>
        <w:rFonts w:ascii="Arial" w:hAnsi="Arial" w:cs="Arial"/>
      </w:rPr>
      <w:tab/>
      <w:t>Bureau Contrôles</w:t>
    </w:r>
    <w:r w:rsidRPr="009E0459">
      <w:rPr>
        <w:rFonts w:ascii="Arial" w:hAnsi="Arial" w:cs="Arial"/>
      </w:rPr>
      <w:tab/>
    </w:r>
    <w:r w:rsidR="003F5187" w:rsidRPr="009E0459">
      <w:rPr>
        <w:rFonts w:ascii="Arial" w:hAnsi="Arial" w:cs="Arial"/>
      </w:rPr>
      <w:t>Ed 001 / Rev 00</w:t>
    </w:r>
    <w:r w:rsidR="008A225E">
      <w:rPr>
        <w:rFonts w:ascii="Arial" w:hAnsi="Arial" w:cs="Arial"/>
      </w:rPr>
      <w:t>2</w:t>
    </w:r>
    <w:r w:rsidR="003F5187" w:rsidRPr="009E0459">
      <w:rPr>
        <w:rFonts w:ascii="Arial" w:hAnsi="Arial" w:cs="Arial"/>
      </w:rPr>
      <w:t xml:space="preserve"> – </w:t>
    </w:r>
    <w:r w:rsidR="008A225E">
      <w:rPr>
        <w:rFonts w:ascii="Arial" w:hAnsi="Arial" w:cs="Arial"/>
      </w:rPr>
      <w:t>2</w:t>
    </w:r>
    <w:r w:rsidR="001F6E47">
      <w:rPr>
        <w:rFonts w:ascii="Arial" w:hAnsi="Arial" w:cs="Arial"/>
      </w:rPr>
      <w:t>0 Mar</w:t>
    </w:r>
    <w:r w:rsidR="003F5187" w:rsidRPr="009E0459">
      <w:rPr>
        <w:rFonts w:ascii="Arial" w:hAnsi="Arial" w:cs="Arial"/>
      </w:rPr>
      <w:t xml:space="preserve"> 14</w:t>
    </w:r>
    <w:r w:rsidRPr="009E0459">
      <w:rPr>
        <w:rFonts w:ascii="Arial" w:hAnsi="Arial" w:cs="Arial"/>
      </w:rPr>
      <w:br/>
    </w:r>
    <w:r w:rsidRPr="009E0459">
      <w:rPr>
        <w:rFonts w:ascii="Arial" w:hAnsi="Arial" w:cs="Arial"/>
      </w:rPr>
      <w:tab/>
    </w:r>
    <w:r w:rsidRPr="009E0459">
      <w:rPr>
        <w:rFonts w:ascii="Arial" w:hAnsi="Arial" w:cs="Arial"/>
      </w:rPr>
      <w:tab/>
      <w:t xml:space="preserve">Page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PAGE  \* Arabic  \* MERGEFORMAT </w:instrText>
    </w:r>
    <w:r w:rsidRPr="009E0459">
      <w:rPr>
        <w:rFonts w:ascii="Arial" w:hAnsi="Arial" w:cs="Arial"/>
      </w:rPr>
      <w:fldChar w:fldCharType="separate"/>
    </w:r>
    <w:r w:rsidR="00D02334">
      <w:rPr>
        <w:rFonts w:ascii="Arial" w:hAnsi="Arial" w:cs="Arial"/>
        <w:noProof/>
      </w:rPr>
      <w:t>1</w:t>
    </w:r>
    <w:r w:rsidRPr="009E0459">
      <w:rPr>
        <w:rFonts w:ascii="Arial" w:hAnsi="Arial" w:cs="Arial"/>
      </w:rPr>
      <w:fldChar w:fldCharType="end"/>
    </w:r>
    <w:r w:rsidRPr="009E0459">
      <w:rPr>
        <w:rFonts w:ascii="Arial" w:hAnsi="Arial" w:cs="Arial"/>
      </w:rPr>
      <w:t xml:space="preserve"> / </w:t>
    </w:r>
    <w:r w:rsidRPr="009E0459">
      <w:rPr>
        <w:rFonts w:ascii="Arial" w:hAnsi="Arial" w:cs="Arial"/>
      </w:rPr>
      <w:fldChar w:fldCharType="begin"/>
    </w:r>
    <w:r w:rsidRPr="009E0459">
      <w:rPr>
        <w:rFonts w:ascii="Arial" w:hAnsi="Arial" w:cs="Arial"/>
      </w:rPr>
      <w:instrText xml:space="preserve"> NUMPAGES  \* Arabic  \* MERGEFORMAT </w:instrText>
    </w:r>
    <w:r w:rsidRPr="009E0459">
      <w:rPr>
        <w:rFonts w:ascii="Arial" w:hAnsi="Arial" w:cs="Arial"/>
      </w:rPr>
      <w:fldChar w:fldCharType="separate"/>
    </w:r>
    <w:r w:rsidR="00A7776B">
      <w:rPr>
        <w:rFonts w:ascii="Arial" w:hAnsi="Arial" w:cs="Arial"/>
        <w:noProof/>
      </w:rPr>
      <w:t>2</w:t>
    </w:r>
    <w:r w:rsidRPr="009E0459">
      <w:rPr>
        <w:rFonts w:ascii="Arial" w:hAnsi="Arial" w:cs="Arial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1A5BC6"/>
    <w:multiLevelType w:val="multilevel"/>
    <w:tmpl w:val="33D6047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hint="default"/>
        <w:b w:val="0"/>
        <w:i w:val="0"/>
        <w:sz w:val="24"/>
      </w:rPr>
    </w:lvl>
    <w:lvl w:ilvl="1">
      <w:start w:val="1"/>
      <w:numFmt w:val="lowerLetter"/>
      <w:pStyle w:val="Style2"/>
      <w:lvlText w:val="%2."/>
      <w:lvlJc w:val="left"/>
      <w:pPr>
        <w:tabs>
          <w:tab w:val="num" w:pos="927"/>
        </w:tabs>
        <w:ind w:left="924" w:hanging="357"/>
      </w:pPr>
    </w:lvl>
    <w:lvl w:ilvl="2">
      <w:start w:val="1"/>
      <w:numFmt w:val="decimal"/>
      <w:pStyle w:val="Style3"/>
      <w:lvlText w:val="(%3)"/>
      <w:lvlJc w:val="left"/>
      <w:pPr>
        <w:tabs>
          <w:tab w:val="num" w:pos="1418"/>
        </w:tabs>
        <w:ind w:left="1418" w:hanging="494"/>
      </w:pPr>
    </w:lvl>
    <w:lvl w:ilvl="3">
      <w:start w:val="1"/>
      <w:numFmt w:val="lowerLetter"/>
      <w:pStyle w:val="Style4"/>
      <w:lvlText w:val="(%4)"/>
      <w:lvlJc w:val="left"/>
      <w:pPr>
        <w:tabs>
          <w:tab w:val="num" w:pos="1985"/>
        </w:tabs>
        <w:ind w:left="1985" w:hanging="567"/>
      </w:pPr>
      <w:rPr>
        <w:rFonts w:hint="default"/>
      </w:rPr>
    </w:lvl>
    <w:lvl w:ilvl="4">
      <w:start w:val="1"/>
      <w:numFmt w:val="lowerRoman"/>
      <w:pStyle w:val="Style5"/>
      <w:lvlText w:val="(%5)"/>
      <w:lvlJc w:val="left"/>
      <w:pPr>
        <w:tabs>
          <w:tab w:val="num" w:pos="2693"/>
        </w:tabs>
        <w:ind w:left="2693" w:hanging="708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" w15:restartNumberingAfterBreak="0">
    <w:nsid w:val="215F78FB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811289F"/>
    <w:multiLevelType w:val="hybridMultilevel"/>
    <w:tmpl w:val="2F540930"/>
    <w:lvl w:ilvl="0" w:tplc="02BAD74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F8C06DD"/>
    <w:multiLevelType w:val="hybridMultilevel"/>
    <w:tmpl w:val="8E280E94"/>
    <w:lvl w:ilvl="0" w:tplc="9A960DA6">
      <w:start w:val="1"/>
      <w:numFmt w:val="decimal"/>
      <w:lvlText w:val="%1."/>
      <w:lvlJc w:val="left"/>
      <w:pPr>
        <w:ind w:left="786" w:hanging="360"/>
      </w:pPr>
      <w:rPr>
        <w:rFonts w:hint="default"/>
        <w:b/>
      </w:rPr>
    </w:lvl>
    <w:lvl w:ilvl="1" w:tplc="080C0019" w:tentative="1">
      <w:start w:val="1"/>
      <w:numFmt w:val="lowerLetter"/>
      <w:lvlText w:val="%2."/>
      <w:lvlJc w:val="left"/>
      <w:pPr>
        <w:ind w:left="1506" w:hanging="360"/>
      </w:pPr>
    </w:lvl>
    <w:lvl w:ilvl="2" w:tplc="080C001B" w:tentative="1">
      <w:start w:val="1"/>
      <w:numFmt w:val="lowerRoman"/>
      <w:lvlText w:val="%3."/>
      <w:lvlJc w:val="right"/>
      <w:pPr>
        <w:ind w:left="2226" w:hanging="180"/>
      </w:pPr>
    </w:lvl>
    <w:lvl w:ilvl="3" w:tplc="080C000F" w:tentative="1">
      <w:start w:val="1"/>
      <w:numFmt w:val="decimal"/>
      <w:lvlText w:val="%4."/>
      <w:lvlJc w:val="left"/>
      <w:pPr>
        <w:ind w:left="2946" w:hanging="360"/>
      </w:pPr>
    </w:lvl>
    <w:lvl w:ilvl="4" w:tplc="080C0019" w:tentative="1">
      <w:start w:val="1"/>
      <w:numFmt w:val="lowerLetter"/>
      <w:lvlText w:val="%5."/>
      <w:lvlJc w:val="left"/>
      <w:pPr>
        <w:ind w:left="3666" w:hanging="360"/>
      </w:pPr>
    </w:lvl>
    <w:lvl w:ilvl="5" w:tplc="080C001B" w:tentative="1">
      <w:start w:val="1"/>
      <w:numFmt w:val="lowerRoman"/>
      <w:lvlText w:val="%6."/>
      <w:lvlJc w:val="right"/>
      <w:pPr>
        <w:ind w:left="4386" w:hanging="180"/>
      </w:pPr>
    </w:lvl>
    <w:lvl w:ilvl="6" w:tplc="080C000F" w:tentative="1">
      <w:start w:val="1"/>
      <w:numFmt w:val="decimal"/>
      <w:lvlText w:val="%7."/>
      <w:lvlJc w:val="left"/>
      <w:pPr>
        <w:ind w:left="5106" w:hanging="360"/>
      </w:pPr>
    </w:lvl>
    <w:lvl w:ilvl="7" w:tplc="080C0019" w:tentative="1">
      <w:start w:val="1"/>
      <w:numFmt w:val="lowerLetter"/>
      <w:lvlText w:val="%8."/>
      <w:lvlJc w:val="left"/>
      <w:pPr>
        <w:ind w:left="5826" w:hanging="360"/>
      </w:pPr>
    </w:lvl>
    <w:lvl w:ilvl="8" w:tplc="080C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656D42DC"/>
    <w:multiLevelType w:val="hybridMultilevel"/>
    <w:tmpl w:val="AD6A32B2"/>
    <w:lvl w:ilvl="0" w:tplc="CC76709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5F80227"/>
    <w:multiLevelType w:val="hybridMultilevel"/>
    <w:tmpl w:val="DAD26CB6"/>
    <w:lvl w:ilvl="0" w:tplc="08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D0060B"/>
    <w:multiLevelType w:val="multilevel"/>
    <w:tmpl w:val="1C2E6FBC"/>
    <w:lvl w:ilvl="0">
      <w:numFmt w:val="decimal"/>
      <w:pStyle w:val="Style1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>
      <w:start w:val="1"/>
      <w:numFmt w:val="none"/>
      <w:lvlText w:val="(1)"/>
      <w:lvlJc w:val="left"/>
      <w:pPr>
        <w:tabs>
          <w:tab w:val="num" w:pos="1080"/>
        </w:tabs>
        <w:ind w:left="1080" w:hanging="360"/>
      </w:pPr>
    </w:lvl>
    <w:lvl w:ilvl="3">
      <w:start w:val="1"/>
      <w:numFmt w:val="none"/>
      <w:lvlText w:val="(a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Roman"/>
      <w:lvlText w:val="(%5)"/>
      <w:lvlJc w:val="left"/>
      <w:pPr>
        <w:tabs>
          <w:tab w:val="num" w:pos="216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7" w15:restartNumberingAfterBreak="0">
    <w:nsid w:val="79A4606C"/>
    <w:multiLevelType w:val="hybridMultilevel"/>
    <w:tmpl w:val="070CAC78"/>
    <w:lvl w:ilvl="0" w:tplc="236E967E"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00" w:hanging="360"/>
      </w:pPr>
    </w:lvl>
    <w:lvl w:ilvl="2" w:tplc="080C001B" w:tentative="1">
      <w:start w:val="1"/>
      <w:numFmt w:val="lowerRoman"/>
      <w:lvlText w:val="%3."/>
      <w:lvlJc w:val="right"/>
      <w:pPr>
        <w:ind w:left="2520" w:hanging="180"/>
      </w:pPr>
    </w:lvl>
    <w:lvl w:ilvl="3" w:tplc="080C000F" w:tentative="1">
      <w:start w:val="1"/>
      <w:numFmt w:val="decimal"/>
      <w:lvlText w:val="%4."/>
      <w:lvlJc w:val="left"/>
      <w:pPr>
        <w:ind w:left="3240" w:hanging="360"/>
      </w:pPr>
    </w:lvl>
    <w:lvl w:ilvl="4" w:tplc="080C0019" w:tentative="1">
      <w:start w:val="1"/>
      <w:numFmt w:val="lowerLetter"/>
      <w:lvlText w:val="%5."/>
      <w:lvlJc w:val="left"/>
      <w:pPr>
        <w:ind w:left="3960" w:hanging="360"/>
      </w:pPr>
    </w:lvl>
    <w:lvl w:ilvl="5" w:tplc="080C001B" w:tentative="1">
      <w:start w:val="1"/>
      <w:numFmt w:val="lowerRoman"/>
      <w:lvlText w:val="%6."/>
      <w:lvlJc w:val="right"/>
      <w:pPr>
        <w:ind w:left="4680" w:hanging="180"/>
      </w:pPr>
    </w:lvl>
    <w:lvl w:ilvl="6" w:tplc="080C000F" w:tentative="1">
      <w:start w:val="1"/>
      <w:numFmt w:val="decimal"/>
      <w:lvlText w:val="%7."/>
      <w:lvlJc w:val="left"/>
      <w:pPr>
        <w:ind w:left="5400" w:hanging="360"/>
      </w:pPr>
    </w:lvl>
    <w:lvl w:ilvl="7" w:tplc="080C0019" w:tentative="1">
      <w:start w:val="1"/>
      <w:numFmt w:val="lowerLetter"/>
      <w:lvlText w:val="%8."/>
      <w:lvlJc w:val="left"/>
      <w:pPr>
        <w:ind w:left="6120" w:hanging="360"/>
      </w:pPr>
    </w:lvl>
    <w:lvl w:ilvl="8" w:tplc="080C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7F675872"/>
    <w:multiLevelType w:val="singleLevel"/>
    <w:tmpl w:val="04090015"/>
    <w:lvl w:ilvl="0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8"/>
  </w:num>
  <w:num w:numId="6">
    <w:abstractNumId w:val="3"/>
  </w:num>
  <w:num w:numId="7">
    <w:abstractNumId w:val="7"/>
  </w:num>
  <w:num w:numId="8">
    <w:abstractNumId w:val="2"/>
  </w:num>
  <w:num w:numId="9">
    <w:abstractNumId w:val="4"/>
  </w:num>
  <w:num w:numId="10">
    <w:abstractNumId w:val="1"/>
  </w:num>
  <w:num w:numId="1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20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89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1FE7"/>
    <w:rsid w:val="00016388"/>
    <w:rsid w:val="00025A65"/>
    <w:rsid w:val="00036614"/>
    <w:rsid w:val="00053235"/>
    <w:rsid w:val="00092290"/>
    <w:rsid w:val="0009233B"/>
    <w:rsid w:val="00093F09"/>
    <w:rsid w:val="000968F2"/>
    <w:rsid w:val="000A192D"/>
    <w:rsid w:val="000A5B20"/>
    <w:rsid w:val="000B2C55"/>
    <w:rsid w:val="000B32C1"/>
    <w:rsid w:val="000B68A0"/>
    <w:rsid w:val="000C186F"/>
    <w:rsid w:val="000C3C44"/>
    <w:rsid w:val="000E3C45"/>
    <w:rsid w:val="00105381"/>
    <w:rsid w:val="00117D7B"/>
    <w:rsid w:val="001242CA"/>
    <w:rsid w:val="00137736"/>
    <w:rsid w:val="0014202D"/>
    <w:rsid w:val="001427A0"/>
    <w:rsid w:val="001433ED"/>
    <w:rsid w:val="00145E45"/>
    <w:rsid w:val="00147222"/>
    <w:rsid w:val="001800BC"/>
    <w:rsid w:val="00185446"/>
    <w:rsid w:val="00187AC7"/>
    <w:rsid w:val="00187FC2"/>
    <w:rsid w:val="00190D47"/>
    <w:rsid w:val="001A1461"/>
    <w:rsid w:val="001B3E8A"/>
    <w:rsid w:val="001B6AEA"/>
    <w:rsid w:val="001C4FAF"/>
    <w:rsid w:val="001D0379"/>
    <w:rsid w:val="001D40B6"/>
    <w:rsid w:val="001E41EE"/>
    <w:rsid w:val="001E45AC"/>
    <w:rsid w:val="001E673F"/>
    <w:rsid w:val="001E7849"/>
    <w:rsid w:val="001F6DF4"/>
    <w:rsid w:val="001F6E47"/>
    <w:rsid w:val="00201607"/>
    <w:rsid w:val="00227019"/>
    <w:rsid w:val="002348CF"/>
    <w:rsid w:val="00253EF2"/>
    <w:rsid w:val="002613CD"/>
    <w:rsid w:val="002759FB"/>
    <w:rsid w:val="002808E3"/>
    <w:rsid w:val="00280A72"/>
    <w:rsid w:val="0029123C"/>
    <w:rsid w:val="00292604"/>
    <w:rsid w:val="002952F0"/>
    <w:rsid w:val="002A509A"/>
    <w:rsid w:val="002B0D6A"/>
    <w:rsid w:val="002C4A7A"/>
    <w:rsid w:val="002C7824"/>
    <w:rsid w:val="002E1AE0"/>
    <w:rsid w:val="002E3E41"/>
    <w:rsid w:val="002E68AC"/>
    <w:rsid w:val="00303142"/>
    <w:rsid w:val="00322879"/>
    <w:rsid w:val="00327487"/>
    <w:rsid w:val="00333BD4"/>
    <w:rsid w:val="00337DE8"/>
    <w:rsid w:val="00350134"/>
    <w:rsid w:val="00350A2C"/>
    <w:rsid w:val="00362A82"/>
    <w:rsid w:val="00366329"/>
    <w:rsid w:val="003772E6"/>
    <w:rsid w:val="00385F4C"/>
    <w:rsid w:val="00390399"/>
    <w:rsid w:val="00391B15"/>
    <w:rsid w:val="003B1F01"/>
    <w:rsid w:val="003B7AA9"/>
    <w:rsid w:val="003C3C72"/>
    <w:rsid w:val="003D1FCE"/>
    <w:rsid w:val="003D5212"/>
    <w:rsid w:val="003E2762"/>
    <w:rsid w:val="003E76ED"/>
    <w:rsid w:val="003F5187"/>
    <w:rsid w:val="003F7099"/>
    <w:rsid w:val="00401FEC"/>
    <w:rsid w:val="00403E90"/>
    <w:rsid w:val="00405B2E"/>
    <w:rsid w:val="00416240"/>
    <w:rsid w:val="00433744"/>
    <w:rsid w:val="004425DA"/>
    <w:rsid w:val="004662ED"/>
    <w:rsid w:val="004668CF"/>
    <w:rsid w:val="004703D3"/>
    <w:rsid w:val="0047663D"/>
    <w:rsid w:val="00485588"/>
    <w:rsid w:val="004977A5"/>
    <w:rsid w:val="004A0430"/>
    <w:rsid w:val="004A7E90"/>
    <w:rsid w:val="004B2223"/>
    <w:rsid w:val="004B3A6C"/>
    <w:rsid w:val="004C0257"/>
    <w:rsid w:val="004E1BC0"/>
    <w:rsid w:val="004E30EA"/>
    <w:rsid w:val="004E67D6"/>
    <w:rsid w:val="004F6CAA"/>
    <w:rsid w:val="004F7ED4"/>
    <w:rsid w:val="005062B8"/>
    <w:rsid w:val="005134B8"/>
    <w:rsid w:val="00536DCA"/>
    <w:rsid w:val="00537581"/>
    <w:rsid w:val="00540F45"/>
    <w:rsid w:val="005442E4"/>
    <w:rsid w:val="005516E0"/>
    <w:rsid w:val="005749E1"/>
    <w:rsid w:val="00585F50"/>
    <w:rsid w:val="005A6B68"/>
    <w:rsid w:val="005B2858"/>
    <w:rsid w:val="005D4886"/>
    <w:rsid w:val="005F025E"/>
    <w:rsid w:val="006144E0"/>
    <w:rsid w:val="00615141"/>
    <w:rsid w:val="0061696F"/>
    <w:rsid w:val="006215BD"/>
    <w:rsid w:val="0062418A"/>
    <w:rsid w:val="006357EA"/>
    <w:rsid w:val="00670922"/>
    <w:rsid w:val="006714E8"/>
    <w:rsid w:val="00671764"/>
    <w:rsid w:val="006825D0"/>
    <w:rsid w:val="006825D3"/>
    <w:rsid w:val="00683614"/>
    <w:rsid w:val="00685D16"/>
    <w:rsid w:val="006900B2"/>
    <w:rsid w:val="00696E22"/>
    <w:rsid w:val="006A1BFA"/>
    <w:rsid w:val="006A390D"/>
    <w:rsid w:val="006B6C58"/>
    <w:rsid w:val="006C6A2B"/>
    <w:rsid w:val="006D72C5"/>
    <w:rsid w:val="006E5290"/>
    <w:rsid w:val="006E7F90"/>
    <w:rsid w:val="0070182F"/>
    <w:rsid w:val="00703EFF"/>
    <w:rsid w:val="0070514B"/>
    <w:rsid w:val="00710EF4"/>
    <w:rsid w:val="00713E72"/>
    <w:rsid w:val="00715FF3"/>
    <w:rsid w:val="00724715"/>
    <w:rsid w:val="00725BB6"/>
    <w:rsid w:val="0072620D"/>
    <w:rsid w:val="00744EC8"/>
    <w:rsid w:val="00763143"/>
    <w:rsid w:val="00771CA5"/>
    <w:rsid w:val="00777F76"/>
    <w:rsid w:val="0078001E"/>
    <w:rsid w:val="00780F2E"/>
    <w:rsid w:val="007965A4"/>
    <w:rsid w:val="00796CBF"/>
    <w:rsid w:val="007B107B"/>
    <w:rsid w:val="007C4238"/>
    <w:rsid w:val="007F31C3"/>
    <w:rsid w:val="008179C4"/>
    <w:rsid w:val="00831187"/>
    <w:rsid w:val="0083206B"/>
    <w:rsid w:val="0085708B"/>
    <w:rsid w:val="00871AAB"/>
    <w:rsid w:val="008771BF"/>
    <w:rsid w:val="008868A2"/>
    <w:rsid w:val="00891766"/>
    <w:rsid w:val="008A225E"/>
    <w:rsid w:val="008A3791"/>
    <w:rsid w:val="008B2C4F"/>
    <w:rsid w:val="008B7376"/>
    <w:rsid w:val="008C2F95"/>
    <w:rsid w:val="008D3B7A"/>
    <w:rsid w:val="008D4955"/>
    <w:rsid w:val="008D7256"/>
    <w:rsid w:val="008E2C26"/>
    <w:rsid w:val="008E4FB1"/>
    <w:rsid w:val="008E51F0"/>
    <w:rsid w:val="008E71B6"/>
    <w:rsid w:val="008F48B5"/>
    <w:rsid w:val="00902B21"/>
    <w:rsid w:val="00944B7B"/>
    <w:rsid w:val="00950041"/>
    <w:rsid w:val="00962035"/>
    <w:rsid w:val="0097172C"/>
    <w:rsid w:val="00974FA5"/>
    <w:rsid w:val="009877D0"/>
    <w:rsid w:val="00990EAA"/>
    <w:rsid w:val="009950AC"/>
    <w:rsid w:val="009A2B77"/>
    <w:rsid w:val="009D3A75"/>
    <w:rsid w:val="009E0459"/>
    <w:rsid w:val="009E5CF6"/>
    <w:rsid w:val="009F2F14"/>
    <w:rsid w:val="009F6C9E"/>
    <w:rsid w:val="00A02895"/>
    <w:rsid w:val="00A02E1E"/>
    <w:rsid w:val="00A03420"/>
    <w:rsid w:val="00A04E85"/>
    <w:rsid w:val="00A06C5B"/>
    <w:rsid w:val="00A110F2"/>
    <w:rsid w:val="00A27A26"/>
    <w:rsid w:val="00A362C2"/>
    <w:rsid w:val="00A40A26"/>
    <w:rsid w:val="00A4490D"/>
    <w:rsid w:val="00A51DB1"/>
    <w:rsid w:val="00A57E16"/>
    <w:rsid w:val="00A63443"/>
    <w:rsid w:val="00A67497"/>
    <w:rsid w:val="00A7776B"/>
    <w:rsid w:val="00A8599C"/>
    <w:rsid w:val="00A9413D"/>
    <w:rsid w:val="00AB310F"/>
    <w:rsid w:val="00AB4BF2"/>
    <w:rsid w:val="00AB629C"/>
    <w:rsid w:val="00AC3D99"/>
    <w:rsid w:val="00AD1AAC"/>
    <w:rsid w:val="00AE5862"/>
    <w:rsid w:val="00B0649E"/>
    <w:rsid w:val="00B155BE"/>
    <w:rsid w:val="00B23372"/>
    <w:rsid w:val="00B334A8"/>
    <w:rsid w:val="00B540CE"/>
    <w:rsid w:val="00B62732"/>
    <w:rsid w:val="00B64910"/>
    <w:rsid w:val="00B7034A"/>
    <w:rsid w:val="00B813EE"/>
    <w:rsid w:val="00B86BF1"/>
    <w:rsid w:val="00B91EF1"/>
    <w:rsid w:val="00BA1DDC"/>
    <w:rsid w:val="00BB0334"/>
    <w:rsid w:val="00BB1557"/>
    <w:rsid w:val="00BB2AA2"/>
    <w:rsid w:val="00BC1E16"/>
    <w:rsid w:val="00BC68EE"/>
    <w:rsid w:val="00BC6A10"/>
    <w:rsid w:val="00BD7E93"/>
    <w:rsid w:val="00BE0D30"/>
    <w:rsid w:val="00C05F0B"/>
    <w:rsid w:val="00C14F95"/>
    <w:rsid w:val="00C15B32"/>
    <w:rsid w:val="00C26FBB"/>
    <w:rsid w:val="00C309A6"/>
    <w:rsid w:val="00C520FE"/>
    <w:rsid w:val="00C54963"/>
    <w:rsid w:val="00C57E07"/>
    <w:rsid w:val="00C62DA6"/>
    <w:rsid w:val="00C802A4"/>
    <w:rsid w:val="00C80C1E"/>
    <w:rsid w:val="00C834F9"/>
    <w:rsid w:val="00C85CC8"/>
    <w:rsid w:val="00C90784"/>
    <w:rsid w:val="00C973BA"/>
    <w:rsid w:val="00CA48E6"/>
    <w:rsid w:val="00CB3E0F"/>
    <w:rsid w:val="00CB6158"/>
    <w:rsid w:val="00CC23F2"/>
    <w:rsid w:val="00CC4AED"/>
    <w:rsid w:val="00CC641B"/>
    <w:rsid w:val="00CC769D"/>
    <w:rsid w:val="00CD0083"/>
    <w:rsid w:val="00CD3B04"/>
    <w:rsid w:val="00CE1FE7"/>
    <w:rsid w:val="00CE375B"/>
    <w:rsid w:val="00CF0039"/>
    <w:rsid w:val="00D02334"/>
    <w:rsid w:val="00D050C6"/>
    <w:rsid w:val="00D12566"/>
    <w:rsid w:val="00D22142"/>
    <w:rsid w:val="00D22ADE"/>
    <w:rsid w:val="00D3286D"/>
    <w:rsid w:val="00D40C7B"/>
    <w:rsid w:val="00D40D9E"/>
    <w:rsid w:val="00D44F20"/>
    <w:rsid w:val="00D50ED9"/>
    <w:rsid w:val="00D71B2B"/>
    <w:rsid w:val="00D73DF1"/>
    <w:rsid w:val="00D74915"/>
    <w:rsid w:val="00D75825"/>
    <w:rsid w:val="00DA1B2E"/>
    <w:rsid w:val="00DA6836"/>
    <w:rsid w:val="00DA6EB8"/>
    <w:rsid w:val="00DB1730"/>
    <w:rsid w:val="00DB28EF"/>
    <w:rsid w:val="00DC152D"/>
    <w:rsid w:val="00DC7DBD"/>
    <w:rsid w:val="00DD27F8"/>
    <w:rsid w:val="00DF64B2"/>
    <w:rsid w:val="00E011A2"/>
    <w:rsid w:val="00E10CE4"/>
    <w:rsid w:val="00E1276E"/>
    <w:rsid w:val="00E316EE"/>
    <w:rsid w:val="00E3715E"/>
    <w:rsid w:val="00E45802"/>
    <w:rsid w:val="00E736A0"/>
    <w:rsid w:val="00E75968"/>
    <w:rsid w:val="00EC25BA"/>
    <w:rsid w:val="00EC26B9"/>
    <w:rsid w:val="00ED03C8"/>
    <w:rsid w:val="00EE1C2E"/>
    <w:rsid w:val="00EE475E"/>
    <w:rsid w:val="00EF5288"/>
    <w:rsid w:val="00F1200C"/>
    <w:rsid w:val="00F123AD"/>
    <w:rsid w:val="00F174CC"/>
    <w:rsid w:val="00F3544F"/>
    <w:rsid w:val="00F441ED"/>
    <w:rsid w:val="00F622A3"/>
    <w:rsid w:val="00F760B3"/>
    <w:rsid w:val="00F8356B"/>
    <w:rsid w:val="00F8360F"/>
    <w:rsid w:val="00F901D7"/>
    <w:rsid w:val="00F9482B"/>
    <w:rsid w:val="00FA33A9"/>
    <w:rsid w:val="00FA46A0"/>
    <w:rsid w:val="00FB0CBD"/>
    <w:rsid w:val="00FB3425"/>
    <w:rsid w:val="00FC06A0"/>
    <w:rsid w:val="00FE19D6"/>
    <w:rsid w:val="00FF0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3"/>
    <o:shapelayout v:ext="edit">
      <o:idmap v:ext="edit" data="1"/>
    </o:shapelayout>
  </w:shapeDefaults>
  <w:decimalSymbol w:val=","/>
  <w:listSeparator w:val=";"/>
  <w14:docId w14:val="39339328"/>
  <w15:docId w15:val="{056E29C0-AD67-419E-9547-B96A74CA93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BE" w:eastAsia="fr-B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C4AED"/>
    <w:rPr>
      <w:lang w:val="en-GB" w:eastAsia="nl-BE"/>
    </w:rPr>
  </w:style>
  <w:style w:type="paragraph" w:styleId="Heading1">
    <w:name w:val="heading 1"/>
    <w:basedOn w:val="Normal"/>
    <w:next w:val="Normal"/>
    <w:link w:val="Heading1Char"/>
    <w:qFormat/>
    <w:rsid w:val="00540F45"/>
    <w:pPr>
      <w:keepNext/>
      <w:jc w:val="center"/>
      <w:outlineLvl w:val="0"/>
    </w:pPr>
    <w:rPr>
      <w:u w:val="single"/>
      <w:lang w:val="fr-BE" w:eastAsia="fr-FR"/>
    </w:rPr>
  </w:style>
  <w:style w:type="paragraph" w:styleId="Heading3">
    <w:name w:val="heading 3"/>
    <w:basedOn w:val="Normal"/>
    <w:next w:val="Normal"/>
    <w:link w:val="Heading3Char"/>
    <w:unhideWhenUsed/>
    <w:qFormat/>
    <w:rsid w:val="00540F45"/>
    <w:pPr>
      <w:keepNext/>
      <w:tabs>
        <w:tab w:val="left" w:pos="1668"/>
      </w:tabs>
      <w:jc w:val="both"/>
      <w:outlineLvl w:val="2"/>
    </w:pPr>
    <w:rPr>
      <w:b/>
      <w:lang w:val="fr-BE" w:eastAsia="fr-F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ageNumber">
    <w:name w:val="page number"/>
    <w:basedOn w:val="DefaultParagraphFont"/>
    <w:semiHidden/>
  </w:style>
  <w:style w:type="paragraph" w:styleId="Header">
    <w:name w:val="header"/>
    <w:basedOn w:val="Normal"/>
    <w:link w:val="HeaderChar"/>
    <w:semiHidden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paragraph" w:styleId="Footer">
    <w:name w:val="footer"/>
    <w:basedOn w:val="Normal"/>
    <w:link w:val="FooterChar"/>
    <w:pPr>
      <w:tabs>
        <w:tab w:val="center" w:pos="4320"/>
        <w:tab w:val="right" w:pos="8640"/>
      </w:tabs>
    </w:pPr>
    <w:rPr>
      <w:rFonts w:ascii="Courier" w:hAnsi="Courier"/>
      <w:sz w:val="24"/>
    </w:rPr>
  </w:style>
  <w:style w:type="character" w:customStyle="1" w:styleId="HeaderChar">
    <w:name w:val="Header Char"/>
    <w:link w:val="Header"/>
    <w:semiHidden/>
    <w:rsid w:val="0078001E"/>
    <w:rPr>
      <w:rFonts w:ascii="Courier" w:hAnsi="Courier"/>
      <w:sz w:val="24"/>
      <w:lang w:val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540C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540CE"/>
    <w:rPr>
      <w:rFonts w:ascii="Tahoma" w:hAnsi="Tahoma" w:cs="Tahoma"/>
      <w:sz w:val="16"/>
      <w:szCs w:val="16"/>
      <w:lang w:val="en-GB"/>
    </w:rPr>
  </w:style>
  <w:style w:type="paragraph" w:styleId="FootnoteText">
    <w:name w:val="footnote text"/>
    <w:basedOn w:val="Normal"/>
    <w:link w:val="FootnoteTextChar"/>
    <w:semiHidden/>
    <w:rsid w:val="006A390D"/>
    <w:rPr>
      <w:rFonts w:ascii="Arial" w:hAnsi="Arial"/>
      <w:lang w:val="en-US" w:eastAsia="fr-BE"/>
    </w:rPr>
  </w:style>
  <w:style w:type="character" w:customStyle="1" w:styleId="FootnoteTextChar">
    <w:name w:val="Footnote Text Char"/>
    <w:link w:val="FootnoteText"/>
    <w:semiHidden/>
    <w:rsid w:val="006A390D"/>
    <w:rPr>
      <w:rFonts w:ascii="Arial" w:hAnsi="Arial"/>
      <w:lang w:val="en-US"/>
    </w:rPr>
  </w:style>
  <w:style w:type="paragraph" w:customStyle="1" w:styleId="Style1">
    <w:name w:val="Style1"/>
    <w:basedOn w:val="Normal"/>
    <w:rsid w:val="006A390D"/>
    <w:pPr>
      <w:numPr>
        <w:numId w:val="1"/>
      </w:numPr>
      <w:jc w:val="both"/>
    </w:pPr>
    <w:rPr>
      <w:rFonts w:ascii="Arial" w:hAnsi="Arial"/>
      <w:sz w:val="24"/>
      <w:lang w:val="en-US" w:eastAsia="fr-BE"/>
    </w:rPr>
  </w:style>
  <w:style w:type="paragraph" w:customStyle="1" w:styleId="Style2">
    <w:name w:val="Style2"/>
    <w:basedOn w:val="Style1"/>
    <w:rsid w:val="006A390D"/>
    <w:pPr>
      <w:numPr>
        <w:ilvl w:val="1"/>
        <w:numId w:val="3"/>
      </w:numPr>
    </w:pPr>
  </w:style>
  <w:style w:type="paragraph" w:customStyle="1" w:styleId="Style3">
    <w:name w:val="Style3"/>
    <w:basedOn w:val="Style2"/>
    <w:rsid w:val="006A390D"/>
    <w:pPr>
      <w:numPr>
        <w:ilvl w:val="2"/>
      </w:numPr>
    </w:pPr>
  </w:style>
  <w:style w:type="paragraph" w:customStyle="1" w:styleId="Style4">
    <w:name w:val="Style4"/>
    <w:basedOn w:val="Style3"/>
    <w:rsid w:val="006A390D"/>
    <w:pPr>
      <w:numPr>
        <w:ilvl w:val="3"/>
      </w:numPr>
    </w:pPr>
  </w:style>
  <w:style w:type="paragraph" w:customStyle="1" w:styleId="Style5">
    <w:name w:val="Style5"/>
    <w:basedOn w:val="Style4"/>
    <w:rsid w:val="006A390D"/>
    <w:pPr>
      <w:numPr>
        <w:ilvl w:val="4"/>
      </w:numPr>
    </w:pPr>
  </w:style>
  <w:style w:type="paragraph" w:customStyle="1" w:styleId="Style10">
    <w:name w:val="Style1'"/>
    <w:basedOn w:val="Style1"/>
    <w:rsid w:val="006A390D"/>
    <w:pPr>
      <w:numPr>
        <w:numId w:val="0"/>
      </w:numPr>
      <w:ind w:left="567"/>
    </w:pPr>
  </w:style>
  <w:style w:type="paragraph" w:customStyle="1" w:styleId="Style20">
    <w:name w:val="Style2'"/>
    <w:basedOn w:val="Style2"/>
    <w:rsid w:val="006A390D"/>
    <w:pPr>
      <w:numPr>
        <w:ilvl w:val="0"/>
        <w:numId w:val="0"/>
      </w:numPr>
      <w:ind w:left="924"/>
    </w:pPr>
  </w:style>
  <w:style w:type="character" w:styleId="FootnoteReference">
    <w:name w:val="footnote reference"/>
    <w:semiHidden/>
    <w:rsid w:val="006A390D"/>
    <w:rPr>
      <w:vertAlign w:val="superscript"/>
    </w:rPr>
  </w:style>
  <w:style w:type="table" w:styleId="TableGrid">
    <w:name w:val="Table Grid"/>
    <w:basedOn w:val="TableNormal"/>
    <w:uiPriority w:val="59"/>
    <w:rsid w:val="00BC68E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FooterChar">
    <w:name w:val="Footer Char"/>
    <w:link w:val="Footer"/>
    <w:rsid w:val="006215BD"/>
    <w:rPr>
      <w:rFonts w:ascii="Courier" w:hAnsi="Courier"/>
      <w:sz w:val="24"/>
      <w:lang w:val="en-GB" w:eastAsia="nl-BE"/>
    </w:rPr>
  </w:style>
  <w:style w:type="character" w:customStyle="1" w:styleId="Heading1Char">
    <w:name w:val="Heading 1 Char"/>
    <w:link w:val="Heading1"/>
    <w:rsid w:val="00540F45"/>
    <w:rPr>
      <w:u w:val="single"/>
      <w:lang w:eastAsia="fr-FR"/>
    </w:rPr>
  </w:style>
  <w:style w:type="character" w:customStyle="1" w:styleId="Heading3Char">
    <w:name w:val="Heading 3 Char"/>
    <w:link w:val="Heading3"/>
    <w:rsid w:val="00540F45"/>
    <w:rPr>
      <w:b/>
      <w:lang w:eastAsia="fr-FR"/>
    </w:rPr>
  </w:style>
  <w:style w:type="paragraph" w:customStyle="1" w:styleId="T-T6">
    <w:name w:val="T-  T6"/>
    <w:basedOn w:val="Normal"/>
    <w:rsid w:val="00540F45"/>
    <w:pPr>
      <w:spacing w:before="120"/>
    </w:pPr>
    <w:rPr>
      <w:rFonts w:ascii="Arial" w:hAnsi="Arial"/>
      <w:lang w:val="fr-BE" w:eastAsia="en-US"/>
    </w:rPr>
  </w:style>
  <w:style w:type="character" w:styleId="Hyperlink">
    <w:name w:val="Hyperlink"/>
    <w:basedOn w:val="DefaultParagraphFont"/>
    <w:uiPriority w:val="99"/>
    <w:unhideWhenUsed/>
    <w:rsid w:val="009F6C9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064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20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eader" Target="head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units.mil.intra/sites/DGMR/MGT/R/CTL/FormFeedback/Forms/template.xsn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SOFFICE\WINWORD\TEMPLATE\TOESTDOS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2" Type="http://schemas.openxmlformats.org/package/2006/relationships/digital-signature/signature" Target="sig2.xml"/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Type="http://www.w3.org/2000/09/xmldsig#Object" URI="#idPackageObject">
      <DigestMethod Algorithm="http://www.w3.org/2000/09/xmldsig#sha1"/>
      <DigestValue>sn8WU9wdLGu4HnRSbTSi1RUOKN8=</DigestValue>
    </Reference>
    <Reference Type="http://www.w3.org/2000/09/xmldsig#Object" URI="#idOfficeObject">
      <DigestMethod Algorithm="http://www.w3.org/2000/09/xmldsig#sha1"/>
      <DigestValue>NVrCQpkG70JP66jjsx1WgId4Un0=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0/09/xmldsig#sha1"/>
      <DigestValue>iw2qnK3VIkdOQguk7SCUFR8FgWU=</DigestValue>
    </Reference>
    <Reference Type="http://www.w3.org/2000/09/xmldsig#Object" URI="#idValidSigLnImg">
      <DigestMethod Algorithm="http://www.w3.org/2000/09/xmldsig#sha1"/>
      <DigestValue>CdsHEkjNb1Sq6skFtrrX9VIDmpg=</DigestValue>
    </Reference>
    <Reference Type="http://www.w3.org/2000/09/xmldsig#Object" URI="#idInvalidSigLnImg">
      <DigestMethod Algorithm="http://www.w3.org/2000/09/xmldsig#sha1"/>
      <DigestValue>YWUV2eUDHNzuoIuAv3E0L4BIcJU=</DigestValue>
    </Reference>
  </SignedInfo>
  <SignatureValue>CIf9npkHPFu4Mu3XOOhPT7WFTZ62hwEFVrcGJCDVG2DH5+U9AfqAkT0ff692YaRFyWxD2+0TtVtn
w816xG+1Wn0OlVXKjybn88xap4u9Z9G2REFhoC4K3rHqjfUMcxE4LqxzsBqpp/odJpQrEOOGhRAm
ua20hpDpO9tiTrjfWyRdgv2XMZrk85Kfunz3wBFR/AZQ1xEPpaF5iS1mAR/2Qbs8j4bodMppL8bH
ngHDNma8drw+3otFOv7qNYEO9/r2WNjdBRJiOB9p1d8KWpZ/3Q8oPX1Md0kMPEdhdAxnJgzlu1fV
PB7xZbNBzkORwgbsy2ujl0wekQ1m64BjEYEgew==</SignatureValue>
  <KeyInfo>
    <X509Data>
      <X509Certificate>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</Transform>
          <Transform Algorithm="http://www.w3.org/TR/2001/REC-xml-c14n-20010315"/>
        </Transforms>
        <DigestMethod Algorithm="http://www.w3.org/2000/09/xmldsig#sha1"/>
        <DigestValue>fMdffMdaD48SJWbrLmN6JbONC+k=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0/09/xmldsig#sha1"/>
        <DigestValue>2bbokjiC9L2PFnfiR35s2zizifo=</DigestValue>
      </Reference>
      <Reference URI="/word/document.xml?ContentType=application/vnd.openxmlformats-officedocument.wordprocessingml.document.main+xml">
        <DigestMethod Algorithm="http://www.w3.org/2000/09/xmldsig#sha1"/>
        <DigestValue>1CLp0O3spAZJ7CEUCukhjdRbXAw=</DigestValue>
      </Reference>
      <Reference URI="/word/endnotes.xml?ContentType=application/vnd.openxmlformats-officedocument.wordprocessingml.endnotes+xml">
        <DigestMethod Algorithm="http://www.w3.org/2000/09/xmldsig#sha1"/>
        <DigestValue>lw8Xzzx48RNfNoJaRyBXgqj5ViA=</DigestValue>
      </Reference>
      <Reference URI="/word/fontTable.xml?ContentType=application/vnd.openxmlformats-officedocument.wordprocessingml.fontTable+xml">
        <DigestMethod Algorithm="http://www.w3.org/2000/09/xmldsig#sha1"/>
        <DigestValue>YX4pY1Lw9ftce7Z40VgkBl10asc=</DigestValue>
      </Reference>
      <Reference URI="/word/footer1.xml?ContentType=application/vnd.openxmlformats-officedocument.wordprocessingml.footer+xml">
        <DigestMethod Algorithm="http://www.w3.org/2000/09/xmldsig#sha1"/>
        <DigestValue>FNVpxbjVm8idtBBFtKJs/whuWRg=</DigestValue>
      </Reference>
      <Reference URI="/word/footnotes.xml?ContentType=application/vnd.openxmlformats-officedocument.wordprocessingml.footnotes+xml">
        <DigestMethod Algorithm="http://www.w3.org/2000/09/xmldsig#sha1"/>
        <DigestValue>bPZMnnIvepsPqSpeTcklePHNWB8=</DigestValue>
      </Reference>
      <Reference URI="/word/header1.xml?ContentType=application/vnd.openxmlformats-officedocument.wordprocessingml.header+xml">
        <DigestMethod Algorithm="http://www.w3.org/2000/09/xmldsig#sha1"/>
        <DigestValue>RNHZweCDP8ppYy+/tRznhnZoy/8=</DigestValue>
      </Reference>
      <Reference URI="/word/header2.xml?ContentType=application/vnd.openxmlformats-officedocument.wordprocessingml.header+xml">
        <DigestMethod Algorithm="http://www.w3.org/2000/09/xmldsig#sha1"/>
        <DigestValue>jt3FvT5D3BGAUuUA77HKgbWJzxo=</DigestValue>
      </Reference>
      <Reference URI="/word/media/image1.emf?ContentType=image/x-emf">
        <DigestMethod Algorithm="http://www.w3.org/2000/09/xmldsig#sha1"/>
        <DigestValue>RMcGWcW0BbBm7+x+VLX/7Iuhcxg=</DigestValue>
      </Reference>
      <Reference URI="/word/media/image2.emf?ContentType=image/x-emf">
        <DigestMethod Algorithm="http://www.w3.org/2000/09/xmldsig#sha1"/>
        <DigestValue>5+e+bwh9nH5SgIo/yjZhpTusesY=</DigestValue>
      </Reference>
      <Reference URI="/word/numbering.xml?ContentType=application/vnd.openxmlformats-officedocument.wordprocessingml.numbering+xml">
        <DigestMethod Algorithm="http://www.w3.org/2000/09/xmldsig#sha1"/>
        <DigestValue>slIkS2F8qLB9G72iACBaizIMOAU=</DigestValue>
      </Reference>
      <Reference URI="/word/settings.xml?ContentType=application/vnd.openxmlformats-officedocument.wordprocessingml.settings+xml">
        <DigestMethod Algorithm="http://www.w3.org/2000/09/xmldsig#sha1"/>
        <DigestValue>CCteTNdAMC6oSfZWRVIbgITSOJ0=</DigestValue>
      </Reference>
      <Reference URI="/word/styles.xml?ContentType=application/vnd.openxmlformats-officedocument.wordprocessingml.styles+xml">
        <DigestMethod Algorithm="http://www.w3.org/2000/09/xmldsig#sha1"/>
        <DigestValue>MnxEUPfVkXVWCFS5zKEQizhIAhQ=</DigestValue>
      </Reference>
      <Reference URI="/word/theme/theme1.xml?ContentType=application/vnd.openxmlformats-officedocument.theme+xml">
        <DigestMethod Algorithm="http://www.w3.org/2000/09/xmldsig#sha1"/>
        <DigestValue>A7mMCM/bIq8J08Isx4WI1dNx25c=</DigestValue>
      </Reference>
      <Reference URI="/word/webSettings.xml?ContentType=application/vnd.openxmlformats-officedocument.wordprocessingml.webSettings+xml">
        <DigestMethod Algorithm="http://www.w3.org/2000/09/xmldsig#sha1"/>
        <DigestValue>NpemJ3pC3wnY9ZOTmgQrdyGc6VY=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2021-12-07T14:39:18Z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{46611BFB-E30A-4107-BC00-A220DE124568}</SetupID>
          <SignatureText/>
          <SignatureImage>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QEBAQEBAQEBAQEBAQEBAQEBAQEBAQEBAQEBAQEBAQEBAQEBAQEBAQEBAQEBAQEBAQEBAQEBAQEBAQEBAQEBAQEBAQEBAQEBAQEBAQEBAQEBAQEBAQEBAQEBAQEBAQEBAQEBAQEBAQEBAQEBAQEBAQEBAQEBAQEBAQEBAQEBAQEBAQEBAQEBAQEBAQEBAQEBAQEBAQEBAQEBAQEBAQEBAQEBAQEBAQEBAQEBAQEBAQEBAQEBAEBAQEBAQEBAQEBAQEBAQEBAQEBAQEBAQEBAQEBAQEBAQEBAQEBAQEBAQEBAQEBAQEBAQEBAQEBAQEBAQEBAQEBAQEBAQEBAQEBAQEBAQEBAQEBAQEBAQEBAQEBAQEBAQEBAQEBAQEBAQEBAQEBAQEBAQEBAQEBAQEBAQEBAQEBAQEBAQEBAQEBAQEBAQEBAQEBAQEBAQEBAQEBAQEBAQEBAQEBAQEBAQEBAQEBAQEBAQEBAQMDAwMDAwMDAwMDAwMDAwMDAwMDAwMDAwMDAwMDAwMDAwMDAwMDAwMDAwMDAwMDAwMDAwMDAwMDAwMDAwMDAwMDAwMDAwMDAwMDAwMDAwMDAwMDAwMDAwMDAwMDAwMDAwMDAwMDAwMDAwMDAwMDAwMDAwMDAwMDAwMDAwMDAwMDAwMDAwMDAwMDAwMDAwMDAwMDAwMDAwMDAwMDAwMDAwMDAwMDAwMDAwMDAwMDAwMDAwMDAw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ICAgICAgICAgICAgICAgICAgICAgICAgICAgICAgICAgICAgICAgICAgICAgICAgICAgICAgICAgICAgICAgICAgICAgICAgICAgICAgICAgICAgICAgICAgICAgICAgICAgICAgICAgICAgICAgICAgICAgICAgICAgICAgICAgICAgICAgICAgICAgICAgICAgICAgICAgICAgICAgICAgICAgICAgICAgICAgICAgICAkwAAABkAAAAAAAAAAAAAABrAAAATAAAAAAAAAAAAAAAbAAAAE0AAAApAKoAAAAAAAAAAAAAAIA/AAAAAAAAAAAAAIA/AAAAAAAAAAAAAAAAAAAAAAAAAAAAAAAAAAAAAAAAAAAiAAAADAAAAP////9GAAAAHAAAABAAAABFTUYrAkAAAAwAAAAAAAAADgAAABQAAAAAAAAAEAAAABQAAAA=</SignatureImage>
          <SignatureComments/>
          <WindowsVersion>10.0</WindowsVersion>
          <OfficeVersion>16.0</OfficeVersion>
          <ApplicationVersion>16.0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2021-12-07T14:39:18Z</xd:SigningTime>
          <xd:SigningCertificate>
            <xd:Cert>
              <xd:CertDigest>
                <DigestMethod Algorithm="http://www.w3.org/2000/09/xmldsig#sha1"/>
                <DigestValue>zLwKhTHuUisrmlo3J3fz8BMjH0k=</DigestValue>
              </xd:CertDigest>
              <xd:IssuerSerial>
                <X509IssuerName>SERIALNUMBER=201505, CN=Citizen CA, C=BE</X509IssuerName>
                <X509SerialNumber>21267647932558941036910825938054089120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</xd:EncapsulatedX509Certificate>
            <xd:EncapsulatedX509Certificate>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</xd:EncapsulatedX509Certificate>
          </xd:CertificateValues>
        </xd:UnsignedSignatureProperties>
      </xd:UnsignedProperties>
    </xd:QualifyingProperties>
  </Object>
  <Object Id="idValidSigLnImg">AQAAAGwAAAAAAAAAAAAAAD8BAACfAAAAAAAAAAAAAABmFgAAOwsAACBFTUYAAAEAsHYAALY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H/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BAQEBAQEBAQEBAQEBAQEBAQEBAQEBAQEBAQEBAQEBAQEBAQEBAQEBAQEBAQEBAQEBAQEBAQEBAQEBAQEBAQEBAQEBAQEBAQEBAQEBAQEBAQEBAQEBAQEBAQEBAQEBAQEBAQEBAQEBAQEBAQEBAQEBAQEBAQEBAQEBAQEBAQEBAQEBAQEBAQEBAQEBAQEBAQEBAQEBAQEBAQEBAQEBAQEBAQEBAQEBAQEBAQEBAQEBAQEBAQAAQEBAQEBAQEBAQEBAQEBAQEBAQEBAQEBAQEBAQEBAQEBAQEBAQEBAQEBAQEBAQEBAQEBAQEBAQEBAQEBAQEBAQEBAQEBAQEBAQEBAQEBAQEBAQEBAQEBAQEBAQEBAQEBAQEBAQEBAQEBAQEBAQEBAQEBAQEBAQEBAQEBAQEBAQEBAQEBAQEBAQEBAQEBAQEBAQEBAQEBAQEBAQEBAQEBAQEBAQEBAQEBAQEBAQEBAQEBAQEAAwMDAwMDAwMDAwMDAwMDAwMDAwMDAwMDAwMDAwMDAwMDAwMDAwMDAwMDAwMDAwMDAwMDAwMDAwMDAwMDAwMDAwMDAwMDAwMDAwMDAwMDAwMDAwMDAwMDAwMDAwMDAwMDAwMDAwMDAwMDAwMDAwMDAwMDAwMDAwMDAwMDAwMDAwMDAwMDAwMDAwMDAwMDAwMDAwMDAwMDAwMDAwMDAwMDAwMDAwMDAwMDAwMDAwMDAwMDAwM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</Object>
  <Object Id="idInvalidSigLnImg">AQAAAGwAAAAAAAAAAAAAAD8BAACfAAAAAAAAAAAAAABmFgAAOwsAACBFTUYAAAEArHwAAMkAAAAFAAAAAAAAAAAAAAAAAAAAgAcAADgEAABYAQAAwgAAAAAAAAAAAAAAAAAAAMA/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/w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QEBAQEBAQEBAQEBAQEBAQEBAQEBAQEBAQEBAQEBAQEBAQEBAQEBAQEBAQEBAQEBAQEBAQEBAQEBAQEBAQEBAQEBAQEBAQEBAQEBAQEBAQEBAQEBAQEBAQEBAQEBAQEBAQEBAQEBAQEBAQEBAQEBAQEBAQEBAQEBAQEBAQEBAQEBAQEBAQEBAQEBAQEBAQEBAQEBAQEBAQEBAQEBAQEBAQEBAQEBAQEBAQEBAQEBAQEBAQEAAEBAQEBAQEBAQEBAQEBAQEBAQEBAQEBAQEBAQEBAQEBAQEBAQEBAQEBAQEBAQEBAQEBAQEBAQEBAQEBAQEBAQEBAQEBAQEBAQEBAQEBAQEBAQEBAQEBAQEBAQEBAQEBAQEBAQEBAQEBAQEBAQEBAQEBAQEBAQEBAQEBAQEBAQEBAQEBAQEBAQEBAQEBAQEBAQEBAQEBAQEBAQEBAQEBAQEBAQEBAQEBAQEBAQEBAQEBAQEBAAMDAwMDAwMDAwMDAwMDAwMDAwMDAwMDAwMDAwMDAwMDAwMDAwMDAwMDAwMDAwMDAwMDAwMDAwMDAwMDAwMDAwMDAwMDAwMDAwMDAwMDAwMDAwMDAwMDAwMDAwMDAwMDAwMDAwMDAwMDAwMDAwMDAwMDAwMDAwMDAwMDAwMDAwMDAwMDAwMDAwMDAwMDAwMDAwMDAwMDAwMDAwMDAwMDAwMDAwMDAwMDAwMDAwMDAwMDAwMD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AICAgICAgICAgICAgICAgICAgICAgICAgICAgICAgICAgICAgICAgICAgICAgICAgICAgICAgICAgICAgICAgICAgICAgICAgICAgICAgICAgICAgICAgICAgICAgICAgICAgICAgICAgICAgICAgICAgICAgICAgICAgICAgICAgICAgICAgICAgICAgICAgICAgICAgICAgICAgICAgICAgICAgICAgICAgICAgICAgICAEYAAAAUAAAACAAAAEdESUMDAAAAIgAAAAwAAAD/////IgAAAAwAAAD/////JQAAAAwAAAANAACAKAAAAAwAAAAEAAAAIgAAAAwAAAD/////IgAAAAwAAAD+////JwAAABgAAAAEAAAAAAAAAP///wAAAAAAJQAAAAwAAAAEAAAATAAAAGQAAAAAAAAAYQAAAD8BAACbAAAAAAAAAGEAAABAAQAAOwAAACEA8AAAAAAAAAAAAAAAgD8AAAAAAAAAAAAAgD8AAAAAAAAAAAAAAAAAAAAAAAAAAAAAAAAAAAAAAAAAACUAAAAMAAAAAAAAgCgAAAAMAAAABAAAACcAAAAYAAAABAAAAAAAAAD///8AAAAAACUAAAAMAAAABAAAAEwAAABkAAAACwAAAGEAAAA0AQAAcQAAAAsAAABhAAAAKgEAABEAAAAhAPAAAAAAAAAAAAAAAIA/AAAAAAAAAAAAAIA/AAAAAAAAAAAAAAAAAAAAAAAAAAAAAAAAAAAAAAAAAAAlAAAADAAAAAAAAIAoAAAADAAAAAQAAAAnAAAAGAAAAAQAAAAAAAAA////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</Object>
</Signature>
</file>

<file path=_xmlsignatures/sig2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nedwLyDOX3jbdFlcCfctW21YJ7PzE5zKg3bvXSgLNuw=</DigestValue>
    </Reference>
    <Reference Type="http://www.w3.org/2000/09/xmldsig#Object" URI="#idOfficeObject">
      <DigestMethod Algorithm="http://www.w3.org/2001/04/xmlenc#sha256"/>
      <DigestValue>aBpOkglFNoJIvVFIXE1lnDcQjTW2R1/V73Fj95Wb+8Q=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k0bognvcpC72BCOy5c8y/+LWH6l1agzEfU3HdBu2uEI=</DigestValue>
    </Reference>
    <Reference Type="http://www.w3.org/2000/09/xmldsig#Object" URI="#idValidSigLnImg">
      <DigestMethod Algorithm="http://www.w3.org/2001/04/xmlenc#sha256"/>
      <DigestValue>ORGcYCjiH43p5apFuxtWurVrbqi9GgiNvCJFdK7Tutw=</DigestValue>
    </Reference>
    <Reference Type="http://www.w3.org/2000/09/xmldsig#Object" URI="#idInvalidSigLnImg">
      <DigestMethod Algorithm="http://www.w3.org/2001/04/xmlenc#sha256"/>
      <DigestValue>bW5GKpVOR5lDnFzFIOcGghQLpC0q1v6EG5+/iCA35Nw=</DigestValue>
    </Reference>
  </SignedInfo>
  <SignatureValue>PBsi8+xXrO/DPcg7ucLp9eD4IiJiEi8ka0V4sEFpnJ6ymYvK+iRL93xaEQFxTFLD1R3mR8o4OhS6
ZHlu3FWoc7px2WCdC3ugi1y4+HLOtmAe/RSsk2BD3wLgSp9RzOWSAu5n7WGr3+fQc/57ksfV5ghZ
6MJIv3Fv1bM/7bHhE9iWWXpGgqVTv+myHkYvX83gwGU3vf7S5coRC1TpFBOE1YwVZnIqm02Vhof5
xZ61fkHH8FgaUFEtvLRlc3b7ULVZkoi9cfpc99TNKIQ1iTy9Z6OJOdYhRo6COgI2SNIpE36hGjVV
/171k9LusRfrFJ1aYYCKKPrvTZRbU8zQ7V+bsQ==</SignatureValue>
  <KeyInfo>
    <X509Data>
      <X509Certificate>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</Transform>
          <Transform Algorithm="http://www.w3.org/TR/2001/REC-xml-c14n-20010315"/>
        </Transforms>
        <DigestMethod Algorithm="http://www.w3.org/2001/04/xmlenc#sha256"/>
        <DigestValue>QbfT524BKXYHueAiTWfQfpjdOG+ndw64lmjM1egZVhI=</DigestValue>
      </Reference>
      <Reference URI="/word/_rels/settings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6sZnMXB9Q1wIdvTP+Xw/AQwqIchS9YtmiX77GYrLN44=</DigestValue>
      </Reference>
      <Reference URI="/word/document.xml?ContentType=application/vnd.openxmlformats-officedocument.wordprocessingml.document.main+xml">
        <DigestMethod Algorithm="http://www.w3.org/2001/04/xmlenc#sha256"/>
        <DigestValue>Ky9A6S8iCnfqYXwfbSueS5c9Cw1YmgzCMx6rHzm+x2M=</DigestValue>
      </Reference>
      <Reference URI="/word/endnotes.xml?ContentType=application/vnd.openxmlformats-officedocument.wordprocessingml.endnotes+xml">
        <DigestMethod Algorithm="http://www.w3.org/2001/04/xmlenc#sha256"/>
        <DigestValue>qWB33DwCAK/9+KjRI1Fpv4PETlXbXkaRgqzN7u1/fBg=</DigestValue>
      </Reference>
      <Reference URI="/word/fontTable.xml?ContentType=application/vnd.openxmlformats-officedocument.wordprocessingml.fontTable+xml">
        <DigestMethod Algorithm="http://www.w3.org/2001/04/xmlenc#sha256"/>
        <DigestValue>rjS7H3rNbaK1NtZQq+0WpzoynCtVFtxxUPXzobbIuf4=</DigestValue>
      </Reference>
      <Reference URI="/word/footer1.xml?ContentType=application/vnd.openxmlformats-officedocument.wordprocessingml.footer+xml">
        <DigestMethod Algorithm="http://www.w3.org/2001/04/xmlenc#sha256"/>
        <DigestValue>gfICO5uME25icPCm/4Td/auIBHMfWVFDFlrYUMpJaik=</DigestValue>
      </Reference>
      <Reference URI="/word/footnotes.xml?ContentType=application/vnd.openxmlformats-officedocument.wordprocessingml.footnotes+xml">
        <DigestMethod Algorithm="http://www.w3.org/2001/04/xmlenc#sha256"/>
        <DigestValue>ofgfPf8iMZnLjCH8Zx5GgOUDcNOxhhs3Vxt5/K7tcj4=</DigestValue>
      </Reference>
      <Reference URI="/word/header1.xml?ContentType=application/vnd.openxmlformats-officedocument.wordprocessingml.header+xml">
        <DigestMethod Algorithm="http://www.w3.org/2001/04/xmlenc#sha256"/>
        <DigestValue>aXD1OT7LdQ4wDnkdSdS8Yu2uscowHVe6eIwMSwtEWeg=</DigestValue>
      </Reference>
      <Reference URI="/word/header2.xml?ContentType=application/vnd.openxmlformats-officedocument.wordprocessingml.header+xml">
        <DigestMethod Algorithm="http://www.w3.org/2001/04/xmlenc#sha256"/>
        <DigestValue>MWS/GaPQVIOz4hvy311jpvSmZptMNB8G0n/MxqLgi+w=</DigestValue>
      </Reference>
      <Reference URI="/word/media/image1.emf?ContentType=image/x-emf">
        <DigestMethod Algorithm="http://www.w3.org/2001/04/xmlenc#sha256"/>
        <DigestValue>hy7h16nBBhvyMWSQrJXp+wiRMCicdnu4iznk4l1przI=</DigestValue>
      </Reference>
      <Reference URI="/word/media/image2.emf?ContentType=image/x-emf">
        <DigestMethod Algorithm="http://www.w3.org/2001/04/xmlenc#sha256"/>
        <DigestValue>HJEXTQ+3Kh3DWKbbu4IOBh7yTxRltX27JESWOEZoje8=</DigestValue>
      </Reference>
      <Reference URI="/word/numbering.xml?ContentType=application/vnd.openxmlformats-officedocument.wordprocessingml.numbering+xml">
        <DigestMethod Algorithm="http://www.w3.org/2001/04/xmlenc#sha256"/>
        <DigestValue>HgSZt1EcxVgHjtR7WsqlowAyE94hGax4/4Q2fUEAEOw=</DigestValue>
      </Reference>
      <Reference URI="/word/settings.xml?ContentType=application/vnd.openxmlformats-officedocument.wordprocessingml.settings+xml">
        <DigestMethod Algorithm="http://www.w3.org/2001/04/xmlenc#sha256"/>
        <DigestValue>un4ckkPRQbCXSRWO+UHKX1Nlxy80VvZokST/gl6Ytok=</DigestValue>
      </Reference>
      <Reference URI="/word/styles.xml?ContentType=application/vnd.openxmlformats-officedocument.wordprocessingml.styles+xml">
        <DigestMethod Algorithm="http://www.w3.org/2001/04/xmlenc#sha256"/>
        <DigestValue>/jcA4EfS33OVTAtiC70HhA0HvkOnYxclR9P0dyU+AOs=</DigestValue>
      </Reference>
      <Reference URI="/word/theme/theme1.xml?ContentType=application/vnd.openxmlformats-officedocument.theme+xml">
        <DigestMethod Algorithm="http://www.w3.org/2001/04/xmlenc#sha256"/>
        <DigestValue>SIpAFkXGAwt0HX6RKqVa2exrIZ02oyRzMkVMDehnuCc=</DigestValue>
      </Reference>
      <Reference URI="/word/webSettings.xml?ContentType=application/vnd.openxmlformats-officedocument.wordprocessingml.webSettings+xml">
        <DigestMethod Algorithm="http://www.w3.org/2001/04/xmlenc#sha256"/>
        <DigestValue>3QVzMLgNf7WoGjSHcRYa0gobOqgV4f0vTknNJhAB85U=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2021-12-13T00:06:46Z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{FC353A44-50D1-4C1C-9541-B2EB84E17F90}</SetupID>
          <SignatureText/>
          <SignatureImage>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////f///////////////////////////////4P///////////////////////////////////+D////////////////////////////////////g////////////////////////////////////4P///3///////////////////////////////+D////////////////////////////////////g////////////////////////////////////4P///////////////////////////////////+D///9////////////////////////////////g////////////////////////////////////4P///////////////////////////////////+D////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HF8aQjtGe07dWj5j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+7Vtw1P1+eb19rvVK4Mdo5m06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O0ZbRv9//3//f/9/v2+dTh1C/T3+Wv97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n//f9o9vVb/f/5//3//f/5//n+eb9xWGz7+Vr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5/v3caPj5j/3//f/9//3//f/9//3//fx5fPEK8V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59v2DVfa/9//3//f/9//3//f/9//3/ffz9jGjp9T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39/b9o5f2//f/5//3//f/9//3//f/9//3//fx5fHT59S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5/XmebNZ93/n//f/9//3//f/9//3//f/9//3/+ex5fGzq9T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xxj2TG/c/5//3//f/9//3//f/9//3//f/9//3//f/1eGz7cU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39eZ/s933f+f/9//3//f/9//3//f/9//3//f/5//3/fd/1aGz4dW/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X2tbSv9//3//f/9//3//f/9//3//f/9//3//f/9//3/fe9xWXUpe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15rG0bfd/9//3//f/9//3//f/9//3//f/9//3//f/9//3++d75Se0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39/Z1tK33v/f/9//3//f/9//3//f/9//3//f/9//3//f/9//X+/d31On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f286Rp9z/3//f/9//3//f/9//3//f/9//3//f/9//3//f/9//3+fa7tKmU7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+f99znlafc/9//3//f/9//3//f/9//3//f/9//3//f/9//n//f/9//39/a3xGHVP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fd5xOXmv+f/9//3//f/9//3//f/9//3//f/9//3//f/9//3//f/9//38+X1xGHV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eWj9j/3//f/9//3//f/9//3//f/9//3//f/9//3//f/9//3//f/9/33seW51K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97/Vofa/9//3//f/9//3//f/9//3//f/9//3//f/9//3//f/9//3//f/5/v3PdVn1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x5fH2P/f/9//3//f/9//3//f/9//3//f/9//3//f/9//3//f/9//3/+f/9/n3O9Tr1O/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38/a/5a/3v/f/9//3//f/9//3//f/9//3//f/9//3//f/9//3//f/9//3//f/9/n2+bTj9j/nv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X2v8Vv93/3/+f/9//3//f/9//3//f/9//3//f/9//3//f/9//3//f/9//3//f/9/X2d+Tl9r/n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n//f59r3Va/d/9//3//f/9//3//f/9//3//f/9//3//f/9//3//f/9//3//f/9//X//f9933VadUr9z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+/d71Wf2//f/9//3//f/9//3//f/9//3//f/9//3//f/9//3//f/9//3//f/9//3//f99znU68Ur9z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5/33ueVl5n/3//f/9//3//f/9//3//f/9//3//f/9//3//f/9//3//f/9//3//f/9//3//f59vnUr/Vv97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VYfY/9//3//f/9//3//f/9//3//f/9//3//f/9//3//f/9//3//f/9//3//f/5//3//f15rfEo9Z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n//f/9//3//f/9//3//f/9//3//f/9//3//f/9//3//f/9//3//f/9//3//f/9//3//f/9//3//f/9//3//f/9//3//f/xaPlv+f/9//3//f/9//3//f/9//3//f/9//3//f/9//3//f/9//3//f/9//3//f/9//3//f9xWvU6/c/9//n//f/9//3/+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n+fb1o+e0bdTj5bv2v/f/9//3/+f/9//3//f/9//3//f/9//3//f/9//3//f/9//3//f/9//3//f/9//3//f/9//3//f/9//3//f/9//3//f/9//389Y99W/3//f/9//3//f/9//3//f/9//3//f/9//3//f/9//3//f/9//3//f/9//n//f/5//39eb51OHV//e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s5f0Z8Sj1CujF5KXkpWkY8Y/9//3//f/9//3//f/9//3//f/9//3//f/9//3//f/9//3//f/9//3//f/9//3//f/9//3//f/9//3//f/9//3//f/9/X2fbVv9//3//f/9//3//f/9//3//f/9//3//f/9//3//f/9//3//f/9//n//fx1jnm//f/9//3sdX5tKn2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H1vWNf9//3//f/9/f2ecTrs1eS1+Tp9v/3//f/9//3//f/9//3//f/9//3//f/9//3//f/9//3//f/9//3//f/9//3//f/9//3//f/9//3//f/9//3//f59vHlv/e/9//3//f/9//3//f/9//3//f/9//3//f/9//3//f/9//3//f593uTWXKV5Knla+a/5/33u9Wr5av3f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389Y7c1GF//f/9//3/9f/9//39+a5xOmzG8MZ1Kfmf/e/5//3//f/9//3//f/9//3//f/9//3//f/9//3//f/9//3//f/9//3//f/9//3//f/9//3//f/9//3+/b9xW33//f/9//3//f/9//3//f/9//3//f/9//3//f/9//3//f/5//3+fdxxC+jk/W51SP0b+Wv97v3PdVh9j/3v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16/c/9//3//f/9//3//f/9//3//e39nvU7bMb0tfVJea/9//3//f/9//3//f/9//3//f/9//3//f/9//3//f/9//3//f/9//3//f/9//3//f/9//3//f/9/33cdW997/n//f/9//3//f/9//3//f/9//3//f/9//3//f/9//3/+f/9//3/9Wt0x/2Keb75S/DmcTr9vX2ecUp9z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X9/b3xO33v+f/9//n//f/9//3/+f/9//3//f/9/nm+9Tjw+3DV8Tl9v/3/+f/9//3//f/9//3//f/9//3//f/9//3//f/9//3//f/9//3//f/9//3//f/9//3/+f993vU7fe/9//3//f/9//3//f/9//3//f/9//3//f/9//3//f/9//3//f/9/v3M6Pto5/l7/e91W2zU7Ql9j/lr9Xp5z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31o8Qv5//3//f/9//3//f/9//3//f/9//3//f/9//3+/e/5aGzr7Of9av3f/f/x//3//f/9//3//f/9//3//f/9//3//f/9//3//f/9//3//f/9//3//f/9//3//f99e/3f+f/9//3//f/9//3//f/9//3//f/9//3//f/9//3//f/9//3//f/9/XmvaMfk1v2//ex9j+zk8Qt5WvlYeX/97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fd11KnlL/f/9//3//f/9//3//f/9//3//f/9//3//f/5//3//f59vvEobOptKf2//f/9//3//f/9//3//f/9//3//f/9//3//f/9//3//f/9//3//f/9//3//f/9//3vdTr9z/n//f/9//3//f/9//3//f/9//3//f/9//3//f/9//3//f/9//X//f/9/HVv6Nb5W/n//fz1fHT77NX9GfEZ+Y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3nf+PR1b/3//f/9//3//f/9//3//f/9//3//f/9//3//f/9//n//f997P2NeQl1CHl//f/9//3//f/9//3//f/9//3//f/9//3//f/9//3//f/9//3//f/9//3//f/973lK/d/9//3//f/9//3//f/9//3//f/9//3//f/9//3//f/9//3//f/9//3//f/9/fEr8Of1e/3//f79zXEb8NTw+vE6/d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39n2jE9Y/5//3//f/9//3//f/9//3//f/9//3//f/9//3//f/9//3//f/9/v2vcVjxG3lafb/9//3//f/5//3//f/9//3//f/9//3//f/9//3//f/9//3//f/9//3/fe95e/3v/f/9//3//f/9//3//f/9//3//f/9//3//f/9//3//f/9//3//f/9//3//f79zfk4aQn9r/3//f39vnVLZMfo13VL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389Y/sxPmf/f/9//3//f/9//3//f/9//3//f/9//3//f/9//3//f/9//3//f/9/338/Y55KfEpfZ/5//n/+f/9//3//f/9//3//f/9//3//f/9//3//f/9//3//f/9/v3fdWv9//n//f/9//3//f/9//3//f/9//3//f/9//3//f/9//3//f/9//3//f/9//3/9f79zXU5cQn9v/3//f997vlbbNRo2fmf/f/5//n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Va6MV5n/3//f/9//3//f/9//3//f/9//3//f/9//3//f/9//3//f/9//3//f/5//n+/c95WXk7eXr93/3//f/9//3//f/9//3//f/9//3//f/9//3//f/9//3//f9933Vb/e/5//3//f/9//3//f/9//3//f/9//3//f/9//3//f/9//3//f/9//3//f/9//3//f19rPEY7Ql5r/n//f55zv1J3KVtCn2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95W2i2fb/9//3//f/9//3//f/9//3//f/9//3//f/9//3//f/9//3//f/9//3//f/9//3//e39vv1rdWn9v/3/+f/9//3//f/9//3//f/9//3//f/9//3//f/9//n+fa3tO/3//f/9//3//f/9//3//f/9//3//f/9//3//f/9//3//f/9//3//f/9//3//f/9//X//f39rXD5+Rn9r/3/+f997nErZLZtK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+Vts1n3P/f/9//3//f/9//3//f/9//3//f/9//3//f/9//3//f/9//3//f/9//3//f/9//3//f993/l6eUh5f33f/f/5//3//f/9//3//f/9//3//f/9//3//f/9/HV/eVv9//X//f/9//3//f/9//3//f/9//3//f/9//3//f/9//3//f/9//3//f/9//3//f/9//3/+f11nPEY7Rn9v/3//f59vfEq6Mf5a33v/f/5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vlL7OZ9z/3//f/9//3//f/9//3//f/9//3//f/9//3//f/9//3//f/9//3//f/9//3//f/5//3//f/9/n3P9Wv1av3P/f/9//3//f/9//3//f/9//3//f/9//3//f3xKHVv+f/9//3//f/9//3//f/9//3//f/9//3//f/9//3//f/9//3//f/9//3//f/9//3//f/9//3//f35nfUa9Tn9v/3//f79vPD4bPh1f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+f75S/DVdZ/9//3//f/9//3//f/9//3//f/9//3//f/9//3//f/9//3//f/9//3//f/9//3//f/9//n//f/5/v3ceX/5aPmf/e/9//3//f/9/3nv/f/9//3/+f/9/v2+2KZ9v/n//f/9//3//f/9//3//f/9//3//f/9//3//f/9//3//f/9//3//f/9//3//f/9//3//f/9//3/9f35vvVI9Rj5n/3//f5tS2zn7OR1n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389X/05/Vr/f/97/3//f/9//3//f/9//3//f/9//3//f/9//3//f/9//3//f/9//3//f/9//3//f/9//3//f/9//3ufb/9eH2O/c/9//3//f997/3//f/9//3//f9xWeUr/f/9//3//f/9//3//f/9//3//f/9//3//f/9//3//f/9//3//f/9//3//f/9//3//f/9//3//f/9//3//f953Hl+dTj1j33c/axw6/Dn9OfxS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51SvDE+Y/9//3//f/9//3//f/9//3//f/9//3//f/9//3//f/9//3//f/9//3//f/9//3//f/9//3//f/9//3//f/9//3//f/9//3//f/9//3//f/9//3//f/9//3//f/9//3//f/9//3//f/9//3//f/9//3//f/9/n3NeZx5jX2uec/9//3//f/9//3//f/9//3//f/9//3//f/9//3//f/9//3//f/9//n//f913f1Lf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39/a705nE7/f/9//3//f/9//3//f/9//3//f/9//3//f/9//3//f/9//3//f/9//3//f/9//3//f/9//3//f/9//3//f/9//3//f/9//3//f/9//3//f/9//3//f/9//3//f/9//3//f/9//3//f/9//3//f/9//3//f/9//3/fe79zHWMeYxxff2u/c/97/3//f/9//3//f/9//3//f/9//3//f/9//3//f39vnk6eb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5//3t+Rv05f2v/f/9//3//f/9//3//f/9//3//f/9//3//f/9//3//f/9//3//f/9//3//f/9//3//f/9//3//f/9//3//f/9//3//f/9//3//f/9//3//f/9//3//f/9//3//f/9//3//f/9//3//f/9//3//f/9//3//f/9//3//f/9//3/fd59zXms9Y11nfmufb99333f/f/9//3//f/97v3NfZ19nP2e/e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PmPbNZ1O/3v/f/9//3//f/9//3//f/9//3//f/9//3//f/9//3//f/9//3//f/9//3//f/9//3//f/9//3//f/9//3//f/9//3//f/9//3//f/9//3//f/9//3//f/9//3//f/9//3//f/9//3//f/9//3//f/9//n//f/9//3/+f/9//3//f/9//3//e/97n29ea15rPWM9Yz1jHWNeZ59z/3/+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993nUr7OX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ez9f3DneV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n//d55SHUJ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5//39eax06nEq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nueTpsxH1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n2sdPjtC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5//3//f/9/Hmf7Ob5O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797XU7aLT9j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55zHD5cQp5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+f/9//3/9e/9a/TW9Tt93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d7xO2jU/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+fc1xGXUZ/a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39/az1CfUq/b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v+Xtw1vVLfd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e9Thw23Vb/f/9//n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9f/9/33e+Tvk5/V7/f/9//n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n//f/9/v3NbRh06Pl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n2+dSjo+PmP+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57n2+dTj0+HV//f/5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+f/9/n2ucTvw5P2P/e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n2+cSjxCPmP/f/5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v29cShw+X2ffe/5//n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9TlpGP2f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dThxGHmvf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l1GHlvfd/5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v3v+Xj1C/1rec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feVj5C/Vb/e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fVxs+31a/d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v9Yj1GvlK/c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/a31Knk4+Y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79WfE4/Z/97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e19fnkqcTn9v/3//f/9//n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/lJ9Rv5a33v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53fmecSp9OP2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Y31O/lq/b/9//3//f/9//n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39fb79WvVL9Wr93/3//f/9//n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5//n//e19nn1J8Tl5n3Xf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n/+f993H19+Tn5OX2ffd/5//n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P9Wn1Kv1Kfc/9//3//f/5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fb/1afUoeW79z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//e39rvlKeUj5n33v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fnPfVv1WPmfed/9//3/+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39/Z99W/lZeY993/3//f/1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1//n//e59vHlv9Vj1fv2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ceZ/5eHmOfb/97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v/d15n/17eWn5r3nP/f/5//X/+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3/+f/97n29fZ/1aXmt/c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/3//f/9//3//f/1//3//e59vXmddZ55v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9733d/b39rfmu/d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vm+eb75vvnP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fd75z33e/c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Pfc99333f/e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99733vfe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FROUFAHAQAATAAAAGQAAAAAAAAAAAAAAF0AAAA8AAAAAAAAAAAAAABeAAAAPQAAACkAqgAAAAAAAAAAAAAAgD8AAAAAAAAAAAAAgD8AAAAAAAAAAAAAAAAAAAAAAAAAAAAAAAAAAAAAAAAAACIAAAAMAAAA/////0YAAAAcAAAAEAAAAEVNRisCQAAADAAAAAAAAAAOAAAAFAAAAAAAAAAQAAAAFAAAAA==</SignatureImage>
          <SignatureComments/>
          <WindowsVersion>10.0</WindowsVersion>
          <OfficeVersion>16.0</OfficeVersion>
          <ApplicationVersion>16.0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2021-12-13T00:06:46Z</xd:SigningTime>
          <xd:SigningCertificate>
            <xd:Cert>
              <xd:CertDigest>
                <DigestMethod Algorithm="http://www.w3.org/2001/04/xmlenc#sha256"/>
                <DigestValue>Yn5MnZOIQ2iZwzUtZUmaLORsmF9qBVgcNYyup+n4dX8=</DigestValue>
              </xd:CertDigest>
              <xd:IssuerSerial>
                <X509IssuerName>SERIALNUMBER=201627, CN=Citizen CA, C=BE</X509IssuerName>
                <X509SerialNumber>21267647932558672163691597317741711102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P8AAAB/AAAAAAAAAAAAAAAvGQAAkQwAACBFTUYAAAEAMOsAAMY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DPBx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cUAAAAA8JlaAP2b+3bqEQAAsJlaAEwSIcVMEsUAAAAAAKSdWgDqEdf//////8BLAAAK1woAhMGBFQAAAABMEsX//////8BLAAAhxQEAIARcGwAAAACcPTZ1iT35dkwSIcV0ZTsNAQAAAP////8AAAAAqGrHFRyeWgAAAAAAAADHFQD7exWaPfl2IARcG0wSIcUBAAAAdGU7DahqxxUAAAAAAAAAAEwSxQAcnloATBLF///////ASwAAIcUBAAAAXBsAAAAA/////4yaWgACFv12TBIhxdDiZg4K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/38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  <Object Id="idInvalidSigLnImg">AQAAAGwAAAAAAAAAAAAAAP8AAAB/AAAAAAAAAAAAAAAvGQAAkQwAACBFTUYAAAEA2O4AAMwAAAAFAAAAAAAAAAAAAAAAAAAAVgUAAAADAABYAQAAwQAAAAAAAAAAAAAAAAAAAMA/BQDo8QI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FoAZAEAAAAAAAAAAAAAXMGBFfyZWgDom1oALvL6dv/y2raQ5QNrDw4KBQAAAACQ5QNrpnnYaoCKpAAgmVoAhJlaAAuj/mr/////cJlaANK72mpQIN9qBrzaakcf2WpZH9lqI/LatpDlA2vD8tq2mJlaALO72mqoCI8VAAAAAAAAanrAmVoAUJtaAEnx+nagmVoAAgAAAFXx+nYcqANr4P///wAAAAAAAAAAAAAAAJABAAAAAAABAAAAAGEAcgAAAAAAAAAAANGKNXYAAAAABgAAAPSaWgD0mloAAAIAAPz///8BAAAAAAAAAAAAAAAAAAAAAAAAAAAAAAAAAAAAZHYACAAAAAAlAAAADAAAAAMAAAAYAAAADAAAAAAAAAISAAAADAAAAAEAAAAWAAAADAAAAAgAAABUAAAAVAAAAAoAAAAnAAAAHgAAAEoAAAABAAAA0XbJQasKyUE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+14aQhpCe068Vj5n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xa2zVfY55vf2+9Ttgx2TWcUp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tGOkL/f/9//3//f79zfE4dQtw5/lr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pBvVb/f/5//3//f/9//n+/c9xWO0LdVt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cxs+PV//f/9//3//f/9//n//f/97Hl8bQrxWn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b/k5X2v/f/9//3//f/9//3//f/9//38+Yzs+fE6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a9s5f2v/f/5//3//f/9//3//f/5//3//ez9f/T19Sr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dZ7w1n3f/f/9//3//f/9//3//f/9//3//f/9/Hl88Ppx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8Xto1n2/+f/9//3//f/9//3//f/9//3//f/9/33v+Xvo53FL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YxxCv3f+f/9//3//f/9//3//f/9//3//f/9//3/fd/1WPEL9W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Z1tK33v/f/9//3//f/9//3//f/9//3//f/9//3//f7933Vo9Rl5j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azxKv3f/f/9//3//f/9//3//f/9//3//f/9//3//f/9/33u+UnxOn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Z1tKv3f/f/9//3//f/9//3//f/9//3//f/9//3//f/9//X+fc31Oe0q/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a1tKn3P/f/5//3//f/9//3//f/9//3//f/9//3//f/9//3//f79vm0q6U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75Wf3P/f/9//3//f/9//3//f/9//3//f/9//3//f/5//3/+f/9/fmudRvxO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d71SPmv+f/9//3//f/9//3//f/9//3//f/9//3//f/9//3//f/9//39fY1xGPmP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95aPl//f/5//3//f/9//3//f/9//3//f/9//3//f/9//3//f/9//n//e/1WnU5/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x5fH2v/f/9//3//f/9//3//f/9//3//f/9//3//f/9//3//f/9//3//f79z3lp9Sp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5f/17/f/9//3//f/9//3//f/9//3//f/9//3//f/9//3//f/9//3/+f/9/n3OcTr1O33v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/lr/f/9//3//f/9//3//f/9//3//f/9//3//f/9//3//f/9//3//f/9//39/b7xSP2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19r3Fb/e/9//3//f/9//3//f/9//3//f/9//3//f/9//3//f/9//3//f/5//3//e19nXUp/a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79v3Vbfe/9//3//f/9//3//f/9//3//f/9//3//f/9//3//f/9//3//f/9//n/+f993vVa+Vr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793vFKfb/9//3//f/9//3//f/9//3//f/9//3//f/9//3//f/9//3//f/9//3/+f/9/v3O+TpxO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lZfa/9//3//f/9//3//f/9//3//f/9//3//f/9//3//f/9//3//f/9//3//f/9//n+fb5xKH1v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VYfY/9//3//f/9//3//f/9//3//f/9//3//f/9//3//f/9//3//f/9//3//f/9//3//fz1nfEoc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Fo/X/5//3//f/9//3//f/9//3//f/9//3//f/9//3//f/9//3//f/9//3//f/9//3//f/97/Fq9T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f2taPlpC3U4dV79r/3//f/9//3//f/9//3//f/9//3//f/9//3//f/9//3//f/9//3//f/9//3//f/9//3//f/9//3//f/9//3//f/9//3//f/9/HF//Vv9//3//f/9//3//f/9//3//f/9//3//f/9//3//f/9//3//f/9//3/+f/9//3//f/9/Xm98Sh5f/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w+X0adTjxC2zV4KZotWkZdY/9//3//f/9//3//f/9//3//f/9//3//f/9//3//f/9//3//f/9//3//f/9//3//f/9//3//f/9//3//f/9//3//f/9/X2f8Wv9//3//f/9//3//f/9//3//f/9//3//f/9//3//f/9//3//f/9//3//fz5nnm//f/9//38dX7xOf2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Y5/n//f/9//39eY71SmjGaLV1Kn2/+f/9//3//f/9//3/+f/9//3//f/9//3//f/9//3//f/9//3//f/9//3//f/9//3//f/9//3//f/9//3//f/9/f28eW997/3//f/9//3//f/9//3//f/9//3//f/9//3//f/9//3//f/9/v3eYMZcpPUa+Vp1r/n/fd75anVa/e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e2NTlj/3//f/9//X//f/9/fmucUpsx3TWcSp9r/3v/f/9//3//f/9//3//f/9//3//f/9//3//f/9//3//f/9//3//f/9//3//f/9//3//f/9//3//f/9/v2/9Wt97/3//f/9//3//f/9//3//f/9//3//f/9//3//f/9//3//f/9/v3cbQho+H1u+Uj9GH1//e793vVY/Z997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H1+fc/9//n//f/9//3//f/9//3//f15nvk66Md0xXE5/b/97/3//f/9//3//f/9//3//f/9//3//f/9//3//f/9//3//f/9//3//f/9//3//f/9//3/+f/9/v3MeX793/n//f/9//3//f/9//3//f/9//3//f/9//3//f/9//3//f/5//3/cVt0x/16eb51O/D2bTr9vPmOdUn9v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39vnVK/e/5//3//f/9//3//f/9//3//f/9//3+eb91SOz79OVxKf2//f/9//3//f/9//3//f/9//3//f/9//3//f/9//3//f/9//3//f/9//3//f/9//3//f/9/33e+Ut93/3//f/9//3//f/9//3//f/9//3//f/9//3//f/9//3//f/9//3+/c1tC2jkfY/97/lq7NVxGPmP/Xv1evn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95WXEb9e/9//3//f/9//3//f/9//3//f/9//3/+f/9/n3f+Xvo5+zneWr93/3/8f/5//3//f/9//3//f/9//3//f/9//3//f/9//3//f/9//3//f/9//3//f/9/33vfXt9z/n//e/9//3//f/9//3//f/9//3//f/9//3//f/9//3//f/9//3//f15ruTH5NZ5r/3v+Xhw6Gz7fVr1SHl/f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zxGv1b/f/9//3//f/9//3//f/9//3//f/9//3//f/9//n//f59vvU4bOrxOfm//f/9//3//f/9//3//f/9//3//f/9//3//f/9//3//f/9//3//f/9//3//f/9//3vdUp9z/3//f/9//3//f/9//3//f/9//3//f/9//3//f/9//3//f/9//n//f/9/HVv7Ob1W/3//fz5jHD4cOn9GnUZd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d905HVv/f/9//3//f/9//3//f/9//3//f/9//3/+f/9//n/+f/9//3seY15GXD4+X997/3//f/9//3//f/9//3//f/9//3//f/9//3//f/9//3//f/9//3//f/9/33veVp9z/3//f/9//3//f/9//3//f/9//3//f/9//3//f/9//3//f/9//3/+f/9//3udTvs1/l7/f/9/n29dRtwxPD6cSr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+fa9oxXmf+f/9//3//f/9//3//f/9//3//f/9//3//f/9//3//f/9//3//f79v3FZdRt1Wv3P/f/9//3//f/9//3//f/9//3//f/9//3//f/9//3//f/9//3//f/9/33f+Xv97/3//f/9//3//f/9//3//f/9//3//f/9//3//f/9//3//f/9//3//f/9//3/fd31KO0Jfa/9//3+fc51O2jHaNf5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eY9oxXmf/f/9//3//f/9//3//f/9//3//f/9//3//f/9//3//f/9//3//f/9/33s/Z31KnE4/Y/5//n//f/9//3//f/9//3//f/9//3//f/9//3//f/9//3//f/9/n3PdWt97/3/+f/9//3//f/9//3//f/9//3//f/9//3//f/9//3//f/9//3//f/9//n/+f59vfk47Qn9v/3//f797vla6MRo2XmP/f/5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rktf2v/f/9//3//f/9//3//f/9//3//f/9//3//f/9//3//f/9//3//f/9//n//f79z31peSv9ev3P/f/9//3//f/9//3//f/9//3//f/9//3//f/9//3//f/9/33f9Vt97/3//f/9//3//f/9//3//f/9//3//f/9//3//f/9//3//f/9//3//f/9//3//f/9/f288RjtGXWf/f/9/v3e+UpgtW0K/b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Vrktn2//f/9//3//f/9//3//f/9//3//f/9//3//f/9//3//f/9//3//f/9//3//f/5//3tfa79avFZ/b/9//n//f/9//3//f/9//3//f/9//3//f/9//3/+f/9/f2ucTt97/3//f/9//3//f/9//3//f/9//3//f/9//3//f/9//3//f/9//3//f/9//n//f/x//39fZ1xCXUJ/b/9//n+/e5xOuC2cS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Wtsxn3P/f/9//3//f/9//3//f/9//3//f/9//3//f/9//3//f/9//3//f/9//3//f/9//3//f997/l6/Vv5e/3v/f/9//3//f/9//3//f/9//3//f/9//3//f/9/HV/+Wv9//n//f/9//3//f/9//3//f/9//3//f/9//3//f/9//3//f/9//3//f/9//3//f/9//3/+f35rPEZcRn9v/3//f79zfEraNf5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Uto1n3P+f/9//3//f/9//3//f/9//3//f/9//3//f/9//3//f/9//3//f/9//3//f/9//3//f/9//3+fc91W/Vqfb/9//3//f/9//3//f/9//3//f/9//3//f/9/W0Y+X/1//3//f/9//3//f/9//3//f/9//3//f/9//3//f/9//3//f/9//3//f/9//3//f/9//3//f/9/XWN9Rp1Kn2/+f/9/n288Qvo5HW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eVtw1XWv/f/9//3//f/9//3//f/9//3//f/9//3//f/9//3//f/9//3//f/9//3//f/9//3//f/9//3//f793PmPeWl5r33f/f/9//3//f/9//3//f/9//3//f99ztSmfc/5//3//f/9//3//f/9//3//f/9//3//f/9//3//f/9//3//f/9//3//f/9//3//f/9//3//f/9//H+fc71SXkY+Y/9//3+cUts1HD4d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X9w1/Vr+e/9//n//f/9//3//f/9//3//f/9//3//f/9//3//f/9//3//f/9//3//f/9//3//f/9//3//f/9//3t+a/9e/l6/d/9//3/fe9973nv/f/9//3/+f9xaWEb/f/9//3//f/9//3//f/9//3//f/9//3//f/9//3//f/9//3//f/9//3//f/9//3//f/9//3//f/9//3//f75zHl98Sj1jvnNfa/s1HDrcNfxW/3v/f/5//3//f/9//3//f/9//3//f/9//3//f/9//3//f/9//3//f/9//3//f/9//3//f/9//3//f/9//3//f/9//3//f/9//3//f/9//3//f/9//3//f/9//3//f/9//3//f/9//3//f/9//3//f/9//3//f/9//3//f/9//3//f/9//3//f/9//3//f/9//3//f/9//3//f/9//3//f/9//3//f/9//3//f/9//3//f/9//3//f/9//3//f/9//3//f/9//3//f/9//3//f/9//3+fa9o1nlL/f/9//3//f/9//3//f/9//3//f/9//3//f/9//3//f/9//3//f/9//3//f/9//3//f/9//3//f/9//3//f993Xmc/Yz5j/3v/f997v3f/f/9//3//e7Yx/3//f/9//3//f/9//3//f/9//3//f/9//3//f/9//3//f/9//3//f/9//3//f/9//3//f/9//3//f/9//3//f/9//3/fe7pWEiU8QltCv2tbQtw13Vr/f/5//3//f/9//3//f/9//3//f/9//3//f/9//3//f/9//3//f/9//3//f/9//3//f/9//3//f/9//3//f/9//3//f/9//3//f/9//3//f/9//3//f/9//3//f/9//3//f/9//3//f/9//3//f/9//3//f/9//3//f/9//3//f/9//3//f/9//3//f/9//3//f/9//3//f/9//3//f/9//3//f/9//3//f/9//3//f/9//3//f/9//3//f/9//3//f/9//3//f/9//3//f/9//n+/dxtCfEb/f/9//3//f/9//3//f/9//3//f/9//3//f/9//3//f/9//3//f/9//3//f/9//3//f/9//3//f/9//3/+f/9//3+/cz9j/FpdY/97nnM8Y/9//n+eTn9v/3//f/9//3//f/9//3//f/9//3//f/9//3//f/9//3//f/9//3//f/9//3//f/9//3//f/9//3//f/9//3//f/9//3//f/9//3v/f/5//39/b31OuTHdV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E7cMR1f/3//f/9//3//f/9//3//f/9//3//f/9//3//f/9//3//f/9//3//f/9//3//f/9//3//f/9//3//f/9//3//f/9//3//f/9//3//f/9//3//f/9//3//f/9//3//f/9//3//f/9//3//f/9//3/+f/9/33u/dz5nHmNeZ55z33v/f/9//3//f/9//3//f/9//3//f/9//3//f/9//3//f/9//3//f/9/3ndeTt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XmfeOZxO/3//f/9//3//f/9//3//f/9//3//f/9//3//f/9//3//f/9//3//f/9//3//f/9//3//f/9//3//f/9//3//f/9//3//f/9//3//f/9//3//f/9//3//f/9//3//f/9//3//f/9//3//f/9//3//f/9//3//f/9/33+/cz5nHmMdY35r33f/e/9//3//f/9//3//f/9//3//f/9//3//f/9//39/b35On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33d+Rtw1f2v/f/9//3//f/9//3//f/9//3//f/9//3//f/9//3//f/9//3//f/9//3//f/9//3//f/9//3//f/9//3//f/9//3//f/9//3//f/9//3//f/9//3//f/9//3//f/9//3//f/9//3//f/9//3//f/9//3//f/9//3//f/9//3vfe35vXmscX15nXWefb79z/3v/e/9//3//f993v3NeZ39nPmO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fY9s1vU7/e/9//3//f/9//3//f/9//3//f/9//3//f/9//3//f/9//3//f/9//3//f/9//3//f/9//3//f/9//3//f/9//3//f/9//3//f/9//3//f/9//3//f/9//3//f/9//3//f/9//3//f/9//3//f/9//3//f/9//3//f/9//n//f/9//3//f/9/33u/c15nfms9Y15nPWM9Zz1n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fd3xGGzpe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z9f/T2+Vv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+f993nlL8PV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28cNp1Ov3P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t9Trsx/l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/Zz5CO0K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+fz5n2zW+Tv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XU77MT5f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fm8cQjw+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Xv/Wvw13lLfd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d5tO2zUfX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59vfUpdRn9v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f2scPn1Knm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Xv01vFL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d91S/DHeWt97/3/9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997nkoaPv1e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nm9cRvw1Pl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51KOkI+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59rnlIcOj5f/n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298Tv09P2P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9//39+a7xKOz4+Z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zXEYcQj9n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2/dTlpCP2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71OPUoeZ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31Y8Qh5f3nP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9f/9/33/+Xl1C/1b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+/c95WHT79Vt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/lY7Qt9W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v+YjxGvlKfb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39rnk6eTl9n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3OeUnxOHm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d39jnkq9Un9v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+e/9/v3P/Vl1CHl+/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e15jvU6eTl9v33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c/Y35O3la/c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39zvlLeVv1av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9f/9/33tfZ55OfU49Y/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993P2N9Sp9SP2f/e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+9bx5bXEbfVp9v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/f/9/n2/+WnxKP1++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e35nvlZ9Uj5n3n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+c/9W3VZfa953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2ffVt5WXmffc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n//f59vH1v9Vj5jv2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cz9n/Vo+Y55r/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dfa/9e/15+a99z/3//f/1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/f/9//3//f/9//3//f/9//3//f/9//3//f/9//3//f/9//3//f/9//3//f/9//3//f/9//3//f/9//3//f/9//3//f/9//3//f/9//n/+f/93v28/Yx1bPmd/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nv/f/9//3//f/9//3//f/9//3//f/9//3//f/9//3//f/9//3//f/9//3//f/9//3//f/9//3//f/9//3//f/9//3//f/9//3//f/9//3//f/9//3//f/9//n//f/9/n29/a11nv2/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79zn29eZ39rv3P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m++b55v33f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75zvnO/d79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993v3P/e993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95333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0YAAAAUAAAACAAAAFROUFAHAQ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3C1061B20638743A3CB74C28554CDBD" ma:contentTypeVersion="50" ma:contentTypeDescription="Create a new document." ma:contentTypeScope="" ma:versionID="c1d427e70da75613d0f2ea6ef87a78b1">
  <xsd:schema xmlns:xsd="http://www.w3.org/2001/XMLSchema" xmlns:xs="http://www.w3.org/2001/XMLSchema" xmlns:p="http://schemas.microsoft.com/office/2006/metadata/properties" xmlns:ns1="http://schemas.microsoft.com/sharepoint/v3" xmlns:ns2="341ef2d6-d38c-4729-b0bd-8f06d6b35472" xmlns:ns3="http://schemas.microsoft.com/sharepoint/v3/fields" xmlns:ns4="http://schemas.microsoft.com/sharepoint/v4" targetNamespace="http://schemas.microsoft.com/office/2006/metadata/properties" ma:root="true" ma:fieldsID="517c7be56ba443713bd95f379dd605b2" ns1:_="" ns2:_="" ns3:_="" ns4:_="">
    <xsd:import namespace="http://schemas.microsoft.com/sharepoint/v3"/>
    <xsd:import namespace="341ef2d6-d38c-4729-b0bd-8f06d6b35472"/>
    <xsd:import namespace="http://schemas.microsoft.com/sharepoint/v3/fields"/>
    <xsd:import namespace="http://schemas.microsoft.com/sharepoint/v4"/>
    <xsd:element name="properties">
      <xsd:complexType>
        <xsd:sequence>
          <xsd:element name="documentManagement">
            <xsd:complexType>
              <xsd:all>
                <xsd:element ref="ns2:TitleF" minOccurs="0"/>
                <xsd:element ref="ns2:Lang" minOccurs="0"/>
                <xsd:element ref="ns3:_Status" minOccurs="0"/>
                <xsd:element ref="ns2:Expiry_x0020_Date" minOccurs="0"/>
                <xsd:element ref="ns2:Owner"/>
                <xsd:element ref="ns2:Folder" minOccurs="0"/>
                <xsd:element ref="ns1:PublishingStartDate" minOccurs="0"/>
                <xsd:element ref="ns1:PublishingExpirationDate" minOccurs="0"/>
                <xsd:element ref="ns2:TaxKeywordTaxHTField" minOccurs="0"/>
                <xsd:element ref="ns2:TaxCatchAll" minOccurs="0"/>
                <xsd:element ref="ns2:TaxCatchAllLabel" minOccurs="0"/>
                <xsd:element ref="ns4:IconOverlay" minOccurs="0"/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14" nillable="true" ma:displayName="Scheduling Start Date" ma:internalName="PublishingStartDate">
      <xsd:simpleType>
        <xsd:restriction base="dms:Unknown"/>
      </xsd:simpleType>
    </xsd:element>
    <xsd:element name="PublishingExpirationDate" ma:index="15" nillable="true" ma:displayName="Scheduling End Dat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1ef2d6-d38c-4729-b0bd-8f06d6b35472" elementFormDefault="qualified">
    <xsd:import namespace="http://schemas.microsoft.com/office/2006/documentManagement/types"/>
    <xsd:import namespace="http://schemas.microsoft.com/office/infopath/2007/PartnerControls"/>
    <xsd:element name="TitleF" ma:index="2" nillable="true" ma:displayName="TitleF" ma:internalName="TitleF" ma:readOnly="false">
      <xsd:simpleType>
        <xsd:restriction base="dms:Text">
          <xsd:maxLength value="255"/>
        </xsd:restriction>
      </xsd:simpleType>
    </xsd:element>
    <xsd:element name="Lang" ma:index="3" nillable="true" ma:displayName="Lang" ma:list="{63351c3a-a977-4545-879c-b94148de11c2}" ma:internalName="Lang" ma:readOnly="false" ma:showField="Title" ma:web="341ef2d6-d38c-4729-b0bd-8f06d6b35472">
      <xsd:simpleType>
        <xsd:restriction base="dms:Lookup"/>
      </xsd:simpleType>
    </xsd:element>
    <xsd:element name="Expiry_x0020_Date" ma:index="5" nillable="true" ma:displayName="Expiry Date" ma:format="DateOnly" ma:internalName="Expiry_x0020_Date">
      <xsd:simpleType>
        <xsd:restriction base="dms:DateTime"/>
      </xsd:simpleType>
    </xsd:element>
    <xsd:element name="Owner" ma:index="6" ma:displayName="Functional Owner" ma:description="Service who owns the document." ma:list="{1c5c601e-511e-4d39-b677-302a37937858}" ma:internalName="Owner" ma:showField="Title" ma:web="341ef2d6-d38c-4729-b0bd-8f06d6b35472">
      <xsd:simpleType>
        <xsd:restriction base="dms:Lookup"/>
      </xsd:simpleType>
    </xsd:element>
    <xsd:element name="Folder" ma:index="13" nillable="true" ma:displayName="Folder" ma:internalName="Folder" ma:readOnly="false">
      <xsd:simpleType>
        <xsd:restriction base="dms:Text">
          <xsd:maxLength value="255"/>
        </xsd:restriction>
      </xsd:simpleType>
    </xsd:element>
    <xsd:element name="TaxKeywordTaxHTField" ma:index="16" nillable="true" ma:taxonomy="true" ma:internalName="TaxKeywordTaxHTField" ma:taxonomyFieldName="TaxKeyword" ma:displayName="Enterprise Keywords" ma:fieldId="{23f27201-bee3-471e-b2e7-b64fd8b7ca38}" ma:taxonomyMulti="true" ma:sspId="378c3500-659f-482f-8281-8cb6a08fed53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TaxCatchAll" ma:index="17" nillable="true" ma:displayName="Taxonomy Catch All Column" ma:hidden="true" ma:list="{04cd9242-7729-4d70-a6b3-a3f28ffc0c0a}" ma:internalName="TaxCatchAll" ma:showField="CatchAllData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8" nillable="true" ma:displayName="Taxonomy Catch All Column1" ma:hidden="true" ma:list="{04cd9242-7729-4d70-a6b3-a3f28ffc0c0a}" ma:internalName="TaxCatchAllLabel" ma:readOnly="true" ma:showField="CatchAllDataLabel" ma:web="341ef2d6-d38c-4729-b0bd-8f06d6b3547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21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22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23" nillable="true" ma:displayName="Persist ID" ma:description="Keep ID on add." ma:hidden="true" ma:internalName="_dlc_DocIdPersistId" ma:readOnly="tru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/fields" elementFormDefault="qualified">
    <xsd:import namespace="http://schemas.microsoft.com/office/2006/documentManagement/types"/>
    <xsd:import namespace="http://schemas.microsoft.com/office/infopath/2007/PartnerControls"/>
    <xsd:element name="_Status" ma:index="4" nillable="true" ma:displayName="Status" ma:default="Not Started" ma:format="Dropdown" ma:internalName="_Status">
      <xsd:simpleType>
        <xsd:union memberTypes="dms:Text">
          <xsd:simpleType>
            <xsd:restriction base="dms:Choice">
              <xsd:enumeration value="Not Started"/>
              <xsd:enumeration value="Draft"/>
              <xsd:enumeration value="Reviewed"/>
              <xsd:enumeration value="Scheduled"/>
              <xsd:enumeration value="Published"/>
              <xsd:enumeration value="Final"/>
              <xsd:enumeration value="Expired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4" elementFormDefault="qualified">
    <xsd:import namespace="http://schemas.microsoft.com/office/2006/documentManagement/types"/>
    <xsd:import namespace="http://schemas.microsoft.com/office/infopath/2007/PartnerControls"/>
    <xsd:element name="IconOverlay" ma:index="20" nillable="true" ma:displayName="IconOverlay" ma:hidden="true" ma:internalName="IconOverlay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7" ma:displayName="Content Type"/>
        <xsd:element ref="dc:title" minOccurs="0" maxOccurs="1" ma:index="1" ma:displayName="TitleN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 ma:displayName="Status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itleF xmlns="341ef2d6-d38c-4729-b0bd-8f06d6b35472">Verslag hefwerktuig - periodiek</TitleF>
    <Expiry_x0020_Date xmlns="341ef2d6-d38c-4729-b0bd-8f06d6b35472" xsi:nil="true"/>
    <_Status xmlns="http://schemas.microsoft.com/sharepoint/v3/fields">Not Started</_Status>
    <IconOverlay xmlns="http://schemas.microsoft.com/sharepoint/v4" xsi:nil="true"/>
    <PublishingExpirationDate xmlns="http://schemas.microsoft.com/sharepoint/v3" xsi:nil="true"/>
    <TaxKeywordTaxHTField xmlns="341ef2d6-d38c-4729-b0bd-8f06d6b35472">
      <Terms xmlns="http://schemas.microsoft.com/office/infopath/2007/PartnerControls"/>
    </TaxKeywordTaxHTField>
    <Owner xmlns="341ef2d6-d38c-4729-b0bd-8f06d6b35472">134</Owner>
    <PublishingStartDate xmlns="http://schemas.microsoft.com/sharepoint/v3" xsi:nil="true"/>
    <Lang xmlns="341ef2d6-d38c-4729-b0bd-8f06d6b35472">1</Lang>
    <Folder xmlns="341ef2d6-d38c-4729-b0bd-8f06d6b35472">Model e-PV</Folder>
    <TaxCatchAll xmlns="341ef2d6-d38c-4729-b0bd-8f06d6b35472"/>
    <_dlc_DocId xmlns="341ef2d6-d38c-4729-b0bd-8f06d6b35472">6XAYHYSFKZVE-185-210</_dlc_DocId>
    <_dlc_DocIdUrl xmlns="341ef2d6-d38c-4729-b0bd-8f06d6b35472">
      <Url>http://units.mil.intra/sites/DGMR/MGT/R/CTL/_layouts/DocIdRedir.aspx?ID=6XAYHYSFKZVE-185-210</Url>
      <Description>6XAYHYSFKZVE-185-210</Description>
    </_dlc_DocIdUrl>
  </documentManagement>
</p:properties>
</file>

<file path=customXml/item5.xml><?xml version="1.0" encoding="utf-8"?>
<?mso-contentType ?>
<customXsn xmlns="http://schemas.microsoft.com/office/2006/metadata/customXsn">
  <xsnLocation/>
  <cached>True</cached>
  <openByDefault>True</openByDefault>
  <xsnScope/>
</customXsn>
</file>

<file path=customXml/itemProps1.xml><?xml version="1.0" encoding="utf-8"?>
<ds:datastoreItem xmlns:ds="http://schemas.openxmlformats.org/officeDocument/2006/customXml" ds:itemID="{6B4B8C60-6DFC-4E5C-A4DD-B96479764D44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CF1A72A0-C540-482D-B096-227E30BC916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41ef2d6-d38c-4729-b0bd-8f06d6b35472"/>
    <ds:schemaRef ds:uri="http://schemas.microsoft.com/sharepoint/v3/fields"/>
    <ds:schemaRef ds:uri="http://schemas.microsoft.com/sharepoint/v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38F69AF9-419C-478C-9F1C-F553470C9EA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D3C4B0C-1AD3-4954-B42A-D85D343A4625}">
  <ds:schemaRefs>
    <ds:schemaRef ds:uri="http://schemas.microsoft.com/office/2006/documentManagement/types"/>
    <ds:schemaRef ds:uri="http://purl.org/dc/dcmitype/"/>
    <ds:schemaRef ds:uri="http://schemas.microsoft.com/sharepoint/v3"/>
    <ds:schemaRef ds:uri="http://schemas.microsoft.com/office/2006/metadata/properties"/>
    <ds:schemaRef ds:uri="http://purl.org/dc/elements/1.1/"/>
    <ds:schemaRef ds:uri="http://www.w3.org/XML/1998/namespace"/>
    <ds:schemaRef ds:uri="http://schemas.openxmlformats.org/package/2006/metadata/core-properties"/>
    <ds:schemaRef ds:uri="341ef2d6-d38c-4729-b0bd-8f06d6b35472"/>
    <ds:schemaRef ds:uri="http://purl.org/dc/terms/"/>
    <ds:schemaRef ds:uri="http://schemas.microsoft.com/office/infopath/2007/PartnerControls"/>
    <ds:schemaRef ds:uri="http://schemas.microsoft.com/sharepoint/v4"/>
    <ds:schemaRef ds:uri="http://schemas.microsoft.com/sharepoint/v3/fields"/>
  </ds:schemaRefs>
</ds:datastoreItem>
</file>

<file path=customXml/itemProps5.xml><?xml version="1.0" encoding="utf-8"?>
<ds:datastoreItem xmlns:ds="http://schemas.openxmlformats.org/officeDocument/2006/customXml" ds:itemID="{64FC15C6-F308-4896-B6E9-075902AFF32D}">
  <ds:schemaRefs>
    <ds:schemaRef ds:uri="http://schemas.microsoft.com/office/2006/metadata/customXsn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TOESTDOS</Template>
  <TotalTime>7</TotalTime>
  <Pages>1</Pages>
  <Words>303</Words>
  <Characters>1670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Verslag hefwerktuig - periodiek</vt:lpstr>
    </vt:vector>
  </TitlesOfParts>
  <Company>DTT</Company>
  <LinksUpToDate>false</LinksUpToDate>
  <CharactersWithSpaces>1970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Verslag hefwerktuig - periodiek</dc:title>
  <dc:creator>Jean-Michel.VanHelleputte@mil.be</dc:creator>
  <cp:lastModifiedBy>Hinskens Ervin</cp:lastModifiedBy>
  <cp:revision>9</cp:revision>
  <cp:lastPrinted>2017-01-02T10:03:00Z</cp:lastPrinted>
  <dcterms:created xsi:type="dcterms:W3CDTF">2017-02-21T10:08:00Z</dcterms:created>
  <dcterms:modified xsi:type="dcterms:W3CDTF">2021-12-07T14:38:00Z</dcterms:modified>
  <cp:contentStatus>Final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0x01010073C1061B20638743A3CB74C28554CDBD</vt:lpwstr>
  </property>
  <property fmtid="{D5CDD505-2E9C-101B-9397-08002B2CF9AE}" pid="3" name="TaxKeyword">
    <vt:lpwstr/>
  </property>
  <property fmtid="{D5CDD505-2E9C-101B-9397-08002B2CF9AE}" pid="4" name="_dlc_DocIdItemGuid">
    <vt:lpwstr>34ce0bd1-008e-4741-9a6d-1b4ebd015e16</vt:lpwstr>
  </property>
</Properties>
</file>