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15C43093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674189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hijstoebehoren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68316AE5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F30F13">
        <w:rPr>
          <w:rFonts w:ascii="Arial" w:hAnsi="Arial" w:cs="Arial"/>
          <w:lang w:val="nl-BE"/>
        </w:rPr>
        <w:t>Driemaandelijks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13AD871" w:rsidR="00333BD4" w:rsidRPr="009E0459" w:rsidRDefault="00C802A4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227CA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098783F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227CA">
              <w:rPr>
                <w:rFonts w:ascii="Arial" w:hAnsi="Arial" w:cs="Arial"/>
                <w:lang w:val="nl-BE"/>
              </w:rPr>
              <w:t>07-12-2021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6126FB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227CA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C2560E1" w:rsidR="00303142" w:rsidRPr="009E0459" w:rsidRDefault="001F3913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 w:rsidR="000227CA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  <w:tr w:rsidR="00303142" w:rsidRPr="000227CA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CB37C1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227CA">
              <w:rPr>
                <w:rFonts w:ascii="Arial" w:hAnsi="Arial" w:cs="Arial"/>
                <w:lang w:val="nl-BE"/>
              </w:rPr>
              <w:t>Dhr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086F17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7777777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72814A0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</w:p>
        </w:tc>
      </w:tr>
    </w:tbl>
    <w:p w14:paraId="382D6C53" w14:textId="2D7B50FA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(indien nodig, </w:t>
      </w:r>
      <w:r>
        <w:rPr>
          <w:rFonts w:ascii="Arial" w:hAnsi="Arial" w:cs="Arial"/>
          <w:lang w:val="nl-BE"/>
        </w:rPr>
        <w:t>vervolg op</w:t>
      </w:r>
      <w:r w:rsidRPr="009E0459">
        <w:rPr>
          <w:rFonts w:ascii="Arial" w:hAnsi="Arial" w:cs="Arial"/>
          <w:lang w:val="nl-BE"/>
        </w:rPr>
        <w:t xml:space="preserve"> </w:t>
      </w:r>
      <w:r>
        <w:rPr>
          <w:rFonts w:ascii="Arial" w:hAnsi="Arial" w:cs="Arial"/>
          <w:lang w:val="nl-BE"/>
        </w:rPr>
        <w:t>Blz 2</w:t>
      </w:r>
      <w:r w:rsidRPr="009E0459">
        <w:rPr>
          <w:rFonts w:ascii="Arial" w:hAnsi="Arial" w:cs="Arial"/>
          <w:lang w:val="nl-BE"/>
        </w:rPr>
        <w:t>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30F13" w:rsidRPr="009E0459" w14:paraId="4EEC028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22B9E" w14:textId="41161827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Personenkooi/Blauw/WK/1000/CE/1996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051D9" w14:textId="357E7104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0B8A4" w14:textId="11DE63EF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375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83801" w14:textId="7201E55E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962B2" w14:textId="3BE3194B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30F13" w:rsidRPr="009E0459" w14:paraId="19E3C710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9FA4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DAE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550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E3B6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A3DD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5C360AB6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5875B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9FE6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24D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B4004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7BFA1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C8B72F9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5D77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7A08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76DD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E579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C2AD9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6AD0817F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68C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906B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141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92ABBD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34A2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010F2D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2B79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8E6F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1F29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468A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802B7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3371DBA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40DDD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8AB89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7BFD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745D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6E2AE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93393C5" w14:textId="77777777" w:rsidTr="00F30F13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1191977C" w:rsidR="00F30F13" w:rsidRPr="00F123AD" w:rsidRDefault="00F30F13" w:rsidP="00F30F13">
            <w:pPr>
              <w:rPr>
                <w:rFonts w:ascii="Arial" w:hAnsi="Arial" w:cs="Arial"/>
                <w:b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BURCTL-CHECKLIST-ACCLEV-508</w:t>
            </w: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403E90" w:rsidRPr="00F1200C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404ECA5C" w:rsidR="00403E90" w:rsidRPr="009E0459" w:rsidRDefault="000227C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DD93428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10577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786E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7D16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FB36E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2D745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4BE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1D4F5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705FF1E6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0F721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9F1B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59AC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F1200C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AE69206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8F8406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12556AF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6C737" w14:textId="77777777" w:rsidR="00F30F13" w:rsidRPr="00A02E1E" w:rsidRDefault="00F30F13" w:rsidP="00CB0E95">
            <w:pPr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b/>
                <w:lang w:val="nl-BE" w:eastAsia="fr-FR"/>
              </w:rPr>
              <w:t>Besluiten:</w:t>
            </w:r>
          </w:p>
        </w:tc>
      </w:tr>
      <w:tr w:rsidR="00F30F13" w:rsidRPr="00F441ED" w14:paraId="12432B79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38EA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Bij het onderzoek van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werd niets abnormaal vastgesteld. Het mag verder gebruikt worden.</w:t>
            </w:r>
          </w:p>
        </w:tc>
      </w:tr>
      <w:tr w:rsidR="00F30F13" w:rsidRPr="000227CA" w14:paraId="0C143BDF" w14:textId="77777777" w:rsidTr="00CB0E95">
        <w:trPr>
          <w:trHeight w:val="454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78DB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mag verder gebruikt worden. Er moet evenwel binnen de kortst mogelijke tijd verholpen worden aan de vermelde opmerkingen.</w:t>
            </w:r>
          </w:p>
        </w:tc>
      </w:tr>
      <w:tr w:rsidR="00F30F13" w:rsidRPr="00F441ED" w14:paraId="43F6A3E2" w14:textId="77777777" w:rsidTr="00CB0E95">
        <w:trPr>
          <w:trHeight w:val="680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98EC2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kan niet veilig meer gebruikt worden ten gevolge van de vermelde C-opmerkingen.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mag slechts opnieuw in dienst gesteld worden nadat een aanvullende controle na herstelling is uitgevoerd. Een dringende verwittiging werd overgemaakt aan: 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0227CA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8.6pt;height:85.8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0227CA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4E4EAB85" w14:textId="75C6758E" w:rsidR="00403E90" w:rsidRPr="00C62DA6" w:rsidRDefault="00403E90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sz w:val="18"/>
          <w:szCs w:val="18"/>
          <w:lang w:val="nl-BE" w:eastAsia="fr-FR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3933952C" w14:textId="3FCDEF92" w:rsidR="00333BD4" w:rsidRPr="009E0459" w:rsidRDefault="00333BD4" w:rsidP="00DE65C5">
      <w:pPr>
        <w:tabs>
          <w:tab w:val="center" w:pos="2410"/>
          <w:tab w:val="center" w:pos="6804"/>
        </w:tabs>
        <w:rPr>
          <w:rFonts w:ascii="Arial" w:hAnsi="Arial" w:cs="Arial"/>
          <w:lang w:val="nl-BE" w:eastAsia="fr-FR"/>
        </w:rPr>
      </w:pPr>
    </w:p>
    <w:sectPr w:rsidR="00333BD4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5EF1C9" w14:textId="77777777" w:rsidR="00D62935" w:rsidRDefault="00D62935">
      <w:r>
        <w:separator/>
      </w:r>
    </w:p>
  </w:endnote>
  <w:endnote w:type="continuationSeparator" w:id="0">
    <w:p w14:paraId="12C7E07D" w14:textId="77777777" w:rsidR="00D62935" w:rsidRDefault="00D629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552112A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</w:t>
    </w:r>
    <w:r w:rsidR="00F30F13">
      <w:rPr>
        <w:rFonts w:ascii="Arial" w:hAnsi="Arial" w:cs="Arial"/>
        <w:sz w:val="20"/>
      </w:rPr>
      <w:t>CC</w:t>
    </w:r>
    <w:r>
      <w:rPr>
        <w:rFonts w:ascii="Arial" w:hAnsi="Arial" w:cs="Arial"/>
        <w:sz w:val="20"/>
      </w:rPr>
      <w:t>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="00F30F13">
      <w:rPr>
        <w:rFonts w:ascii="Arial" w:hAnsi="Arial" w:cs="Arial"/>
        <w:sz w:val="20"/>
      </w:rPr>
      <w:t>3</w:t>
    </w:r>
    <w:r w:rsidRPr="009E0459">
      <w:rPr>
        <w:rFonts w:ascii="Arial" w:hAnsi="Arial" w:cs="Arial"/>
        <w:sz w:val="20"/>
      </w:rPr>
      <w:t xml:space="preserve">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B334A8">
      <w:rPr>
        <w:rFonts w:ascii="Arial" w:hAnsi="Arial" w:cs="Arial"/>
        <w:sz w:val="20"/>
      </w:rPr>
      <w:t xml:space="preserve"> </w:t>
    </w:r>
    <w:r w:rsidR="003F5187" w:rsidRPr="009E0459">
      <w:rPr>
        <w:rFonts w:ascii="Arial" w:hAnsi="Arial" w:cs="Arial"/>
        <w:sz w:val="20"/>
      </w:rPr>
      <w:t xml:space="preserve">– </w:t>
    </w:r>
    <w:r w:rsidR="000F135E">
      <w:rPr>
        <w:rFonts w:ascii="Arial" w:hAnsi="Arial" w:cs="Arial"/>
        <w:sz w:val="20"/>
      </w:rPr>
      <w:t>09 Jan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E65C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E65C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E7A16" w14:textId="77777777" w:rsidR="00D62935" w:rsidRDefault="00D62935">
      <w:r>
        <w:separator/>
      </w:r>
    </w:p>
  </w:footnote>
  <w:footnote w:type="continuationSeparator" w:id="0">
    <w:p w14:paraId="53703C64" w14:textId="77777777" w:rsidR="00D62935" w:rsidRDefault="00D629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69B5038" w:rsidR="001800BC" w:rsidRPr="000227CA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nl-BE"/>
      </w:rPr>
    </w:pPr>
    <w:r w:rsidRPr="000227CA">
      <w:rPr>
        <w:rFonts w:ascii="Arial" w:hAnsi="Arial" w:cs="Arial"/>
        <w:sz w:val="22"/>
        <w:szCs w:val="22"/>
        <w:lang w:val="nl-BE"/>
      </w:rPr>
      <w:t xml:space="preserve"> </w:t>
    </w:r>
    <w:r w:rsidRPr="000227CA">
      <w:rPr>
        <w:rFonts w:ascii="Arial" w:hAnsi="Arial" w:cs="Arial"/>
        <w:sz w:val="22"/>
        <w:szCs w:val="22"/>
        <w:lang w:val="nl-BE"/>
      </w:rPr>
      <w:tab/>
      <w:t>MR-Mgt/R</w:t>
    </w:r>
    <w:r w:rsidRPr="000227CA">
      <w:rPr>
        <w:rFonts w:ascii="Arial" w:hAnsi="Arial" w:cs="Arial"/>
        <w:sz w:val="22"/>
        <w:szCs w:val="22"/>
        <w:lang w:val="nl-BE"/>
      </w:rPr>
      <w:tab/>
    </w:r>
    <w:r w:rsidR="003E76ED" w:rsidRPr="000227CA">
      <w:rPr>
        <w:rFonts w:ascii="Arial" w:hAnsi="Arial" w:cs="Arial"/>
        <w:sz w:val="22"/>
        <w:szCs w:val="22"/>
        <w:lang w:val="nl-BE"/>
      </w:rPr>
      <w:t>Nr</w:t>
    </w:r>
    <w:r w:rsidR="002B0D6A" w:rsidRPr="000227CA">
      <w:rPr>
        <w:rFonts w:ascii="Arial" w:hAnsi="Arial" w:cs="Arial"/>
        <w:sz w:val="22"/>
        <w:szCs w:val="22"/>
        <w:lang w:val="nl-BE"/>
      </w:rPr>
      <w:t xml:space="preserve">: </w:t>
    </w:r>
    <w:r w:rsidR="000227CA" w:rsidRPr="000227CA">
      <w:rPr>
        <w:rFonts w:ascii="Arial" w:hAnsi="Arial" w:cs="Arial"/>
        <w:sz w:val="22"/>
        <w:szCs w:val="22"/>
        <w:lang w:val="nl-BE"/>
      </w:rPr>
      <w:t>20211207_IU_DR-Personenkooi</w:t>
    </w:r>
    <w:r w:rsidR="003772E6" w:rsidRPr="000227CA">
      <w:rPr>
        <w:rFonts w:ascii="Arial" w:hAnsi="Arial" w:cs="Arial"/>
        <w:sz w:val="22"/>
        <w:szCs w:val="22"/>
        <w:lang w:val="nl-BE"/>
      </w:rPr>
      <w:br/>
      <w:t xml:space="preserve"> </w:t>
    </w:r>
    <w:r w:rsidR="003772E6" w:rsidRPr="000227CA">
      <w:rPr>
        <w:rFonts w:ascii="Arial" w:hAnsi="Arial" w:cs="Arial"/>
        <w:sz w:val="22"/>
        <w:szCs w:val="22"/>
        <w:lang w:val="nl-BE"/>
      </w:rPr>
      <w:tab/>
      <w:t>Bureau Contr</w:t>
    </w:r>
    <w:r w:rsidR="005062B8" w:rsidRPr="000227CA">
      <w:rPr>
        <w:rFonts w:ascii="Arial" w:hAnsi="Arial" w:cs="Arial"/>
        <w:sz w:val="22"/>
        <w:szCs w:val="22"/>
        <w:lang w:val="nl-BE"/>
      </w:rPr>
      <w:t>o</w:t>
    </w:r>
    <w:r w:rsidR="003772E6" w:rsidRPr="000227CA">
      <w:rPr>
        <w:rFonts w:ascii="Arial" w:hAnsi="Arial" w:cs="Arial"/>
        <w:sz w:val="22"/>
        <w:szCs w:val="22"/>
        <w:lang w:val="nl-BE"/>
      </w:rPr>
      <w:t>les</w:t>
    </w:r>
    <w:r w:rsidRPr="000227CA">
      <w:rPr>
        <w:rFonts w:ascii="Arial" w:hAnsi="Arial" w:cs="Arial"/>
        <w:sz w:val="22"/>
        <w:szCs w:val="22"/>
        <w:lang w:val="nl-BE"/>
      </w:rPr>
      <w:tab/>
    </w:r>
    <w:r w:rsidR="001D0379" w:rsidRPr="000227CA">
      <w:rPr>
        <w:rFonts w:ascii="Arial" w:hAnsi="Arial" w:cs="Arial"/>
        <w:sz w:val="22"/>
        <w:szCs w:val="22"/>
        <w:lang w:val="nl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8868A2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27CA"/>
    <w:rsid w:val="00025A65"/>
    <w:rsid w:val="00036614"/>
    <w:rsid w:val="00053235"/>
    <w:rsid w:val="0007367A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F0D9B"/>
    <w:rsid w:val="000F135E"/>
    <w:rsid w:val="00105381"/>
    <w:rsid w:val="001242CA"/>
    <w:rsid w:val="00137736"/>
    <w:rsid w:val="0014202D"/>
    <w:rsid w:val="001427A0"/>
    <w:rsid w:val="001433ED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3913"/>
    <w:rsid w:val="001F6DF4"/>
    <w:rsid w:val="001F6E47"/>
    <w:rsid w:val="00201607"/>
    <w:rsid w:val="00227019"/>
    <w:rsid w:val="002272F3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6DA4"/>
    <w:rsid w:val="00350134"/>
    <w:rsid w:val="00350A2C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D4C24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74189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4C43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43800"/>
    <w:rsid w:val="0085708B"/>
    <w:rsid w:val="00871AAB"/>
    <w:rsid w:val="008771BF"/>
    <w:rsid w:val="00877D12"/>
    <w:rsid w:val="008868A2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71B6"/>
    <w:rsid w:val="008F48B5"/>
    <w:rsid w:val="00902B21"/>
    <w:rsid w:val="00944B7B"/>
    <w:rsid w:val="00950041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27A26"/>
    <w:rsid w:val="00A362C2"/>
    <w:rsid w:val="00A40A26"/>
    <w:rsid w:val="00A4490D"/>
    <w:rsid w:val="00A51DB1"/>
    <w:rsid w:val="00A57E16"/>
    <w:rsid w:val="00A63443"/>
    <w:rsid w:val="00A64B3B"/>
    <w:rsid w:val="00A67497"/>
    <w:rsid w:val="00A8599C"/>
    <w:rsid w:val="00A9413D"/>
    <w:rsid w:val="00AB310F"/>
    <w:rsid w:val="00AB629C"/>
    <w:rsid w:val="00AC3D99"/>
    <w:rsid w:val="00AD1AAC"/>
    <w:rsid w:val="00AE5862"/>
    <w:rsid w:val="00B033A4"/>
    <w:rsid w:val="00B0649E"/>
    <w:rsid w:val="00B155BE"/>
    <w:rsid w:val="00B23372"/>
    <w:rsid w:val="00B334A8"/>
    <w:rsid w:val="00B540CE"/>
    <w:rsid w:val="00B62732"/>
    <w:rsid w:val="00B7034A"/>
    <w:rsid w:val="00B813EE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62935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E65C5"/>
    <w:rsid w:val="00DF64B2"/>
    <w:rsid w:val="00E011A2"/>
    <w:rsid w:val="00E10CE4"/>
    <w:rsid w:val="00E1276E"/>
    <w:rsid w:val="00E316EE"/>
    <w:rsid w:val="00E3715E"/>
    <w:rsid w:val="00E45802"/>
    <w:rsid w:val="00E52942"/>
    <w:rsid w:val="00E736A0"/>
    <w:rsid w:val="00E75968"/>
    <w:rsid w:val="00EB1F50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0F13"/>
    <w:rsid w:val="00F3544F"/>
    <w:rsid w:val="00F441ED"/>
    <w:rsid w:val="00F622A3"/>
    <w:rsid w:val="00F760B3"/>
    <w:rsid w:val="00F8356B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9339328"/>
  <w15:docId w15:val="{E33F85C2-EEE3-4823-A705-EE090EC75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DWsv+4tBc0kbVQzCsZHOISDzAUQ=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EMzz5X63xDedCSwIoInXKbUFDnI=</DigestValue>
    </Reference>
    <Reference Type="http://www.w3.org/2000/09/xmldsig#Object" URI="#idValidSigLnImg">
      <DigestMethod Algorithm="http://www.w3.org/2000/09/xmldsig#sha1"/>
      <DigestValue>FiqtCDkhRmF5cbhJNbuzXq8dVa0=</DigestValue>
    </Reference>
    <Reference Type="http://www.w3.org/2000/09/xmldsig#Object" URI="#idInvalidSigLnImg">
      <DigestMethod Algorithm="http://www.w3.org/2000/09/xmldsig#sha1"/>
      <DigestValue>C1BfrcfjgF3BvDDdIo+dnftWY4I=</DigestValue>
    </Reference>
  </SignedInfo>
  <SignatureValue>TuB4EWf5EZMviG4Us+Oelx3Fqg+wUkyqaWjWeSmjCsBDHOyB+PEbv/uvBIntfBzHbiCUF0qzwyY6
eYN9wVxGcxgvLDLOljd4xRbm2DXLICmuqW01FDHvfxxxA96pTp2frPOQ6O2aESEIlxvGqmHjfINE
i2EiEqNqZKW08e/s5OGMiI5xU2B8SkSHpPnlaNXdEiXkuR1Ad7GIvJIYxc77K1H5db5tnuzSs5L0
ptn7PhtFKgcF9mQPHEMT9XWI/hDWtYcjxfgbe3LqKBdSkzKiji85cDtjdr5XOIGGIxdrvs5BAPVp
mjbuVTn6UuoVYT9tcNv8oehUl8gz+mhzb5kHTQ==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ZAeDUMHMmsx/5fcT1aUikRk454E=</DigestValue>
      </Reference>
      <Reference URI="/word/endnotes.xml?ContentType=application/vnd.openxmlformats-officedocument.wordprocessingml.endnotes+xml">
        <DigestMethod Algorithm="http://www.w3.org/2000/09/xmldsig#sha1"/>
        <DigestValue>jLZZMZXCda/U9UwVS2EHKs/FEX4=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M8OfkYLL7C7nPvvjEpByibn2uAE=</DigestValue>
      </Reference>
      <Reference URI="/word/footnotes.xml?ContentType=application/vnd.openxmlformats-officedocument.wordprocessingml.footnotes+xml">
        <DigestMethod Algorithm="http://www.w3.org/2000/09/xmldsig#sha1"/>
        <DigestValue>CRerkM2q3Aa2rhrdoFKF2UVywes=</DigestValue>
      </Reference>
      <Reference URI="/word/header1.xml?ContentType=application/vnd.openxmlformats-officedocument.wordprocessingml.header+xml">
        <DigestMethod Algorithm="http://www.w3.org/2000/09/xmldsig#sha1"/>
        <DigestValue>t+DpcTCN6z6dF2xtPAu1CyRtwb8=</DigestValue>
      </Reference>
      <Reference URI="/word/header2.xml?ContentType=application/vnd.openxmlformats-officedocument.wordprocessingml.header+xml">
        <DigestMethod Algorithm="http://www.w3.org/2000/09/xmldsig#sha1"/>
        <DigestValue>rOJGo+chn2AbZr5gJVyueDrpd+M=</DigestValue>
      </Reference>
      <Reference URI="/word/media/image1.emf?ContentType=image/x-emf">
        <DigestMethod Algorithm="http://www.w3.org/2000/09/xmldsig#sha1"/>
        <DigestValue>45zEfywKURHieb9L8OLSPmPqXxc=</DigestValue>
      </Reference>
      <Reference URI="/word/media/image2.emf?ContentType=image/x-emf">
        <DigestMethod Algorithm="http://www.w3.org/2000/09/xmldsig#sha1"/>
        <DigestValue>NIGFTjtlRPzKymKIAte+18yRyCQ=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F6uK/Ap4s7A61ouNlt1eKpw7ibA=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2021-12-07T14:45:12Z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2021-12-07T14:45:12Z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VwBkAQAAAAAAAAAAAAC8BwwUjJhXAHiaVwAu8il3Z8ZIxZDlom80FQo5AAAAAJDlom+meXdvWG6VALCXVwAUmFcAC6Odb/////8AmFcA0rt5b1Agfm8GvHlvRx94b1kfeG+byUjFkOWib7vJSMUomFcAs7t5bxhaUBQAAAAAAADAS1CYVwDgmVcASfEpdzCYVwACAAAAVfEpdxyoom/g////AAAAAAAAAAAAAAAAkAEAAAAAAAEAAAAAYQByAAAAAAAAAAAA0Yr5dgAAAAAGAAAAhJlXAISZVwA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DJd0jvVwCiYcl32GmJAAkAAAC8Ycl3BAAAAGB9iQAAAAAA2GmJANhpiQC2IhNwAAAAAEBJ6G8JAAAAAAAAAAAAAAAAAAAAAAAAALDriAAAAAAAAAAAAAAAAAAAAAAAAAAAAAAAAAAAAAAAAAAAAAAAAAAAAAAAAAAAAAAAAAAAAAAAAAAAAAAAAACuEcx3+xVjf6DwVwAI0sV32GmJAEBJ6G8AAAAAGNPFd///AAAAAAAA+9PFd/vTxXfQ8FcAAABXAAcAAAAAAAAA0Yr5dgkAAAAHAAAAAPFXAADxVwAAAgAA/P///wEAAAAAAAAAAAAAAAAAAAAAAAAA+NTndm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EQAAAAAIiYVwD9myp3qRQAAEiYVwDzEiEQ8xIQAAAAAAD4Nc4IqRTx//////+IAwAACvEKAKgHDBQAAAAA8xIQ//////+IAwAAIRABAIAFRyEAAAAAnD3NdYk9KHfzEiEQ9NEQFAEAAAD/////AAAAAIQipxm0nFcAAAAAAAAApxlg39IZmj0od4AFRyHzEiEQAQAAAPTREBSEIqcZAAAAAAAAAADzEhAAtJxXAPMSEP//////iAMAACEQAQAAAEchAAAAAGDJFBoAAIgAYMkUGgAAAAAAAAAAAAAAABAAAAADAQAAOBAAAB8AAAG8mlcA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VwBAIUZ3gIGJAOAyE3AoHsQAHK5XAAiwVwAu8il3eK1XAKJhyXfbFgrbCQAAALxhyXfwrVcAEH6JAAAAAADYaYkA2GmJABD+yG8AAAAAcGB2bwkAAAAAAAAAAAAAAAAAAAAAAAAAsOuIAAAAAAAAAAAAAAAAAAAAAAAAAAAAAADASwAAAABwr1cASfEpd8CtVwAAAAAAVfEpdwAAAADz////AAAAAAAAAAAAAAAAC1djfwiuVwAdgPp2AABCdwAAAAAAAAAA0Yr5dgAAAAAJAAAAFK9XABSvVwAAAgAA/P///wEAAAAAAAAAAAAAAAAAAAAAAAAAAAAAAAAAAAB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FcAQCFGd4CBiQDgMhNwKB7EAByuVwAIsFcALvIpd3itVwCiYcl32xYK2wkAAAC8Ycl38K1XABB+iQAAAAAA2GmJANhpiQAQ/shvAAAAAHBgdm8JAAAAAAAAAAAAAAAAAAAAAAAAALDriAAAAAAAAAAAAAAAAAAAAAAAAAAAAAAAwEsAAAAAcK9XAEnxKXfArVcAAAAAAFXxKXcAAAAA8////wAAAAAAAAAAAAAAAAtXY38IrlcAHYD6dgAAQncAAAAAAAAAANGK+XYAAAAACQAAABSvVwAUr1c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EAF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l3SO9XAKJhyXfYaYkACQAAALxhyXcEAAAAYH2JAAAAAADYaYkA2GmJALYiE3AAAAAAQEnobwkAAAAAAAAAAAAAAAAAAAAAAAAAsOuIAAAAAAAAAAAAAAAAAAAAAAAAAAAAAAAAAAAAAAAAAAAAAAAAAAAAAAAAAAAAAAAAAAAAAAAAAAAAAAAAAK4RzHf7FWN/oPBXAAjSxXfYaYkAQEnobwAAAAAY08V3//8AAAAAAAD708V3+9PFd9DwVwAAAFcABwAAAAAAAADRivl2CQAAAAcAAAAA8VcAAPFXAAACAAD8////AQAAAAAAAAAAAAAAAAAAAAAAAAD41Od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VwBkAQAAAAAAAAAAAAC8BwwUjJhXAHiaVwAu8il3Z8ZIxZDlom80FQo5AAAAAJDlom+meXdvWG6VALCXVwAUmFcAC6Odb/////8AmFcA0rt5b1Agfm8GvHlvRx94b1kfeG+byUjFkOWib7vJSMUomFcAs7t5bxhaUBQAAAAAAADAS1CYVwDgmVcASfEpdzCYVwACAAAAVfEpdxyoom/g////AAAAAAAAAAAAAAAAkAEAAAAAAAEAAAAAYQByAAAAAAAAAAAA0Yr5dgAAAAAGAAAAhJlXAISZV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egAAAACImFcA/Zsqd6kUAABImFcAChQhegoUegAAAAAAOJxXAKkU8f//////iAMAAArxCgCoBwwUAAAAAAoUev//////iAMAACF6AQCABUchAAAAAJw9zXWJPSh3ChQhevTREBQBAAAA/////wAAAABY66YZtJxXAAAAAAAAAKYZeNzSGZo9KHeABUchChQhegEAAAD00RAUWOumGQAAAAAAAAAAChR6ALScVwAKFHr//////4gDAAAhegEAAABHIQAAAAACFix3ChQhekh3GRQRAAAA/////wAAAAAQAAAAAwEAADgQAAAfAAABvJpXAJ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AOg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Jgpi2vx5LUEUyTEIdAfdA2gI1NaHuNybeQ74yagHf0w=</DigestValue>
    </Reference>
    <Reference Type="http://www.w3.org/2000/09/xmldsig#Object" URI="#idOfficeObject">
      <DigestMethod Algorithm="http://www.w3.org/2001/04/xmlenc#sha256"/>
      <DigestValue>v+0Z1AzW8UTK1bylISRjfeRDBTBBYVta1z8mNupsp4U=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7sr6uBzK3p8RnHGrz+WXrjM5+wwFI7b7ZGx7E/NMu+A=</DigestValue>
    </Reference>
    <Reference Type="http://www.w3.org/2000/09/xmldsig#Object" URI="#idValidSigLnImg">
      <DigestMethod Algorithm="http://www.w3.org/2001/04/xmlenc#sha256"/>
      <DigestValue>LSNR1bh9qqFuedgFG97NWqefJsdU/8fvX8zdiodw7zI=</DigestValue>
    </Reference>
    <Reference Type="http://www.w3.org/2000/09/xmldsig#Object" URI="#idInvalidSigLnImg">
      <DigestMethod Algorithm="http://www.w3.org/2001/04/xmlenc#sha256"/>
      <DigestValue>TTjZrnND5LHISOaaiQYb7z0RW5K/p7rXcVsoxGDpXbk=</DigestValue>
    </Reference>
  </SignedInfo>
  <SignatureValue>OuS0P9cujpHIgj2MST5JFcWDLYzcrLHCwQoaAiGSlKtETCbGx5+9Y9efTQKAat+44206ll204pi1
TYu5klacB1QVpRzvlm2EkKD5yFH31Dc1WAz4UDfD1jDkDlDJi+TeStsrFvfix+WP4q05IEU9PwZm
b+/IzK162mBHWViI7GwQ9i6Q/2upYImx4GbTG/PrGIdoHWkSSu6VL2wgeh+u3i+4KaC2a8KBR0xH
q9i98l++MApedA7WPTLF3bdZ2FGme0Ukn6w3Fpp0YaO8hZoudP4C7tnDrXQouwuDXWIyuARYkv9y
et3vHNr2XZKEr7WpNJvkp7Nvv5EQzPyeg51KSA==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3nOGUUbkkcJS7eTpJ/Qt4xupz513p7PbNgznCqFa+4U=</DigestValue>
      </Reference>
      <Reference URI="/word/endnotes.xml?ContentType=application/vnd.openxmlformats-officedocument.wordprocessingml.endnotes+xml">
        <DigestMethod Algorithm="http://www.w3.org/2001/04/xmlenc#sha256"/>
        <DigestValue>Bc2AQFDqPmV7zzr1xMiJ4lOibUYyuP5pTieSNIReELg=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AllQKkz3HW6aOfEhngfTkaKl1sA9OLz30lDQ5Um1yPo=</DigestValue>
      </Reference>
      <Reference URI="/word/footnotes.xml?ContentType=application/vnd.openxmlformats-officedocument.wordprocessingml.footnotes+xml">
        <DigestMethod Algorithm="http://www.w3.org/2001/04/xmlenc#sha256"/>
        <DigestValue>KBTDsuBraAdnGstRIv/3xlo1L5kbTmFteoksr0tsjoI=</DigestValue>
      </Reference>
      <Reference URI="/word/header1.xml?ContentType=application/vnd.openxmlformats-officedocument.wordprocessingml.header+xml">
        <DigestMethod Algorithm="http://www.w3.org/2001/04/xmlenc#sha256"/>
        <DigestValue>HWA3JLaBV1xALGnI65002yRyhzA15TjByFzMj0YujDE=</DigestValue>
      </Reference>
      <Reference URI="/word/header2.xml?ContentType=application/vnd.openxmlformats-officedocument.wordprocessingml.header+xml">
        <DigestMethod Algorithm="http://www.w3.org/2001/04/xmlenc#sha256"/>
        <DigestValue>q6yVblnJhSq2SIXjo2IvwM5YCubUvrEKYivhHJHptmU=</DigestValue>
      </Reference>
      <Reference URI="/word/media/image1.emf?ContentType=image/x-emf">
        <DigestMethod Algorithm="http://www.w3.org/2001/04/xmlenc#sha256"/>
        <DigestValue>a3QFYsIt8jGm5dKjaT2DxW5aChl3L0XxEgsBYPR2DO0=</DigestValue>
      </Reference>
      <Reference URI="/word/media/image2.emf?ContentType=image/x-emf">
        <DigestMethod Algorithm="http://www.w3.org/2001/04/xmlenc#sha256"/>
        <DigestValue>YMweyq/rOotZF85gOC9cZ41TOvs4a4fKq4Fd8EWQD9I=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vbZnF9rM1htLbg+8aRrYt8GGcqPWVZlL2ERaawIFPEg=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2021-12-13T00:06:22Z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2021-12-13T00:06:22Z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QCFFdUiXlgDgMnRrGJQhAIivWgB0sVoALvL6dqJhInfoZpYAAhIKhbxhIncgAAAA2JOWAAAAAADoZpYA6GaWABD+KWsAAAAAIAAAAAIAAAAAAAAAAAAAAAAAAAAAAAAAiOyVAAAAAAAAAAAAAAAAAAAAAAAAAAAAAAAAAAAAanoAAAAA3LBaAEnx+nYsr1oAAAAAAFXx+nYAAAAA9f///wAAAAAAAAAAAAAAAHC0T0J0r1oAHYA2dgAAQXUAAFoACQAAAAAAAADRijV2QElJawkAAACAsFoAgLBa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cUAAAAA8JlaAP2b+3bqEQAAsJlaADUQIcU1EMUAAAAAAKSdWgDqEdf//////8BLAAAK1woAhMGBFQAAAAA1EMX//////8BLAAAhxQEAAADhGgAAAACcPTZ1iT35djUQIcV0ZTsNAQAAAP////8AAAAAgCrGFRyeWgAAAAAAAADGFSAenBWaPfl2AADhGjUQIcUBAAAAdGU7DYAqxhUAAAAAAAAAADUQxQAcnloANRDF///////ASwAAIcUBAAAA4RoAAAAA/////4yaWgACFv12NRAhxUhgpRUK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EAhRXVIl5YA4DJ0axiUIQCIr1oAdLFaAC7y+naiYSJ36GaWAAISCoW8YSJ3IAAAANiTlgAAAAAA6GaWAOhmlgAQ/ilrAAAAACAAAAACAAAAAAAAAAAAAAAAAAAAAAAAAIjslQAAAAAAAAAAAAAAAAAAAAAAAAAAAAAAAAAAAGp6AAAAANywWgBJ8fp2LK9aAAAAAABV8fp2AAAAAPX///8AAAAAAAAAAAAAAABwtE9CdK9aAB2ANnYAAEF1AABaAAkAAAAAAAAA0Yo1dkBJSWsJAAAAgLBaAICwWg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dQAAAAA8JlaAP2b+3bqEQAAsJlaANIPIdTSD9QAAAAAAKSdWgDqEdf//////8BLAAAK1woAhMGBFQAAAADSD9T//////8BLAAAh1AEAAADhGgAAAACcPTZ1iT35dtIPIdR0ZTsNAQAAAP////8AAAAAUG7HFRyeWgAAAAAAAADHFSAenBWaPfl2AADhGtIPIdQBAAAAdGU7DVBuxxUAAAAAAAAAANIP1AAcnloA0g/U///////ASwAAIdQBAAAA4RoAAAAA/////4yaWgACFv120g8h1GhC3xUR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hijstoebehoren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6XAYHYSFKZVE-185-212</_dlc_DocId>
    <_dlc_DocIdUrl xmlns="341ef2d6-d38c-4729-b0bd-8f06d6b35472">
      <Url>http://units.mil.intra/sites/DGMR/MGT/R/CTL/_layouts/DocIdRedir.aspx?ID=6XAYHYSFKZVE-185-212</Url>
      <Description>6XAYHYSFKZVE-185-212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sharepoint/v3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  <ds:schemaRef ds:uri="341ef2d6-d38c-4729-b0bd-8f06d6b35472"/>
    <ds:schemaRef ds:uri="http://schemas.microsoft.com/sharepoint/v4"/>
    <ds:schemaRef ds:uri="http://schemas.microsoft.com/sharepoint/v3/field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28D92A5-09FA-4167-8158-7E53AA2B853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868705C-BF49-4CAB-AE89-F04643AA1F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254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hijstoebehoren - periodiek</vt:lpstr>
    </vt:vector>
  </TitlesOfParts>
  <Company>DTT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hijstoebehoren - periodiek</dc:title>
  <dc:creator>Jean-Michel.VanHelleputte@mil.be</dc:creator>
  <cp:lastModifiedBy>Hinskens Ervin</cp:lastModifiedBy>
  <cp:revision>4</cp:revision>
  <cp:lastPrinted>2016-12-15T08:50:00Z</cp:lastPrinted>
  <dcterms:created xsi:type="dcterms:W3CDTF">2017-01-25T10:47:00Z</dcterms:created>
  <dcterms:modified xsi:type="dcterms:W3CDTF">2021-12-07T14:45:00Z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4525f6d7-d970-4f97-bf5d-590252c9beaf</vt:lpwstr>
  </property>
</Properties>
</file>