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53478B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3A120A5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53478B">
              <w:rPr>
                <w:rFonts w:ascii="Arial" w:hAnsi="Arial" w:cs="Arial"/>
                <w:lang w:val="nl-BE"/>
              </w:rPr>
              <w:t>09-09-2021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40CA35D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3478B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354A913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3478B">
              <w:rPr>
                <w:rFonts w:ascii="Arial" w:hAnsi="Arial" w:cs="Arial"/>
                <w:lang w:val="nl-BE" w:eastAsia="fr-FR"/>
              </w:rPr>
              <w:t>09-12-2021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7AE14C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B7D7312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53478B">
              <w:rPr>
                <w:rFonts w:ascii="Arial" w:hAnsi="Arial" w:cs="Arial"/>
                <w:lang w:val="nl-BE"/>
              </w:rPr>
              <w:t>1257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EF5E5E3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CB9DE35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64CBCAE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9E51F01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CC03510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1DDE502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koffers RPK Iveco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D62C20D" w:rsidR="00FC4813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30E6773F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241A69B1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7777777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78456CE" w:rsidR="00F8356B" w:rsidRPr="009E0459" w:rsidRDefault="0053478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0ADA954" w:rsidR="00F8356B" w:rsidRPr="009E0459" w:rsidRDefault="0053478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9CC0747" w:rsidR="00F8356B" w:rsidRPr="009F6C9E" w:rsidRDefault="0053478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E8BB88F" w:rsidR="002952F0" w:rsidRPr="00DB1730" w:rsidRDefault="0053478B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672289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53478B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1BC0D0" w:rsidR="0072620D" w:rsidRPr="009E0459" w:rsidRDefault="0053478B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53478B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53478B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53478B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778D5A2B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3478B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3478B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390E77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3478B">
      <w:rPr>
        <w:rFonts w:ascii="Arial" w:hAnsi="Arial" w:cs="Arial"/>
        <w:sz w:val="22"/>
        <w:szCs w:val="22"/>
        <w:lang w:val="fr-BE"/>
      </w:rPr>
      <w:t>20210909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794AD0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D206FF">
      <w:rPr>
        <w:rFonts w:ascii="Arial" w:hAnsi="Arial" w:cs="Arial"/>
        <w:sz w:val="22"/>
        <w:szCs w:val="22"/>
        <w:lang w:val="fr-BE"/>
      </w:rPr>
      <w:t>-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478B"/>
    <w:rsid w:val="00536DCA"/>
    <w:rsid w:val="00537581"/>
    <w:rsid w:val="00540F45"/>
    <w:rsid w:val="005442E4"/>
    <w:rsid w:val="005516E0"/>
    <w:rsid w:val="005749E1"/>
    <w:rsid w:val="00583569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4AD0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06FF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63890D9D-966A-4ED9-9553-82CAC3D1B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+mdlqljduqbPbW7ItO8cPWZ+Bho=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HS5/fFFI/w9PNAa+XNDsv+ig+Q4=</DigestValue>
    </Reference>
    <Reference Type="http://www.w3.org/2000/09/xmldsig#Object" URI="#idValidSigLnImg">
      <DigestMethod Algorithm="http://www.w3.org/2000/09/xmldsig#sha1"/>
      <DigestValue>SVqsgFZnJmpGrv/BZ3zVm3FPOyw=</DigestValue>
    </Reference>
    <Reference Type="http://www.w3.org/2000/09/xmldsig#Object" URI="#idInvalidSigLnImg">
      <DigestMethod Algorithm="http://www.w3.org/2000/09/xmldsig#sha1"/>
      <DigestValue>qZyS0QVqwWbPWyRnCix90liP96Y=</DigestValue>
    </Reference>
  </SignedInfo>
  <SignatureValue>oQh7x50f0DFJeu8w8f0D8Zyl+JhuTLGyJDrjWUdUfQn2q5a3SOjxpHFZHH1K5WGjne5dbu84qR28
rR+TfMxtT8r/YfDFvZkDhM8PVvjh0Ty83KNRC/yFZ97YY0JJb11y20TDjREihtSrKy8iJkdZ8rAe
MTh5JsV/AANzRVI70kMfHkku6E8kybk7DU7ZxrUqdQtjCAbzjhj/5i/xk88/JoBQhXxYKk6sSKJ7
+jhvFGSn/2+D/Maw8hQsUba4mcAelJUIS2TwCwFVylVEqSnhZzMd50u0PEpIwgwmoBfGFbg7Wr9u
XqRH9ocIpl4hVzGqiuh+t0a/H4thY0khwF3Lqg==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eBB5G/kDVJsmyhweNgkqWKw/KKA=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XM8s+kepN73aMsI1UaZTJzbc0jA=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aOC6qNS2BpTdJXqlWV5Ow5Sx40Y=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GkBW6bhE+2xueM5s3fAyLr8F8tk=</DigestValue>
      </Reference>
      <Reference URI="/word/media/image2.emf?ContentType=image/x-emf">
        <DigestMethod Algorithm="http://www.w3.org/2000/09/xmldsig#sha1"/>
        <DigestValue>0+d29tbeGYo//sgKhS+AUQD098Q=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NdlPJwn78OhQRrPR3qsZyM7vE4g=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2021-09-10T13:58:20Z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2021-09-10T13:58:20Z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MwFkAQAAAAAAAAAAAACc19oV/JgzAeiaMwEe8mJ15a67NejW2hW4FwqpAAAAAOjkg22neVhtyABLASCYMwGEmDMB76J+bf////9wmDMB0rtabVAgX20GvFptRh9ZbVgfWW05rrs16OSDbdmuuzWYmDMBs7tabUib5BUAAAAAAADe/MCYMwFQmjMBOfFidaCYMwECAAAARfFidXing23g////AAAAAAAAAAAAAAAAkAEAAAAAAAEAAAAAYQByAAAAAAAAAAAAEYcNdwAAAAAGAAAA9JkzAfSZMwEAAgAA/P///wEAAA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zAaJhKHdwYT0BCQAAALxhKHcJAAAAwHg9AQAAAABwYT0BcGE9AbYi9G0AAAAApiL0bQAAAAAAAAAAAAAAAAAAAAAAAAAAUOA8AQAAAAAAAAAAAAAAAAAAAAAAAAAAAAAAAAAAAAAAAAAAAAAAAAAAAAAAAAAAAAAAAAAAAAAAAAAAAAAAABjwMwHvpCg2aGYydwzxMwEI0iR3cGE9AUBJyW0AAAAAGNMkd///AAAAAAAA+9Mkd/vTJHc88TMBAAAAAAAAAAARhw13AAAAAAcAAABs8TMBbPEzAQACAAD8////AQAAAAAAAA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CGKAAAAAPCYMwHtm2N1nwoAALCYMwHDDiGKww6KAAAAAABsR8ttnwpk//////8QKgAACmQKAIjX2hUAAAAAww6K//////8QKgAAIYoBAMANpB8AAAAAnD3fdYk9YXXDDiGKjCfgFQEAAAD/////AAAAAEzLOBYcnTMBAAAAAAAAOBZI67gZmj1hdcANpB/DDiGKAQAAAIwn4BVMyzgWAAAAAAAAAADDDooAHJ0zAcMOiv//////ECoAACGKAQAAAKQfAAAAACDvMBZEeSh3aAAxFgAAPAFoADEWAAAAABAAAAADAQAA6zAAABwAAAEkmzMBknEkdwAAAAAB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zAaJhKHdwYT0BCQAAALxhKHcJAAAAwHg9AQAAAABwYT0BcGE9AbYi9G0AAAAApiL0bQAAAAAAAAAAAAAAAAAAAAAAAAAAUOA8AQAAAAAAAAAAAAAAAAAAAAAAAAAAAAAAAAAAAAAAAAAAAAAAAAAAAAAAAAAAAAAAAAAAAAAAAAAAAAAAABjwMwHvpCg2aGYydwzxMwEI0iR3cGE9AUBJyW0AAAAAGNMkd///AAAAAAAA+9Mkd/vTJHc88TMBAAAAAAAAAAARhw13AAAAAAcAAABs8TMBbPEzAQ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ISEAAAAA8JgzAe2bY3WfCgAAsJgzAaQSISGkEiEAAAAAAKScMwGfCmT//////xAqAAAKZAoAiNfaFQAAAACkEiH//////xAqAAAhIQEAwA2kHwAAAACcPd91iT1hdaQSISGMJ+AVAQAAAP////8AAAAAsNM5FhydMwEAAAAAAAA5FgD0uBmaPWF1wA2kH6QSISEBAAAAjCfgFbDTORYAAAAAAAAAAKQSIQAcnTMBpBIh//////8QKgAAISEBAAAApB8AAAAA/////4yZMwHBFWV1pBIhIfBwoRkRAAAAEAAAAAMBAADrMAAAHAAAASSbMwGScSR3AAAAAAE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bv8bOpQuvKOHrdrtdMZ8QJNu1RsoB+DuEQuvEpywjR4=</DigestValue>
    </Reference>
    <Reference Type="http://www.w3.org/2000/09/xmldsig#Object" URI="#idOfficeObject">
      <DigestMethod Algorithm="http://www.w3.org/2001/04/xmlenc#sha256"/>
      <DigestValue>KBeBWqqIsKJWGRBZ4tC+WkFIuiqNTgDj4VtRxzrN33A=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dBMjWYGWCIrlS036E6ltXah3z1Hxi85ZbUivnVdkk7U=</DigestValue>
    </Reference>
    <Reference Type="http://www.w3.org/2000/09/xmldsig#Object" URI="#idValidSigLnImg">
      <DigestMethod Algorithm="http://www.w3.org/2001/04/xmlenc#sha256"/>
      <DigestValue>H1N0ZqwQlyAIlOqBt+NOLf/9TKJyn7WiI6cXx744Y6I=</DigestValue>
    </Reference>
    <Reference Type="http://www.w3.org/2000/09/xmldsig#Object" URI="#idInvalidSigLnImg">
      <DigestMethod Algorithm="http://www.w3.org/2001/04/xmlenc#sha256"/>
      <DigestValue>zqbKkq3+a6mym+XHc2Nm65/JGdlboCmiNYC/4mwyvUU=</DigestValue>
    </Reference>
  </SignedInfo>
  <SignatureValue>EAtHRrloN8X/Lgxqr79U4b66WnoPdMWP/Pxf1KgLT2lwwd6KV5iUvBPsEcXeM5AYb2UaXqpDXyPY
Par0j11gEMVn8P4PLrMFsZqo6cpl4TvxoSOuAwu9QiXVyiiqhYuHDaRR5y0+WWhAwfzmDuucMf7U
CwsaPR51BRJx81rC14JAHOJ2tl/U7eU6lNGrxRgAdUZ7LVGcX+NU3A/86dk3AcK4C+OP/82fhiNl
c3UDyF53nr0HiA0gdNYYHWMa+v3t677+Y25a5PAKlj2s6OXTmX3+3z1g1Obr9+kGd9hu0nT6rb/2
nb9tBC+YRLfX8Cn3DfX/dTxy9nsEqfSm6vCKKA==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9uAOr24W3d3Q28BFtjuGp2kr+WO0uH+LCACTZqE/nwA=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odnR6PIscmNVRu7PYK+tUEcVAg7QhKh2mJQ+WpVkl4U=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GJ3SDaGthAraeWhuYf13r6Y/WYUFPFiuJfq9DCKXbMw=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4MU/aEUMJP5jaV1+u7jszQG2HsIidcuy7O6qAXdv2Vs=</DigestValue>
      </Reference>
      <Reference URI="/word/media/image2.emf?ContentType=image/x-emf">
        <DigestMethod Algorithm="http://www.w3.org/2001/04/xmlenc#sha256"/>
        <DigestValue>SabqjTegtx0we47UyS74uKD1kBpcLAeYwRDnVdtFcMo=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xHFExBYd3najxv1eCv8kwKK+mCHQSA9TxVmiD2Jg+Xw=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2021-09-27T10:32:23Z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Hx/////////////////////////////////+Ds7P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wAA////////////////////////////////4P///////////////////////////////////+D///9////////////////////////////////g////////////////////////////////////4Pf2/////////////////////////////////+D////////////////////////////////////g////f///////////////////////////////4P///////////////////////////////////+D////////////////////////////////////g4+D9////////////////////////////////4P///3///////////////////////////////+D////////////////////////////////////g////////////////////////////////////4P///////////////////////////////////+Dt6/l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M3N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AAB////////////////////////////////g////////////////////////////////////4P///v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2021-09-27T10:32:23Z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YwAAAAAUJSXAO2bA3fWDQAAEJSXAEYRIYxGEYwAAAAAAACYlwDWDRb//////yg0AAAKFgoAoDgMCQAAAABGEYz//////yg0AAAhjAEAIAS0GgAAAACcPY11aT0Bd0YRIYz0o2ANAQAAAP////8AAAAAyF5sDnyYlwAAAAAAAABsDhjYDx56PQF3IAS0GkYRIYwBAAAA9KNgDchebA4AAAAAAAAAAEYRjAB8mJcARhGM//////8oNAAAIYwBAAAAtBoAAAAAwRUFd0YRIYxwhPsVCgAAAP////8AAAAAEAAAAAMBAAA1EwAAHAAAAUYRIYw4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UAAAAAfqbJd6PIeqDCQFZ4JTd0Lk/HMVPSGy5uFiE4GypVJ0KnHjN9AAABLQAAAACcz+7S6ffb7fnC0t1haH0hMm8aLXIuT8ggOIwoRKslP58cK08AAAFlAAAAAMHg9P///////////+bm5k9SXjw/SzBRzTFU0y1NwSAyVzFGXwEBAgRXCA8mnM/u69/SvI9jt4tgjIR9FBosDBEjMVTUMlXWMVPRKUSeDxk4AAAAZHgAAADT6ff///////+Tk5MjK0krSbkvUcsuT8YVJFoTIFIrSbgtTcEQHEeq4gAAAJzP7vT6/bTa8kRleixHhy1Nwi5PxiQtTnBwcJKSki81SRwtZAgOI9i3AAAAweD02+35gsLqZ5q6Jz1jNEJyOUZ4qamp+/v7////wdPeVnCJAQEC62s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XAFDdKHeoc9MA4DIEbJgbRQDkqZcA0KuXAA7yAndAqZcAgmFIdxYSCvMJAAAAnGFId7iplwBIctMAAAAAAJht0wCYbdMAEP7+aQAAAADcqZcA09HZawAAAAAAAAAAAAAAAAAAAABY49IAAAAAAAAAAAAAAAAAAAAAAAAAAAAAAPtGAAAAADirlwAp8QJ3iKmXAAAAAAA18QJ3AAAAAPX///8AAAAAAAAAAAAAAACBlNj00KmXAB2AXXYAACV3AAAAAAAAAACxilx2AAAAAAkAAADcqpcA3KqX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ij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Q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cMAAAAAUJSXAO2bA3fWDQAAEJSXADMUIcMzFMMAAAAAAACYlwDWDRb//////yg0AAAKFgoAoDgMCQAAAAAzFMP//////yg0AAAhwwEAIAS0GgAAAACcPY11aT0BdzMUIcP0o2ANAQAAAP////8AAAAAmKJtDnyYlwAAAAAAAABtDgDbDx56PQF3IAS0GjMUIcMBAAAA9KNgDZiibQ4AAAAAAAAAADMUwwB8mJcAMxTD//////8oNAAAIcMBAAAAtBoAAAAAwRUFdzMUIcOAYQoWEQAAAP////8AAAAAEAAAAAMBAAA1EwAAHAAAATMUIcNW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sharepoint/v3/field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3"/>
    <ds:schemaRef ds:uri="http://schemas.microsoft.com/sharepoint/v4"/>
    <ds:schemaRef ds:uri="341ef2d6-d38c-4729-b0bd-8f06d6b35472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303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2017-02-21T10:26:00Z</dcterms:created>
  <dcterms:modified xsi:type="dcterms:W3CDTF">2021-09-10T13:58:00Z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