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C46300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69D686E6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C46300">
              <w:rPr>
                <w:rFonts w:ascii="Arial" w:hAnsi="Arial" w:cs="Arial"/>
                <w:lang w:val="nl-BE"/>
              </w:rPr>
              <w:t>09-09-2021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14FF95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46300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3BF0C8D6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46300">
              <w:rPr>
                <w:rFonts w:ascii="Arial" w:hAnsi="Arial" w:cs="Arial"/>
                <w:lang w:val="nl-BE" w:eastAsia="fr-FR"/>
              </w:rPr>
              <w:t>09-12-2021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F4FD5A2" w:rsidR="008A225E" w:rsidRPr="009E0459" w:rsidRDefault="008A225E" w:rsidP="00D41C1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</w:t>
            </w:r>
            <w:r w:rsidR="00D41C11">
              <w:rPr>
                <w:rFonts w:ascii="Arial" w:hAnsi="Arial" w:cs="Arial"/>
                <w:lang w:val="nl-BE"/>
              </w:rPr>
              <w:t>98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69D5611B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</w:t>
            </w:r>
            <w:r w:rsidR="00C46300">
              <w:rPr>
                <w:rFonts w:ascii="Arial" w:hAnsi="Arial" w:cs="Arial"/>
                <w:lang w:val="nl-BE"/>
              </w:rPr>
              <w:t>1696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AEF0E8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B84D4A">
              <w:rPr>
                <w:rFonts w:ascii="Arial" w:hAnsi="Arial" w:cs="Arial"/>
                <w:lang w:val="nl-BE"/>
              </w:rPr>
              <w:t>89923947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7877B997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690D9232" w:rsidR="00265BFF" w:rsidRPr="009E0459" w:rsidRDefault="00C463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7C8EB3A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5C21E2C" w:rsidR="00265BFF" w:rsidRPr="009E0459" w:rsidRDefault="00C463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36EB486E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111199F4" w:rsidR="00265BFF" w:rsidRPr="009E0459" w:rsidRDefault="00C63D78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585B8100" w:rsidR="00265BFF" w:rsidRPr="009E0459" w:rsidRDefault="00C4630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10CF2434" w:rsidR="00F8356B" w:rsidRPr="009E0459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B6A590D" w:rsidR="00F8356B" w:rsidRPr="009E0459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4EAFEC01" w:rsidR="00F8356B" w:rsidRPr="009F6C9E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07D7F52" w:rsidR="002952F0" w:rsidRPr="00DB1730" w:rsidRDefault="00C4630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 xml:space="preserve">1.6: Parkeerremveiligheid werkt niet.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04900F59" w:rsidR="002952F0" w:rsidRPr="00DB1730" w:rsidRDefault="00C4630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767F5E69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C46300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C46300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574C7F87" w:rsidR="0072620D" w:rsidRPr="009E0459" w:rsidRDefault="00C46300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C46300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C46300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7E390105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46300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46300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61B748C0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C46300">
      <w:rPr>
        <w:rFonts w:ascii="Arial" w:hAnsi="Arial" w:cs="Arial"/>
        <w:sz w:val="22"/>
        <w:szCs w:val="22"/>
        <w:lang w:val="fr-BE"/>
      </w:rPr>
      <w:t>20210909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8015DA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</w:t>
    </w:r>
    <w:r w:rsidR="00D41C11">
      <w:rPr>
        <w:rFonts w:ascii="Arial" w:hAnsi="Arial" w:cs="Arial"/>
        <w:sz w:val="22"/>
        <w:szCs w:val="22"/>
        <w:lang w:val="fr-BE"/>
      </w:rPr>
      <w:t>98</w:t>
    </w:r>
    <w:r w:rsidR="003D3264">
      <w:rPr>
        <w:rFonts w:ascii="Arial" w:hAnsi="Arial" w:cs="Arial"/>
        <w:sz w:val="22"/>
        <w:szCs w:val="22"/>
        <w:lang w:val="fr-BE"/>
      </w:rPr>
      <w:t>-</w:t>
    </w:r>
    <w:r w:rsidR="0071593A" w:rsidRPr="0071593A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3264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93A"/>
    <w:rsid w:val="00715FF3"/>
    <w:rsid w:val="00724715"/>
    <w:rsid w:val="00725BB6"/>
    <w:rsid w:val="0072620D"/>
    <w:rsid w:val="007325B0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015DA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01C9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4D4A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46300"/>
    <w:rsid w:val="00C520FE"/>
    <w:rsid w:val="00C54963"/>
    <w:rsid w:val="00C57E07"/>
    <w:rsid w:val="00C62DA6"/>
    <w:rsid w:val="00C63D78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1C11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EFF81DB1-0339-4AA7-9721-0FB598B6C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Yoevh1osfes6rlu4mSdLtF5jmBw=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uCneZNYOpkO09ENMaURF0QdpaOQ=</DigestValue>
    </Reference>
    <Reference Type="http://www.w3.org/2000/09/xmldsig#Object" URI="#idValidSigLnImg">
      <DigestMethod Algorithm="http://www.w3.org/2000/09/xmldsig#sha1"/>
      <DigestValue>73kVho0eOh+i2iGLFWO7q2WJFqk=</DigestValue>
    </Reference>
    <Reference Type="http://www.w3.org/2000/09/xmldsig#Object" URI="#idInvalidSigLnImg">
      <DigestMethod Algorithm="http://www.w3.org/2000/09/xmldsig#sha1"/>
      <DigestValue>rWnPHsZlMq4V4Cx/yFBxuuXyfsE=</DigestValue>
    </Reference>
  </SignedInfo>
  <SignatureValue>aPt1bpJEbOLn+/7jaCPbbFrTRGlE5CHdoKq3nmPZ+BOwPhDXdiDhOTjbtUF8kh1WbDQbg5sZN+gU
ikRQJ8nDs9MkuPFH1mS8icSlmT+1qh9VIMCfYU8P049MNl/nhA27C9BfWkj3GJQVtPZtDIjvdzZP
2BQcIbZ7Gx2NMPREYSCVfe4gLOIj8Wf+upC1GBwNHDffDIitbh/dEB40kHypXxElJjdPvP1oea2/
tS8EL4aCuXQzdCaEIyAVKQT4QP/mtl7/ab0yygs4myucsEQVj15OkWa1UDrAH7e7OUPi4VyfL4Ae
l0S+EyRQrMQY0ZXacCYr4Q2U6Uql1lN0RxzIhA==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VhcSAnY0I2F9F8isvVZ8u+W2AUw=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sNqQOsVHqLNHhyvODHi2XsZlfmY=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hwk4GS8Y5op05lR6SleXyHJPfcc=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NAUATaQmMMEojx6hXfKCuHPAlQk=</DigestValue>
      </Reference>
      <Reference URI="/word/media/image2.emf?ContentType=image/x-emf">
        <DigestMethod Algorithm="http://www.w3.org/2000/09/xmldsig#sha1"/>
        <DigestValue>Gre2MAxneY7UhIc08C+TBV/eDbo=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JQyo1QNehMF1XVe3iKeFqujtEYE=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2021-09-10T13:52:26Z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2021-09-10T13:52:26Z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bwBkAQAAAAAAAAAAAACsljYV1JRvAMCWbwAe8mJ1Alz7k/iVNhXaFApAAAAAAOjkg22neVhteD6XAPiTbwBclG8A76J+bf////9IlG8A0rtabVAgX20GvFptRh9ZbVgfWW1OXPuT6OSDbW5c+5NwlG8As7tabYiEQxUAAAAAAABVe5iUbwAolm8AOfFidXiUbwACAAAARfFidXing23g////AAAAAAAAAAAAAAAAkAEAAAAAAAEAAAAAYQByAAAAAAAAAAAAEYcNdwAAAAAGAAAAzJVvAMyVbwAAAgAA/P///wEAAA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od5DrbwCiYSh3+G2JAAkAAAC8YSh3BAAAAChyiQAAAAAA+G2JAPhtiQC2IvRtAAAAACzsbwCkeb4AAAAAAAAAAAAAAAAAAAAAALjeiAAAAAAAAAAAAAAAAAAAAAAAAAAAAAAAAAAAAAAAAAAAAAAAAAAAAAAAAAAAAAAAAAAAAAAAAAAAAAAAAACuESt3SsbIaujsbwAI0iR3+G2JAEBJyW0AAAAAGNMkd///AAAAAAAA+9Mkd/vTJHcY7W8AAABvAAcAAAAAAAAAEYcNdwkAAAAHAAAASO1vAEjtbwAAAgAA/P///wEAAAAAAAAAAAAAAAAAAAAAAAAA4MRcd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CGvAAAAANCUbwDtm2N1hxYAAJCUbwCiEyGvohOvAAAAAAAwHM8MhxbE///////AMgAACsQKAJiWNhUAAAAAohOv///////AMgAAIa8BAEAINx0AAAAAnD3fdYk9YXWiEyGvNHc7FQEAAAD/////AAAAAJRw2Bn8mG8AAAAAAAAA2Bno6Ugamj1hdUAINx2iEyGvAQAAADR3OxWUcNgZAAAAAAAAAACiE68A/JhvAKITr///////wDIAACGvAQAAADcdAAAAAAjg6RlEeSh3uAbqGQAAiAAAAAAAAAAAABAAAAADAQAA6zAAABwAAAEEl28AknEkdwAAAAAB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G8AIN5ydph1iQDgMvRtAE3QAGSqbwBQrG8AHvJidcCpbwCiYSh3uQ0KgQkAAAC8YSh3OKpvAKh3iQAAAAAA+G2JAPhtiQDA/altAAAAAFyqbwASFAAAAAAAAAAAAAAAAAAAAAAAALjeiAAAAAAAAAAAAAAAAAAAAAAAAAAAAAAAVXsAAAAAuKtvADnxYnUIqm8AAAAAAEXxYnUAAAAA9f///wAAAAAAAAAAAAAAADqHyGpQqm8AzXIOdwAAb3YAAAAAAAAAABGHDXcAAAAACQAAAFyrbwBcq28AAAIAAPz///8BAAAAAAAA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AEB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vACDecnaYdYkA4DL0bQBN0ABkqm8AUKxvAB7yYnXAqW8AomEod7kNCoEJAAAAvGEodziqbwCod4kAAAAAAPhtiQD4bYkAwP2pbQAAAABcqm8AEhQAAAAAAAAAAAAAAAAAAAAAAAC43ogAAAAAAAAAAAAAAAAAAAAAAAAAAAAAAFV7AAAAALirbwA58WJ1CKpvAAAAAABF8WJ1AAAAAPX///8AAAAAAAAAAAAAAAA6h8hqUKpvAM1yDncAAG92AAAAAAAAAAARhw13AAAAAAkAAABcq28AXKtvAAACAAD8////AQAAAAAAAA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od5DrbwCiYSh3+G2JAAkAAAC8YSh3BAAAAChyiQAAAAAA+G2JAPhtiQC2IvRtAAAAACzsbwCkeb4AAAAAAAAAAAAAAAAAAAAAALjeiAAAAAAAAAAAAAAAAAAAAAAAAAAAAAAAAAAAAAAAAAAAAAAAAAAAAAAAAAAAAAAAAAAAAAAAAAAAAAAAAACuESt3SsbIaujsbwAI0iR3+G2JAEBJyW0AAAAAGNMkd///AAAAAAAA+9Mkd/vTJHcY7W8AAABvAAcAAAAAAAAAEYcNdwkAAAAHAAAASO1vAEjtbwAAAgAA/P///wEAAAAAAAAAAAAAAAAAAAAAAAAA4MRc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rJY2FdSUbwDAlm8AHvJidQJc+5P4lTYV2hQKQAAAAADo5INtp3lYbXg+lwD4k28AXJRvAO+ifm3/////SJRvANK7Wm1QIF9tBrxabUYfWW1YH1ltTlz7k+jkg21uXPuTcJRvALO7Wm2IhEMVAAAAAAAAVXuYlG8AKJZvADnxYnV4lG8AAgAAAEXxYnV4p4Nt4P///wAAAAAAAAAAAAAAAJABAAAAAAABAAAAAGEAcgAAAAAAAAAAABGHDXcAAAAABgAAAMyVbwDMlW8AAAIAAPz///8BAAA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IeQAAAAA0JRvAO2bY3WHFgAAkJRvAH4OIeR+DuQAAAAAAICYbwCHFsT//////8AyAAAKxAoAmJY2FQAAAAB+DuT//////8AyAAAh5AEAQAg3HQAAAACcPd91iT1hdX4OIeQ0dzsVAQAAAP////8AAAAAEDnaGfyYbwAAAAAAAADaGXjYSBqaPWF1QAg3HX4OIeQBAAAANHc7FRA52hkAAAAAAAAAAH4O5AD8mG8Afg7k///////AMgAAIeQBAAAANx0AAAAAwRVldX4OIeRwzk8VEQAAAP////8AAAAAEAAAAAMBAADrMAAAHAAAAQSXbwCScSR3AAAAAAE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EB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YCUGDPM51ahvctBY7Mn0tlgeZPOujklmaUTHM0rOhD0=</DigestValue>
    </Reference>
    <Reference Type="http://www.w3.org/2000/09/xmldsig#Object" URI="#idOfficeObject">
      <DigestMethod Algorithm="http://www.w3.org/2001/04/xmlenc#sha256"/>
      <DigestValue>KBeBWqqIsKJWGRBZ4tC+WkFIuiqNTgDj4VtRxzrN33A=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jt2R03FhXDPXeNyUQdwNPKpX6izGB369E15k6BdwrJw=</DigestValue>
    </Reference>
    <Reference Type="http://www.w3.org/2000/09/xmldsig#Object" URI="#idValidSigLnImg">
      <DigestMethod Algorithm="http://www.w3.org/2001/04/xmlenc#sha256"/>
      <DigestValue>W4f9VfFZMBuKPEJj5xNg0nhLa/840hZ+OnF3UEc870E=</DigestValue>
    </Reference>
    <Reference Type="http://www.w3.org/2000/09/xmldsig#Object" URI="#idInvalidSigLnImg">
      <DigestMethod Algorithm="http://www.w3.org/2001/04/xmlenc#sha256"/>
      <DigestValue>KQh8N8Jh4QPGJJ9wzJWONwzhkXBh/+4E9QnWf4F9LrM=</DigestValue>
    </Reference>
  </SignedInfo>
  <SignatureValue>i5yFpjOhqm7Dh1H71tjzIYE2/gX0CFQQaNfGdLRbz8DZR1Jd4oVBKZidjDriRSH6uOm59kUbcb+/
hRkz8Dwz/dkftmmv0UHUPy8aQehPtmUlPGkKLB+Qx9zHd+cUrnqa6gqu8BxG8oIxqjZIuzjPy3tx
G5UA//uTShKaEzK0CatxkPaiN1DvPF1+RwJvBpwwEctkB7uVIxeK/JWzG78JyjADcReFDY6odLbY
1GVeqtvtcIcleKEEIu9SLlipcmv+eUCGoVmd9iKo+c/nOR6xWZWUH3fpny/fNEmOaCfk5SUZO9sb
4UN0CEV5UGGHOiVvBl+xCYkyu9lbTrDsOviY0Q==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a4nmvBbx1Sc+AWUhGjroBpGUTB5GJ6MUk+VakKBeeoA=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/paQdzgFhKdNOzn91UVfVISwlY6SNLkfTMf17/xP5pg=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8vdOge2gN4rnPStf0/nvDFLpM6LWoXU9aktVz4xG/44=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B5IYr9xjJtwV+/z31QWJTFYHpW0L64ftvOldnaTXQmw=</DigestValue>
      </Reference>
      <Reference URI="/word/media/image2.emf?ContentType=image/x-emf">
        <DigestMethod Algorithm="http://www.w3.org/2001/04/xmlenc#sha256"/>
        <DigestValue>LYABNQXAaOB5r9yfvYpO0+A6FPlNmdOd/v7Wg2irxnk=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C2eESCHxdh4jo7N+40dX9r/1n4DkhZcg7D0qo+xyTk8=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2021-09-27T10:57:39Z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Hx/////////////////////////////////+Ds7P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wAA////////////////////////////////4P///////////////////////////////////+D///9////////////////////////////////g////////////////////////////////////4Pf2/////////////////////////////////+D////////////////////////////////////g////f///////////////////////////////4P///////////////////////////////////+D////////////////////////////////////g4+D9////////////////////////////////4P///3///////////////////////////////+D////////////////////////////////////g////////////////////////////////////4P///////////////////////////////////+Dt6/l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M3N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AAB////////////////////////////////g////////////////////////////////////4P///v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2021-09-27T10:57:39Z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DPB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ZoAAAAAUJSXAO2bA3fWDQAAEJSXABMMIZoTDJoAAAAAAACYlwDWDRb//////yg0AAAKFgoAoDgMCQAAAAATDJr//////yg0AAAhmgEAAACIFgAAAACcPY11aT0BdxMMIZr0o2ANAQAAAP////8AAAAA8J5tDnyYlwAAAAAAAABtDkAZ6xh6PQF3AACIFhMMIZoBAAAA9KNgDfCebQ4AAAAAAAAAABMMmgB8mJcAEwya//////8oNAAAIZoBAAAAiBYAAAAAwRUFdxMMIZqQ1PsVCgAAAP////8AAAAAEAAAAAMBAAA1EwAAHAAAARMMIZo4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XAFDdKHeoc9MA4DIEbJgbRQDkqZcA0KuXAA7yAndAqZcAgmFIdxYSCvMJAAAAnGFId7iplwBIctMAAAAAAJht0wCYbdMAEP7+aQAAAADcqZcA09HZawAAAAAAAAAAAAAAAAAAAABY49IAAAAAAAAAAAAAAAAAAAAAAAAAAAAAAPtGAAAAADirlwAp8QJ3iKmXAAAAAAA18QJ3AAAAAPX///8AAAAAAAAAAAAAAACBlNj00KmXAB2AXXYAACV3AAAAAAAAAACxilx2AAAAAAkAAADcqpcA3KqXAAACAAD8////AQAAAAAAAA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dYAAAAAUJSXAO2bA3fWDQAAEJSXAHsOIdZ7DtYAAAAAAACYlwDWDRb//////yg0AAAKFgoAoDgMCQAAAAB7Dtb//////yg0AAAh1gEAAACIFgAAAACcPY11aT0Bd3sOIdb0o2ANAQAAAP////8AAAAAaCJsDnyYlwAAAAAAAABsDugE6xh6PQF3AACIFnsOIdYBAAAA9KNgDWgibA4AAAAAAAAAAHsO1gB8mJcAew7W//////8oNAAAIdYBAAAAiBYAAAAAwRUFd3sOIdYIlHcZEQAAAP////8AAAAAEAAAAAMBAAA1EwAAHAAAAXsOIdZW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sharepoint/v4"/>
    <ds:schemaRef ds:uri="http://purl.org/dc/dcmitype/"/>
    <ds:schemaRef ds:uri="http://schemas.microsoft.com/office/2006/documentManagement/types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9</TotalTime>
  <Pages>1</Pages>
  <Words>298</Words>
  <Characters>1643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9</cp:revision>
  <cp:lastPrinted>2017-01-02T10:03:00Z</cp:lastPrinted>
  <dcterms:created xsi:type="dcterms:W3CDTF">2017-02-21T10:13:00Z</dcterms:created>
  <dcterms:modified xsi:type="dcterms:W3CDTF">2021-09-10T13:52:00Z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