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>Driemaandelijks /</w:t>
      </w:r>
      <w:r w:rsidR="00C973BA" w:rsidRPr="00AC6D85">
        <w:rPr>
          <w:rFonts w:ascii="Arial" w:hAnsi="Arial" w:cs="Arial"/>
          <w:strike/>
          <w:lang w:val="nl-BE"/>
        </w:rPr>
        <w:t xml:space="preserve">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5D0FEE18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AC6D85">
              <w:rPr>
                <w:rFonts w:ascii="Arial" w:hAnsi="Arial" w:cs="Arial"/>
                <w:lang w:val="nl-BE"/>
              </w:rPr>
              <w:t>09-09-2021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559BEE13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AC6D85">
              <w:rPr>
                <w:rFonts w:ascii="Arial" w:hAnsi="Arial" w:cs="Arial"/>
                <w:lang w:val="nl-BE" w:eastAsia="fr-FR"/>
              </w:rPr>
              <w:t>09-03-2021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30D22C84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AC6D85">
              <w:rPr>
                <w:rFonts w:ascii="Arial" w:hAnsi="Arial" w:cs="Arial"/>
                <w:lang w:val="nl-BE" w:eastAsia="fr-FR"/>
              </w:rPr>
              <w:t>09-12-2021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265BFF">
              <w:rPr>
                <w:rFonts w:ascii="Arial" w:hAnsi="Arial" w:cs="Arial"/>
                <w:lang w:val="nl-BE"/>
              </w:rPr>
              <w:t>Vorklift  frontaal electrisch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4892E472" w:rsidR="008A225E" w:rsidRPr="009E0459" w:rsidRDefault="008A225E" w:rsidP="00265BFF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489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265BFF">
              <w:rPr>
                <w:rFonts w:ascii="Arial" w:hAnsi="Arial" w:cs="Arial"/>
                <w:lang w:val="nl-BE"/>
              </w:rPr>
              <w:t>Jungheinrich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5AEDE592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 </w:t>
            </w:r>
            <w:r w:rsidR="00AC6D85">
              <w:rPr>
                <w:rFonts w:ascii="Arial" w:hAnsi="Arial" w:cs="Arial"/>
                <w:lang w:val="nl-BE"/>
              </w:rPr>
              <w:t>7770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2546010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89923938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3E8128BC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63A3640F" w:rsidR="00265BFF" w:rsidRPr="009E0459" w:rsidRDefault="00AC6D85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4D3A1222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51B328EF" w:rsidR="00265BFF" w:rsidRPr="009E0459" w:rsidRDefault="00AC6D85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9040F4F" w:rsidR="00265BFF" w:rsidRPr="009E0459" w:rsidRDefault="00700DC1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5D5AEF3C" w:rsidR="00265BFF" w:rsidRPr="009E0459" w:rsidRDefault="008D1FE6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05806ABB" w:rsidR="00265BFF" w:rsidRPr="009E0459" w:rsidRDefault="00AC6D85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38BFF591" w:rsidR="00F8356B" w:rsidRPr="009E0459" w:rsidRDefault="00AC6D85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7FDD1F60" w:rsidR="00F8356B" w:rsidRPr="009E0459" w:rsidRDefault="00AC6D85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09E83287" w:rsidR="00F8356B" w:rsidRPr="009F6C9E" w:rsidRDefault="00AC6D85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01F42FBD" w:rsidR="002952F0" w:rsidRPr="00DB1730" w:rsidRDefault="00AC6D85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533D70B5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AC6D85">
        <w:rPr>
          <w:rFonts w:ascii="Arial" w:hAnsi="Arial" w:cs="Arial"/>
          <w:b/>
          <w:u w:val="none"/>
          <w:lang w:val="nl-BE"/>
        </w:rPr>
        <w:t>: A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225A2EE6" w:rsidR="0072620D" w:rsidRPr="009E0459" w:rsidRDefault="00AC6D85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AC6D85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AC6D85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AC6D85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6AA6B04B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AC6D85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AC6D85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5776FB2D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AC6D85">
      <w:rPr>
        <w:rFonts w:ascii="Arial" w:hAnsi="Arial" w:cs="Arial"/>
        <w:sz w:val="22"/>
        <w:szCs w:val="22"/>
        <w:lang w:val="fr-BE"/>
      </w:rPr>
      <w:t>20210909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4D1D96">
      <w:rPr>
        <w:rFonts w:ascii="Arial" w:hAnsi="Arial" w:cs="Arial"/>
        <w:sz w:val="22"/>
        <w:szCs w:val="22"/>
        <w:lang w:val="fr-BE"/>
      </w:rPr>
      <w:t>I</w:t>
    </w:r>
    <w:r w:rsidR="003E76ED" w:rsidRPr="00F901D7">
      <w:rPr>
        <w:rFonts w:ascii="Arial" w:hAnsi="Arial" w:cs="Arial"/>
        <w:sz w:val="22"/>
        <w:szCs w:val="22"/>
        <w:lang w:val="fr-BE"/>
      </w:rPr>
      <w:t>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V28489</w:t>
    </w:r>
    <w:r w:rsidR="00DD14E8">
      <w:rPr>
        <w:rFonts w:ascii="Arial" w:hAnsi="Arial" w:cs="Arial"/>
        <w:sz w:val="22"/>
        <w:szCs w:val="22"/>
        <w:lang w:val="fr-BE"/>
      </w:rPr>
      <w:t>-</w:t>
    </w:r>
    <w:r w:rsidR="008B0136" w:rsidRPr="008B0136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D1D96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0DC1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0136"/>
    <w:rsid w:val="008B7376"/>
    <w:rsid w:val="008C2F95"/>
    <w:rsid w:val="008D1FE6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C6D85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14E8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39339328"/>
  <w15:docId w15:val="{B4672E17-E6C5-43E5-80BA-FCF809238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CsmKaJqRla8VyOGNvRC1EWVli1I=</DigestValue>
    </Reference>
    <Reference Type="http://www.w3.org/2000/09/xmldsig#Object" URI="#idOfficeObject">
      <DigestMethod Algorithm="http://www.w3.org/2000/09/xmldsig#sha1"/>
      <DigestValue>vVCZQ+tZXR4C6ctVt1szSjKv9y8=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wQHEniZg/uaHaLVIu9d1t07knG4=</DigestValue>
    </Reference>
    <Reference Type="http://www.w3.org/2000/09/xmldsig#Object" URI="#idValidSigLnImg">
      <DigestMethod Algorithm="http://www.w3.org/2000/09/xmldsig#sha1"/>
      <DigestValue>Hj8MlcGU8wBlOiSzCd2qfZlTe0M=</DigestValue>
    </Reference>
    <Reference Type="http://www.w3.org/2000/09/xmldsig#Object" URI="#idInvalidSigLnImg">
      <DigestMethod Algorithm="http://www.w3.org/2000/09/xmldsig#sha1"/>
      <DigestValue>SPujzFsS1op3HhzwgkQhhGEtnJU=</DigestValue>
    </Reference>
  </SignedInfo>
  <SignatureValue>5WTUodIGcpZGke7GBnysTSTYx2bE2z7cSqjqjDU+m9knUy+ub77YsbL7INMOCuDbkgLbd0ncHDnj
ySZNbKXKT+ZAwIa9ca++7EztHa1rjIeNoQLvhlJUzDSe5+F7ygCPwLYBfken2Y4JZn4Nb7R/E4hv
ypWhtaR0VJDryqnlM/ELWudxIOMFvXU0mP4Gehqj/JLm1uui/psa4EzMzvcIv/AYz4AvuYdzMWAp
mAGUmJiL4ZiIE/6PTbSD7qrMkmlJgiOgCqXoDLt2wBb2K84zxfqA3CJ937X90SrNnGicdgMLlnV2
1BXy14Wl+AKc4mna0WkqbjXfeiazkh2AShVT1g==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ttPMR72/8gqWicMd4KhbSgxJVOs=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5PkxPuVlcQ6sNrxpCJJ3Zbq2rB4=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Y+46NX8EFL4j4CHUg1UB60bArQU=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wxRLDpN3tzOtw3rqSe24MgqXUQE=</DigestValue>
      </Reference>
      <Reference URI="/word/media/image2.emf?ContentType=image/x-emf">
        <DigestMethod Algorithm="http://www.w3.org/2000/09/xmldsig#sha1"/>
        <DigestValue>fNpIJzVrAGjUz5csLDbfLVwGCrY=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fFHhyBIzWdZs6Xz6GBJWPaLGtjE=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2021-09-10T13:46:20Z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AAAA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AAAA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AAAA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AAAA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AAAA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AAAA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AAAA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AAAA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AAAA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AAAA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AAAA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AAAA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AAAA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QAAA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AAAA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EAAAA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QAAAA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AAAA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AAAA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AAA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AAAA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AAAA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AAAA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AAA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AAA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AAAA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2021-09-10T13:46:20Z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CFmAAAAAMiY+QDtm2N1MgcAAIiY+QCbFiFmmxZmAAAAAABIPW8NMgfI//////+wNgAACsgKAHgB3BUAAAAAmxZm//////+wNgAAIWYBAIAFDyIAAAAAnD3fdYk9YXWbFiFmnDDeDgEAAAD/////AAAAAHQajBr0nPkAAAAAAAAAjBrA4hgbmj1hdYAFDyKbFiFmAQAAAJww3g50GowaAAAAAAAAAACbFmYA9Jz5AJsWZv//////sDYAACFmAQAAAA8iAAAAAFiZtxoAAEABWJm3GgAAAAAAAAAAAAAAABAAAAADAQAA6zAAABwAAAH8mvkAknEkdwAAAAAB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PkAIN5ydgiIQQHgMvRtGGR2AFyu+QBIsPkAHvJidbit+QCiYSh3rRUKzwkAAAC8YSh3MK75AIiCQQEAAAAAGHZBARh2QQHA/altAAAAAHBgV20JAAAAAAAAAAAAAAAAAAAAAAAAAEjqQAEAAAAAAAAAAAAAAAAAAAAAAAAAAAAAdRwAAAAAsK/5ADnxYnUArvkAAAAAAEXxYnUAAAAA9f///wAAAAAAAAAAAAAAAGkBJrVIrvkAzXIOdwAAb3YAAAAAAAAAABGHDXcAAAAACQAAAFSv+QBUr/kAAAIAAPz///8BAAAAAAAAAAAAAAAAAAAAAAAAAAAAAAAAAAAAZHYACAAAAAAlAAAADAAAAAMAAAAYAAAADAAAAAAAAAISAAAADAAAAAEAAAAeAAAAGAAAAAkAAABgAAAA9wAAAG0AAAAlAAAADAAAAAM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D5ACDecnYIiEEB4DL0bRhkdgBcrvkASLD5AB7yYnW4rfkAomEod60VCs8JAAAAvGEodzCu+QCIgkEBAAAAABh2QQEYdkEBwP2pbQAAAABwYFdtCQAAAAAAAAAAAAAAAAAAAAAAAABI6kABAAAAAAAAAAAAAAAAAAAAAAAAAAAAAHUcAAAAALCv+QA58WJ1AK75AAAAAABF8WJ1AAAAAPX///8AAAAAAAAAAAAAAABpASa1SK75AM1yDncAAG92AAAAAAAAAAARhw13AAAAAAkAAABUr/kAVK/5AAACAAD8////AQAAAAAAAAAAAAAAAAAAAAAAAAAAAAAAAAAAAGR2AAgAAAAAJQAAAAwAAAABAAAAGAAAAAwAAAD/AAACEgAAAAwAAAABAAAAHgAAABgAAAAiAAAABAAAAHoAAAARAAAAJQAAAAwAAAABAAAAVAAAALQAAAAjAAAABAAAAHgAAAAQAAAAAQAAANF2yUFVFcp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od4jv+QCiYSh3GHZBAQkAAAC8YSh3BAAAANiBQQEAAAAAGHZBARh2QQG2IvRtAAAAAEBJyW0JAAAAAAAAAAAAAAAAAAAAAAAAAEjqQAEAAAAAAAAAAAAAAAAAAAAAAAAAAAAAAAAAAAAAAAAAAAAAAAAAAAAAAAAAAAAAAAAAAAAAAAAAAAAAAACuESt3GUAmteDw+QAI0iR3GHZBAUBJyW0AAAAAGNMkd///AAAAAAAA+9Mkd/vTJHcQ8fkAAAD5AAcAAAAAAAAAEYcNdwkAAAAHAAAAQPH5AEDx+QAAAgAA/P///wEAAAAAAAAAAAAAAAAAAAAAAAAA4MRc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kAZAEAAAAAAAAAAAAAjAHcFcyY+QC4mvkAHvJidY7DdIjYANwVZg4KiQAAAADo5INtp3lYbaAVTwHwl/kAVJj5AO+ifm3/////QJj5ANK7Wm1QIF9tBrxabUYfWW1YH1lt8sN0iOjkg23Sw3SIaJj5ALO7Wm14cOAOAAAAAAAAdRyQmPkAIJr5ADnxYnVwmPkAAgAAAEXxYnV4p4Nt4P///wAAAAAAAAAAAAAAAJABAAAAAAABAAAAAGEAcgAAAAAAAAAAABGHDXcAAAAABgAAAMSZ+QDEmfkAAAIAAPz///8BAAA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IfkAAAAAyJj5AO2bY3UyBwAAiJj5AEwYIflMGPkAAAAAAHic+QAyB8j//////7A2AAAKyAoAeAHcFQAAAABMGPn//////7A2AAAh+QEAgAUPIgAAAACcPd91iT1hdUwYIfmcMN4OAQAAAP////8AAAAA8OKNGvSc+QAAAAAAAACNGogIGRuaPWF1gAUPIkwYIfkBAAAAnDDeDvDijRoAAAAAAAAAAEwY+QD0nPkATBj5//////+wNgAAIfkBAAAADyIAAAAAwRVldUwYIflg/ccOEQAAAP////8AAAAAEAAAAAMBAADrMAAAHAAAAfya+QCScSR3AAAAAAE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Q8feGCF7p29xX+CCCPaiG82qLddaxpYF5MFcIwSXfmU=</DigestValue>
    </Reference>
    <Reference Type="http://www.w3.org/2000/09/xmldsig#Object" URI="#idOfficeObject">
      <DigestMethod Algorithm="http://www.w3.org/2001/04/xmlenc#sha256"/>
      <DigestValue>KBeBWqqIsKJWGRBZ4tC+WkFIuiqNTgDj4VtRxzrN33A=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cRbZyGO/EshU0RFoWPpDV/zsTPM+jq+aUE5dTMO/rrU=</DigestValue>
    </Reference>
    <Reference Type="http://www.w3.org/2000/09/xmldsig#Object" URI="#idValidSigLnImg">
      <DigestMethod Algorithm="http://www.w3.org/2001/04/xmlenc#sha256"/>
      <DigestValue>6sus68Kq6weiCkuebyqxWX+2NABhZfNd1ujhia+LAZg=</DigestValue>
    </Reference>
    <Reference Type="http://www.w3.org/2000/09/xmldsig#Object" URI="#idInvalidSigLnImg">
      <DigestMethod Algorithm="http://www.w3.org/2001/04/xmlenc#sha256"/>
      <DigestValue>ndzCIC9fwzA4owflJgmcLDmQcHYd5QXZjGJQfH/4lAs=</DigestValue>
    </Reference>
  </SignedInfo>
  <SignatureValue>IiIosk1YJZSU2Ed9x21wpDfeTb2wvkhWK27mVwGnpXYQAkNgWHMgpx/6sdLOQeDsnY2xBRzjzbsx
quz/fXP5xjXxQR9UgVqHsBsG2dDzoQMzmaqQVQs8w4ILqphFaT9bFBhWHaqgOG6piaIPPhk/NvTC
P4MHi8sDoukyQVj2r0uW04GoHa/KYm3HnqWswHquIXO+Sc4YZILdLyurv2ast2LOabMQbJrrHeQw
mxtMcPcMLU0OUMqW92vR5RuAUtKf4oLoWdfr81UFvJwq6N4EQylMPq4M3Vmbc8pIS3Ssb+G/Bh3o
FeNArvIxakF+t40itAp0kIuti1gWu3lX2fh4eQ==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EIYXt+sxXMIjbiG06BLWkPrb0j3gUdYl9IzmlVJX+Q8=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DAMXn4h4+L6VEs0uy2/lqoNdTFuYqzqA5JPNzH8gGVg=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Tg/D1HIqmTUJG+1K/8EabhXIEneI2LtUpqFZqVw8Lpw=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hpc0CEoFHTvVHSB19WvdDa3oto84rpNY4vJMyW5dz/E=</DigestValue>
      </Reference>
      <Reference URI="/word/media/image2.emf?ContentType=image/x-emf">
        <DigestMethod Algorithm="http://www.w3.org/2001/04/xmlenc#sha256"/>
        <DigestValue>rbg+ZkNKWqak2owa0KCsaH2WtbPF8Em1U5/QKSA45Jg=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siTkpmKqab9oJBf1AzquihGYJwUh/9rIbnxfGtSSrts=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2021-09-27T11:20:03Z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D////////////////////////////////////g////////////////////////////////////4P///////////////////////////////////+D///9////////////////////////////////g////////////////////////////////////4PHx/////////////////////////////////+Ds7P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wAA////////////////////////////////4P///////////////////////////////////+D///9////////////////////////////////g////////////////////////////////////4Pf2/////////////////////////////////+D////////////////////////////////////g////f///////////////////////////////4P///////////////////////////////////+D////////////////////////////////////g4+D9////////////////////////////////4P///3///////////////////////////////+D////////////////////////////////////g////////////////////////////////////4P///////////////////////////////////+Dt6/l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M3N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AAB////////////////////////////////g////////////////////////////////////4P///v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2021-09-27T11:20:03Z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IdxDrlwCCYUh3mG3TAAkAAACcYUh3BAAAALh10wAAAAAAmG3TAJht0wC2IgRsAAAAAKzrlwCkec8AAAAAAAAAAAAAAAAAAAAAAFjj0gAAAAAAAAAAAAAAAAAAAAAAAAAAAAAAAAAAAAAAAAAAAAAAAAAAAAAAAAAAAAAAAAAAAAAAAAAAAAAAAAB+EUt38dfY9GjslwDo0UR3mG3TAEBJ2WsAAAAA+NJEd///AAAAAAAA29NEd9vTRHeY7JcAAACXAAcAAAAAAAAAsYpcdgkAAAAHAAAAyOyXAMjslwAAAgAA/P///wEAAAAAAAAAAAAAAAAAAAAAAAAA4MR6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UQAAAAAUJSXAO2bA3fWDQAAEJSXAAQPIUQED0QAAAAAAACYlwDWDRb//////yg0AAAKFgoAoDgMCQAAAAAED0T//////yg0AAAhRAEAwA2DFgAAAACcPY11aT0BdwQPIUT0o2ANAQAAAP////8AAAAAwB5sDnyYlwAAAAAAAABsDsCZPxZ6PQF3wA2DFgQPIUQBAAAA9KNgDcAebA4AAAAAAAAAAAQPRAB8mJcABA9E//////8oNAAAIUQBAAAAgxYAAAAAwRUFdwQPIUS4z/4kCgAAAP////8AAAAAEAAAAAMBAAA1EwAAHAAAAQQPIUQ4AAAA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CXAFDdKHeoc9MA4DIEbJgbRQDkqZcA0KuXAA7yAndAqZcAgmFIdxYSCvMJAAAAnGFId7iplwBIctMAAAAAAJht0wCYbdMAEP7+aQAAAADcqZcA09HZawAAAAAAAAAAAAAAAAAAAABY49IAAAAAAAAAAAAAAAAAAAAAAAAAAAAAAPtGAAAAADirlwAp8QJ3iKmXAAAAAAA18QJ3AAAAAPX///8AAAAAAAAAAAAAAACBlNj00KmXAB2AXXYAACV3AAAAAAAAAACxilx2AAAAAAkAAADcqpcA3KqXAAACAAD8////AQAAAAAAAA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IdxDrlwCCYUh3mG3TAAkAAACcYUh3BAAAALh10wAAAAAAmG3TAJht0wC2IgRsAAAAAKzrlwCkec8AAAAAAAAAAAAAAAAAAAAAAFjj0gAAAAAAAAAAAAAAAAAAAAAAAAAAAAAAAAAAAAAAAAAAAAAAAAAAAAAAAAAAAAAAAAAAAAAAAAAAAAAAAAB+EUt38dfY9GjslwDo0UR3mG3TAEBJ2WsAAAAA+NJEd///AAAAAAAA29NEd9vTRHeY7JcAAACXAAcAAAAAAAAAsYpcdgkAAAAHAAAAyOyXAMjslwAAAgAA/P///wEAAAAAAAAAAAAAAAAAAAAAAAAA4MR6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cAZAEAAAAAAAAAAAAAeDgMCVSUlwBAlpcADvICd8pYnH2Q5dhpBxAKqgAAAACQ5dhppnmtaegv4QB4k5cA3JOXAAuj02n/////yJOXANK7r2lQILRpBryvaUcfrmlZH65phlicfZDl2GmmWJx98JOXALO7r2mAmOoVAAAAAAAA+0YYlJcAqJWXACnxAnf4k5cAAgAAADXxAnccqNhp4P///wAAAAAAAAAAAAAAAJABAAAAAAABAAAAAGEAcgAAAAAAAAAAALGKXHYAAAAABgAAAEyVlwBMlZc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VEAAAAAUJSXAO2bA3fWDQAAEJSXAN0SIVHdElEAAAAAAACYlwDWDRb//////yg0AAAKFgoAoDgMCQAAAADdElH//////yg0AAAhUQEAwA2DFgAAAACcPY11aT0Bd90SIVH0o2ANAQAAAP////8AAAAAaCJsDnyYlwAAAAAAAABsDmiFPxZ6PQF3wA2DFt0SIVEBAAAA9KNgDWgibA4AAAAAAAAAAN0SUQB8mJcA3RJR//////8oNAAAIVEBAAAAgxYAAAAAwRUFd90SIVHQ3YQZEQAAAP////8AAAAAEAAAAAMBAAA1EwAAHAAAAd0SIVFWAAAA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2006/metadata/properties"/>
    <ds:schemaRef ds:uri="http://www.w3.org/XML/1998/namespace"/>
    <ds:schemaRef ds:uri="http://schemas.microsoft.com/sharepoint/v4"/>
    <ds:schemaRef ds:uri="http://purl.org/dc/dcmitype/"/>
    <ds:schemaRef ds:uri="http://purl.org/dc/terms/"/>
    <ds:schemaRef ds:uri="http://purl.org/dc/elements/1.1/"/>
    <ds:schemaRef ds:uri="http://schemas.microsoft.com/sharepoint/v3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schemas.microsoft.com/sharepoint/v3/fields"/>
    <ds:schemaRef ds:uri="341ef2d6-d38c-4729-b0bd-8f06d6b35472"/>
  </ds:schemaRefs>
</ds:datastoreItem>
</file>

<file path=customXml/itemProps5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5</TotalTime>
  <Pages>1</Pages>
  <Words>298</Words>
  <Characters>1640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9</cp:revision>
  <cp:lastPrinted>2017-01-02T10:03:00Z</cp:lastPrinted>
  <dcterms:created xsi:type="dcterms:W3CDTF">2017-02-21T10:10:00Z</dcterms:created>
  <dcterms:modified xsi:type="dcterms:W3CDTF">2021-09-10T13:46:00Z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