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B46B00" w:rsidRDefault="00540F45" w:rsidP="006900B2">
      <w:pPr>
        <w:tabs>
          <w:tab w:val="left" w:pos="5103"/>
        </w:tabs>
        <w:rPr>
          <w:rFonts w:ascii="Arial" w:hAnsi="Arial" w:cs="Arial"/>
          <w:strike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B46B0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E5D59E9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B46B00">
              <w:rPr>
                <w:rFonts w:ascii="Arial" w:hAnsi="Arial" w:cs="Arial"/>
                <w:lang w:val="nl-BE"/>
              </w:rPr>
              <w:t>09-09-2021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6EBAFAEE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46B00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0AF3D08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46B00">
              <w:rPr>
                <w:rFonts w:ascii="Arial" w:hAnsi="Arial" w:cs="Arial"/>
                <w:lang w:val="nl-BE" w:eastAsia="fr-FR"/>
              </w:rPr>
              <w:t>09-12-2021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485588">
              <w:rPr>
                <w:rFonts w:ascii="Arial" w:hAnsi="Arial" w:cs="Arial"/>
                <w:lang w:val="nl-BE"/>
              </w:rPr>
              <w:t xml:space="preserve">Vorklift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DF1BFB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0F8E8A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B46B00">
              <w:rPr>
                <w:rFonts w:ascii="Arial" w:hAnsi="Arial" w:cs="Arial"/>
                <w:lang w:val="nl-BE"/>
              </w:rPr>
              <w:t>4341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 Blauw WK 1000 CE Bwj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F1CFAB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C319330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375 </w:t>
            </w:r>
            <w:r w:rsidR="00AB4BF2">
              <w:rPr>
                <w:rFonts w:ascii="Arial" w:hAnsi="Arial" w:cs="Arial"/>
                <w:lang w:val="nl-BE"/>
              </w:rPr>
              <w:t>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B11B708" w:rsidR="00AB4BF2" w:rsidRPr="009E0459" w:rsidRDefault="00B46B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D99FC00" w:rsidR="00F8356B" w:rsidRPr="009E0459" w:rsidRDefault="00B46B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9A931B3" w:rsidR="00F8356B" w:rsidRPr="009E0459" w:rsidRDefault="00B46B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26828033" w:rsidR="00F8356B" w:rsidRPr="009F6C9E" w:rsidRDefault="00B46B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553CBB0E" w:rsidR="002952F0" w:rsidRPr="00DB1730" w:rsidRDefault="00B46B0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</w:t>
            </w:r>
            <w:r w:rsidR="00B54F07">
              <w:rPr>
                <w:rFonts w:ascii="Arial" w:hAnsi="Arial" w:cs="Arial"/>
                <w:lang w:val="nl-BE" w:eastAsia="fr-FR"/>
              </w:rPr>
              <w:t>een zichtbare gebreken v</w:t>
            </w:r>
            <w:r>
              <w:rPr>
                <w:rFonts w:ascii="Arial" w:hAnsi="Arial" w:cs="Arial"/>
                <w:lang w:val="nl-BE" w:eastAsia="fr-FR"/>
              </w:rPr>
              <w:t>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14A0E0F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B46B00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59F7B74" w:rsidR="0072620D" w:rsidRPr="009E0459" w:rsidRDefault="00475C13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B46B0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46B00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46B00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4FDF5643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75C1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75C1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52CDE8B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46B00">
      <w:rPr>
        <w:rFonts w:ascii="Arial" w:hAnsi="Arial" w:cs="Arial"/>
        <w:sz w:val="22"/>
        <w:szCs w:val="22"/>
        <w:lang w:val="fr-BE"/>
      </w:rPr>
      <w:t>20210909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B7E7E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6E48CE">
      <w:rPr>
        <w:rFonts w:ascii="Arial" w:hAnsi="Arial" w:cs="Arial"/>
        <w:sz w:val="22"/>
        <w:szCs w:val="22"/>
        <w:lang w:val="fr-BE"/>
      </w:rPr>
      <w:t>-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5C13"/>
    <w:rsid w:val="0047663D"/>
    <w:rsid w:val="00485588"/>
    <w:rsid w:val="004977A5"/>
    <w:rsid w:val="004A7E90"/>
    <w:rsid w:val="004B2223"/>
    <w:rsid w:val="004B3A6C"/>
    <w:rsid w:val="004B7E7E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48CE"/>
    <w:rsid w:val="006E5290"/>
    <w:rsid w:val="006E7F90"/>
    <w:rsid w:val="0070182F"/>
    <w:rsid w:val="007029DB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46B00"/>
    <w:rsid w:val="00B540CE"/>
    <w:rsid w:val="00B54F07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BB940985-B6C8-4606-8551-D1E4D5DD8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0dJCy1fNDnJEHW30MNLYoePG/9g=</DigestValue>
    </Reference>
    <Reference Type="http://www.w3.org/2000/09/xmldsig#Object" URI="#idOfficeObject">
      <DigestMethod Algorithm="http://www.w3.org/2000/09/xmldsig#sha1"/>
      <DigestValue>e+a5JTVmPBSHtbesLQdzLY6GjyI=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6PxsfNZcNrJx6UvU1KsvhZngAB8=</DigestValue>
    </Reference>
    <Reference Type="http://www.w3.org/2000/09/xmldsig#Object" URI="#idValidSigLnImg">
      <DigestMethod Algorithm="http://www.w3.org/2000/09/xmldsig#sha1"/>
      <DigestValue>BhAAU4EkF3isa8LV3opasLWIjwA=</DigestValue>
    </Reference>
    <Reference Type="http://www.w3.org/2000/09/xmldsig#Object" URI="#idInvalidSigLnImg">
      <DigestMethod Algorithm="http://www.w3.org/2000/09/xmldsig#sha1"/>
      <DigestValue>EpuCS0FDiYK6K5n7GPA/QlXZSrU=</DigestValue>
    </Reference>
  </SignedInfo>
  <SignatureValue>pRrNcBqQcnnjtiKqAtb751P6svM4T/EuSFeBnAF+n1fjFHbFV8rRUzpIuPt4Ocv6mBoCtbLvh2XT
x4Mx28nGS9OuHP19EaPnuGPeC9zE4w96WVUGLyLsmN/hJhXGGtFzTaK/c1i/xt1jBlahuq9d7Be6
w6Yet6sf57XRaV3Tk7U0xM/8lyridXp3F/tkZCkk14FOraiKZZs9JEEIa0/Zq3p/+HV4DzYtrgP+
uYATw6PlbgfaViHpxAm4wCRJGkygwBH41u0OT7JxmjQ+rauHOn3OoTOGLexxwZ0S4vyqS2kVZyjM
dFFR6m8A7UHh81Ul5uBmqpEqaVcEut6+HC/4zg==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VrVgIkpmSAx/SUExVb7Eeny6ZMM=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k1bwKijqX//pbTVYl6pogPZ+Kf4=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WEmZ2P4uqyaS6A9bteGkLzciAAg=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24ELYKZAPDFtZjnst1eXgqdmjTk=</DigestValue>
      </Reference>
      <Reference URI="/word/media/image2.emf?ContentType=image/x-emf">
        <DigestMethod Algorithm="http://www.w3.org/2000/09/xmldsig#sha1"/>
        <DigestValue>HRQAUYTTqVUNqikva4zCCjOYihU=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+WIwDZN99Q5GQlcVH7ISCaEJ8Yg=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2021-09-10T13:43:25Z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fqO4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pPHF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GZy3c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cS6zg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fvnP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FnuF4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VCbjQ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uUoS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Hsa3w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VDS1Q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HwcO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HM6vw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Y2w8Q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j1mO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FbSqQ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ZDjG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5FQe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H3JN0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Ucv4g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S1kE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HMWYk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bQkP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naZ3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Ytj4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VF0bg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bip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OB8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XRCyQ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2021-09-10T13:43:25Z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bwBkAQAAAAAAAAAAAACU3kMVZJpvAFCcbwAe8mJ1m9H3iuDdQxU3FAp+AAAAAOjkg22neVhtCA2KAIiZbwDsmW8A76J+bf/////YmW8A0rtabVAgX20GvFptRh9ZbVgfWW3X0feK6OSDbffR94oAmm8As7tabUiUSBUAAAAAAACtaCiabwC4m28AOfFidQiabwACAAAARfFidXing23g////AAAAAAAAAAAAAAAAkAEAAAAAAAEAAAAAYQByAAAAAAAAAAAAEYcNdwAAAAAGAAAAXJtvAFybbwAAAgAA/P///wEAAA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odyDxbwCiYSh3+Fp8AAkAAAC8YSh3BAAAABB/fAAAAAAA+Fp8APhafAC2IvRtAAAAALzxbwCkeQYBAAAAAAAAAAAAAAAAAAAAANDgewAAAAAAAAAAAAAAAAAAAAAAAAAAAAAAAAAAAAAAAAAAAAAAAAAAAAAAAAAAAAAAAAAAAAAAAAAAAAAAAACuESt3ceakkHjybwAI0iR3+Fp8AEBJyW0AAAAAGNMkd///AAAAAAAA+9Mkd/vTJHeo8m8AAABvAAcAAAAAAAAAEYcNdwkAAAAHAAAA2PJvANjybwAAAgAA/P///wEAAAAAAAAAAAAAAAAAAAAAAAAA4MRcd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CEqAAAAAGCabwDtm2N1zhgAACCabwDJDCEqyQwqAAAAAADwJ88Mzhgu///////YBgAACi4KAIDeQxUAAAAAyQwq///////YBgAAISoBAKAJ+B0AAAAAnD3fdYk9YXXJDCEqTLKDFQEAAAD/////AAAAAHSMzBmMnm8AAAAAAAAAzBlgg5Yamj1hdaAJ+B3JDCEqAQAAAEyygxV0jMwZAAAAAAAAAADJDCoAjJ5vAMkMKv//////2AYAACEqAQAAAPgdAAAAACCQsxVEeSh3sKWzFQAAewAAAAAAAAAAABAAAAADAQAA6zAAABwAAAGUnG8AknEkdwAAAAAB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G8AIN5ydmBzfADgMvRtKB/VAPSvbwDgsW8AHvJidVCvbwCiYSh3chUKhQkAAAC8YSh3yK9vANB2fAAAAAAA+Fp8APhafADA/altAAAAAOyvbwDT0cltAAAAAAAAAAAAAAAAAAAAANDgewAAAAAAAAAAAAAAAAAAAAAAAAAAAAAArWgAAAAASLFvADnxYnWYr28AAAAAAEXxYnUAAAAA9f///wAAAAAAAAAAAAAAACG5pJDgr28AzXIOdwAAb3YAAAAAAAAAABGHDXcAAAAACQAAAOywbwDssG8AAAIAAPz///8BAAAAAAAA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IA/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YUKAAAAfqbJd6PIeqDCQFZ4JTd0Lk/HMVPSGy5uFiE4GypVJ0KnHjN9AAABAGwAAACcz+7S6ffb7fnC0t1haH0hMm8aLXIuT8ggOIwoRKslP58cK08AAAFTgA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QAAACv1/Ho8/ubzu6CwuqMudS3u769vb3////////////L5fZymsABAgMAAAAAAK/X8fz9/uLx+snk9uTy+vz9/v///////////////8vl9nKawAECAwAE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vACDecnZgc3wA4DL0bSgf1QD0r28A4LFvAB7yYnVQr28AomEod3IVCoUJAAAAvGEod8ivbwDQdnwAAAAAAPhafAD4WnwAwP2pbQAAAADsr28A09HJbQAAAAAAAAAAAAAAAAAAAADQ4HsAAAAAAAAAAAAAAAAAAAAAAAAAAAAAAK1oAAAAAEixbwA58WJ1mK9vAAAAAABF8WJ1AAAAAPX///8AAAAAAAAAAAAAAAAhuaSQ4K9vAM1yDncAAG92AAAAAAAAAAARhw13AAAAAAkAAADssG8A7LBvAAACAAD8////AQAAAAAAAA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VZ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odyDxbwCiYSh3+Fp8AAkAAAC8YSh3BAAAABB/fAAAAAAA+Fp8APhafAC2IvRtAAAAALzxbwCkeQYBAAAAAAAAAAAAAAAAAAAAANDgewAAAAAAAAAAAAAAAAAAAAAAAAAAAAAAAAAAAAAAAAAAAAAAAAAAAAAAAAAAAAAAAAAAAAAAAAAAAAAAAACuESt3ceakkHjybwAI0iR3+Fp8AEBJyW0AAAAAGNMkd///AAAAAAAA+9Mkd/vTJHeo8m8AAABvAAcAAAAAAAAAEYcNdwkAAAAHAAAA2PJvANjybwAAAgAA/P///wEAAAAAAAAAAAAAAAAAAAAAAAAA4MRc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IZ4AAAAAYJpvAO2bY3XOGAAAIJpvAHARIZ5wEZ4AAAAAABCebwDOGC7//////9gGAAAKLgoAgN5DFQAAAABwEZ7//////9gGAAAhngEAoAn4HQAAAACcPd91iT1hdXARIZ5MsoMVAQAAAP////8AAAAA6BTOGYyebwAAAAAAAADOGWCDlhqaPWF1oAn4HXARIZ4BAAAATLKDFegUzhkAAAAAAAAAAHARngCMnm8AcBGe///////YBgAAIZ4BAAAA+B0AAAAAwRVldXARIZ54YUIaEQAAAP////8AAAAAEAAAAAMBAADrMAAAHAAAAZScbwCScSR3AAAAAAE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qzmhC7ESiDM1cgb+hAcZ+CVPtRxY5rga4A9ppC4geXU=</DigestValue>
    </Reference>
    <Reference Type="http://www.w3.org/2000/09/xmldsig#Object" URI="#idOfficeObject">
      <DigestMethod Algorithm="http://www.w3.org/2001/04/xmlenc#sha256"/>
      <DigestValue>KBeBWqqIsKJWGRBZ4tC+WkFIuiqNTgDj4VtRxzrN33A=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2BsrxQTGFi/6KI7DIosde7K93GRkQWz9sANJX1CaaUs=</DigestValue>
    </Reference>
    <Reference Type="http://www.w3.org/2000/09/xmldsig#Object" URI="#idValidSigLnImg">
      <DigestMethod Algorithm="http://www.w3.org/2001/04/xmlenc#sha256"/>
      <DigestValue>GMhOYrPI5xs8QWLBOBdimk9G1w3brU/macB0HlEmx4c=</DigestValue>
    </Reference>
    <Reference Type="http://www.w3.org/2000/09/xmldsig#Object" URI="#idInvalidSigLnImg">
      <DigestMethod Algorithm="http://www.w3.org/2001/04/xmlenc#sha256"/>
      <DigestValue>8zyFTzyIFNaqBDtnnsGExFJkDKzJwgmKfuXBFpQWK+8=</DigestValue>
    </Reference>
  </SignedInfo>
  <SignatureValue>I1BPYMR1Mx/JZvDLYIVc3dYjFBl+LWNCZ6mYzI1XE8eaij+gMYiX+ma+v/w14IPEzJ0CUg+nAgy6
T8x3qTt0Ivx2/6DmvRzx9RFyd8Oujgiabf3fm6r9jTBGIdxbiUAlySknhymZwj5vBXlwp6brGPGJ
minnZ5c/Rj/IQySNqufP7i3UACPV1q6IoY5wf/crrze8cA4N7ydKiexBKds8G9rH2J414F2o5CgN
Hz0gKpHavkLpvTUHrhm7Zip7UoNDsk6YjUMFNlevR1LwWmYtOb/3FaUKcoIgYpEsmjCLaxxg+q42
7XVq87+f/MZcEGqPAirdT3311RklGRIsGqWfjg==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Q1QAKyVr/euZt5gbbGeytbHdelwO6yW9gDmqYf+EFNA=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Vj6kh4HFrC8GoLqfsjsfa0Yys2rYydVl4Zktt6FR3X4=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HEDB1I83XJ33/lH64XIUHGOdBWGU1wXtdXTJEB5Wey0=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1f9Hi5dEQmChH4a/DZIuaSBfg/nynWdY2GdoBl7FPz4=</DigestValue>
      </Reference>
      <Reference URI="/word/media/image2.emf?ContentType=image/x-emf">
        <DigestMethod Algorithm="http://www.w3.org/2001/04/xmlenc#sha256"/>
        <DigestValue>UfobgMKK0drN9OrVY9qkJz40NfgnzFQ0mN2WXJYiCaI=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z9As9/ydnBibZ8LkdOKZiKwLe/nh5GCIUkCpbD/eJXQ=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2021-09-27T11:25:21Z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Hx/////////////////////////////////+Ds7P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wAA////////////////////////////////4P///////////////////////////////////+D///9////////////////////////////////g////////////////////////////////////4Pf2/////////////////////////////////+D////////////////////////////////////g////f///////////////////////////////4P///////////////////////////////////+D////////////////////////////////////g4+D9////////////////////////////////4P///3///////////////////////////////+D////////////////////////////////////g////////////////////////////////////4P///////////////////////////////////+Dt6/l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M3N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AAB////////////////////////////////g////////////////////////////////////4P///v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2021-09-27T11:25:21Z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aoAAAAAUJSXAO2bA3fWDQAAEJSXAA0NIaoNDaoAAAAAAACYlwDWDRb//////yg0AAAKFgoAoDgMCQAAAAANDar//////yg0AAAhqgEAYAypFwAAAACcPY11aT0Bdw0NIar0o2ANAQAAAP////8AAAAA4B5tDnyYlwAAAAAAAABtDoCCPxZ6PQF3YAypFw0NIaoBAAAA9KNgDeAebQ4AAAAAAAAAAA0NqgB8mJcADQ2q//////8oNAAAIaoBAAAAqRcAAAAAwRUFdw0NIarQJ+QYCgAAAP////8AAAAAEAAAAAMBAAA1EwAAHAAAAQ0NIao4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/HMVPSGy5uFiE4GypVJ0KnHjN9AAABXAAAAACcz+7S6ffb7fnC0t1haH0hMm8aLXIuT8ggOIwoRKslP58cK08AAAEw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XAFDdKHeoc9MA4DIEbJgbRQDkqZcA0KuXAA7yAndAqZcAgmFIdxYSCvMJAAAAnGFId7iplwBIctMAAAAAAJht0wCYbdMAEP7+aQAAAADcqZcA09HZawAAAAAAAAAAAAAAAAAAAABY49IAAAAAAAAAAAAAAAAAAAAAAAAAAAAAAPtGAAAAADirlwAp8QJ3iKmXAAAAAAA18QJ3AAAAAPX///8AAAAAAAAAAAAAAACBlNj00KmXAB2AXXYAACV3AAAAAAAAAACxilx2AAAAAAkAAADcqpcA3KqX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fQAAAAAUJSXAO2bA3fWDQAAEJSXAM4QIfTOEPQAAAAAAACYlwDWDRb//////yg0AAAKFgoAoDgMCQAAAADOEPT//////yg0AAAh9AEAYAypFwAAAACcPY11aT0Bd84QIfT0o2ANAQAAAP////8AAAAAmKJtDnyYlwAAAAAAAABtDgiRPxZ6PQF3YAypF84QIfQBAAAA9KNgDZiibQ4AAAAAAAAAAM4Q9AB8mJcAzhD0//////8oNAAAIfQBAAAAqRcAAAAAwRUFd84QIfRQYwMWEQAAAP////8AAAAAEAAAAAMBAAA1EwAAHAAAAc4QIfRW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sharepoint/v3/fields"/>
    <ds:schemaRef ds:uri="341ef2d6-d38c-4729-b0bd-8f06d6b35472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sharepoint/v4"/>
    <ds:schemaRef ds:uri="http://schemas.microsoft.com/sharepoint/v3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5</TotalTime>
  <Pages>1</Pages>
  <Words>284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10</cp:revision>
  <cp:lastPrinted>2017-01-02T10:03:00Z</cp:lastPrinted>
  <dcterms:created xsi:type="dcterms:W3CDTF">2017-02-21T09:50:00Z</dcterms:created>
  <dcterms:modified xsi:type="dcterms:W3CDTF">2021-09-10T13:43:00Z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