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C12841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51D3FFA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C12841">
              <w:rPr>
                <w:rFonts w:ascii="Arial" w:hAnsi="Arial" w:cs="Arial"/>
                <w:lang w:val="nl-BE"/>
              </w:rPr>
              <w:t>09-09-2021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48686EDF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 w:rsidR="00C12841">
              <w:rPr>
                <w:rFonts w:ascii="Arial" w:hAnsi="Arial" w:cs="Arial"/>
                <w:lang w:val="nl-BE" w:eastAsia="fr-FR"/>
              </w:rPr>
              <w:t>10-03-2021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45D9A2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12841">
              <w:rPr>
                <w:rFonts w:ascii="Arial" w:hAnsi="Arial" w:cs="Arial"/>
                <w:lang w:val="nl-BE" w:eastAsia="fr-FR"/>
              </w:rPr>
              <w:t>09-12-2021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ACA5102" w:rsidR="008A225E" w:rsidRPr="009E0459" w:rsidRDefault="008A225E" w:rsidP="00CA575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B17457F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69C68ABD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20FFCF70" w:rsidR="0064507E" w:rsidRPr="009E0459" w:rsidRDefault="00C1284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9B5A765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252DDF4E" w:rsidR="0064507E" w:rsidRPr="009E0459" w:rsidRDefault="00C1284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18050E51" w:rsidR="0064507E" w:rsidRPr="009E0459" w:rsidRDefault="00B061B8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D9D5AA8" w:rsidR="0064507E" w:rsidRPr="009E0459" w:rsidRDefault="00C1284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010D757C" w:rsidR="00F8356B" w:rsidRPr="009E0459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5ABA10F8" w:rsidR="00F8356B" w:rsidRPr="009E0459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4DF309A" w:rsidR="00F8356B" w:rsidRPr="009F6C9E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C12841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446A188F" w:rsidR="002952F0" w:rsidRPr="00DB1730" w:rsidRDefault="00C12841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Vtg niet aangeboden wegens panne.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1D131BC0" w:rsidR="002952F0" w:rsidRPr="00DB1730" w:rsidRDefault="00C1284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2952F0" w:rsidRPr="00C12841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27E077E9" w:rsidR="002952F0" w:rsidRPr="009E0459" w:rsidRDefault="00E44A27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Hijstoebehoren aangeboden.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C1284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C1284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C1284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324B1464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C12841">
        <w:rPr>
          <w:rFonts w:ascii="Arial" w:hAnsi="Arial" w:cs="Arial"/>
          <w:b/>
          <w:u w:val="none"/>
          <w:lang w:val="nl-BE"/>
        </w:rPr>
        <w:t xml:space="preserve">: </w:t>
      </w:r>
      <w:r w:rsidRPr="00A02E1E">
        <w:rPr>
          <w:rFonts w:ascii="Arial" w:hAnsi="Arial" w:cs="Arial"/>
          <w:b/>
          <w:u w:val="none"/>
          <w:lang w:val="nl-BE"/>
        </w:rPr>
        <w:t>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C12841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1D14381B" w:rsidR="0072620D" w:rsidRPr="009E0459" w:rsidRDefault="00C1284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12841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12841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7042122B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44A2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44A2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84D9FB9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12841">
      <w:rPr>
        <w:rFonts w:ascii="Arial" w:hAnsi="Arial" w:cs="Arial"/>
        <w:sz w:val="22"/>
        <w:szCs w:val="22"/>
        <w:lang w:val="fr-BE"/>
      </w:rPr>
      <w:t>20210909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7783C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CA5752">
      <w:rPr>
        <w:rFonts w:ascii="Arial" w:hAnsi="Arial" w:cs="Arial"/>
        <w:sz w:val="22"/>
        <w:szCs w:val="22"/>
        <w:lang w:val="fr-BE"/>
      </w:rPr>
      <w:t>-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0E57E9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7783C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1B8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2841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A5752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4A27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3E0E1880-34CC-4FEE-80E7-36BC855C5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fv1QqM9u9JSoYSjeSZiSEgox6GA=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S0JP2cmzG27XPODKfcbIW+ijZik=</DigestValue>
    </Reference>
    <Reference Type="http://www.w3.org/2000/09/xmldsig#Object" URI="#idValidSigLnImg">
      <DigestMethod Algorithm="http://www.w3.org/2000/09/xmldsig#sha1"/>
      <DigestValue>6KAl3TYyN9GqTSB2kKUvutP4cs4=</DigestValue>
    </Reference>
    <Reference Type="http://www.w3.org/2000/09/xmldsig#Object" URI="#idInvalidSigLnImg">
      <DigestMethod Algorithm="http://www.w3.org/2000/09/xmldsig#sha1"/>
      <DigestValue>Novu07NyVFJqGopBV/UoCNsPrKI=</DigestValue>
    </Reference>
  </SignedInfo>
  <SignatureValue>A8HNZJA4AxgCnSRIDR8+E0M/YVnyxoBNFtRZFDH4ddNTmVdNo6PvWnZJYmGxkUeIodaPuxAi9il/
GFtJfiNVgfkbGjcRY3Hp5yebhfsaRNFRkaFQfOkozbxR38m5OLfKid5jhqTqs/4sRMNcQjET9Y4M
qOwHPD1p3b+PQRVOqDgiAy6bDxAtMP8L9ERTlk9EW2gwo2Lw/VyedNW1HT7oxg6BrVIl1lnq366t
Bt3uFm/FgI5gZY5orsZhjmbb9DJhnBq2aI5zIhcWdP4EQXs1LqpgleC8gjzds8zzbxWdZI6Z1n0P
v7/mWcwKl2kp1TiF8MnUUQFGvD/yM5WIyeWb3w==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1R+8+ovLr1a5uMwKx5TDDz87AUo=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zTmtlRWTi2j3tvbXpDQxV7Dogps=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4TAfZhEGEKVnUxCrbK7CE+jlzkw=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en1ysSdM1id5joFSIhbwuBZMSpk=</DigestValue>
      </Reference>
      <Reference URI="/word/media/image2.emf?ContentType=image/x-emf">
        <DigestMethod Algorithm="http://www.w3.org/2000/09/xmldsig#sha1"/>
        <DigestValue>tMfsiYCBhE+DnhvaO1NH8tmCZX8=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1ESFxghVNZKAp0OivcXnCWA6MLc=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2021-09-10T13:40:32Z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2021-09-10T13:40:32Z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CFQAAAAABCUmgDtm2N11g4AANCTmgC0FiFQtBZQAAAAAABsR8tt1g6d//////+AMwAACp0KALA1lRUAAAAAtBZQ//////+AMwAAIVABAKAJPx8AAAAAnD3fdYk9YXW0FiFQxCaaFQEAAAD/////AAAAACzxlhk8mJoAAAAAAAAAlhlwy9EZmj1hdaAJPx+0FiFQAQAAAMQmmhUs8ZYZAAAAAAAAAAC0FlAAPJiaALQWUP//////gDMAACFQAQAAAD8fAAAAAIj3uhlEeSh3QAC7GQAAGQFAALsZAAAAABAAAAADAQAA6zAAABwAAAFElpoAknEkdwAAAAAB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YUKAAAAfqbJd6PIeqDCQFZ4JTd0Lk/HMVPSGy5uFiE4GypVJ0KnHjN9AAABAGwAAACcz+7S6ffb7fnC0t1haH0hMm8aLXIuT8ggOIwoRKslP58cK08AAAFTgA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QAAACv1/Ho8/ubzu6CwuqMudS3u769vb3////////////L5fZymsABAgMAAAAAAK/X8fz9/uLx+snk9uTy+vz9/v///////////////8vl9nKawAECAwAE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aAKJhKHdQbRoBCQAAALxhKHcJAAAAiHUaAQAAAABQbRoBUG0aAbYi9G0AAAAApiL0bQAAAAAAAAAAAAAAAAAAAAAAAAAAsNwZAQAAAAAAAAAAAAAAAAAAAAAAAAAAAAAAAAAAAAAAAAAAAAAAAAAAAAAAAAAAAAAAAAAAAAAAAAAAAAAAADjrmgD1gBX5aGYydyzsmgAI0iR3UG0aAUBJyW0AAAAAGNMkd///AAAAAAAA+9Mkd/vTJHdc7JoAAAAAAAAAAAARhw13AAAAAAcAAACM7JoAjOy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ISgAAAAAEJSaAO2bY3XWDgAA0JOaAEoNIShKDSgAAAAAAMSXmgDWDp3//////4AzAAAKnQoAsDWVFQAAAABKDSj//////4AzAAAhKAEAoAk/HwAAAACcPd91iT1hdUoNISjEJpoVAQAAAP////8AAAAAcPmWGTyYmgAAAAAAAACWGbDi0RmaPWF1oAk/H0oNISgBAAAAxCaaFXD5lhkAAAAAAAAAAEoNKAA8mJoASg0o//////+AMwAAISgBAAAAPx8AAAAA/////6yUmgDBFWV1Sg0hKLhtsRURAAAAEAAAAAMBAADrMAAAHAAAAUSWmgCScSR3AAAAAAE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PkZ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kV0Bu1renplET4rWdiSmgMMPfzhXZk/A0KRO56JODvc=</DigestValue>
    </Reference>
    <Reference Type="http://www.w3.org/2000/09/xmldsig#Object" URI="#idOfficeObject">
      <DigestMethod Algorithm="http://www.w3.org/2001/04/xmlenc#sha256"/>
      <DigestValue>Lf7o3eTX/0fFyW2+zwmOPQJuT4WWG/HVvTT2JmaLe50=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e0n+xEjZMUFPofjUkgQ0nhE0+7KMnifZYyBQKiVL6R0=</DigestValue>
    </Reference>
    <Reference Type="http://www.w3.org/2000/09/xmldsig#Object" URI="#idValidSigLnImg">
      <DigestMethod Algorithm="http://www.w3.org/2001/04/xmlenc#sha256"/>
      <DigestValue>H9QHySu30XBQTAiYIPA42lI1gytTy2uXUXXSgZkHJoM=</DigestValue>
    </Reference>
    <Reference Type="http://www.w3.org/2000/09/xmldsig#Object" URI="#idInvalidSigLnImg">
      <DigestMethod Algorithm="http://www.w3.org/2001/04/xmlenc#sha256"/>
      <DigestValue>3+EruTc3M1Umh+/3zXd4qLyVC0jp2MEdKUMA8nFY3zA=</DigestValue>
    </Reference>
  </SignedInfo>
  <SignatureValue>cdWMiIFATLb5kgsARYj9jtnmrEMmRD/fCzmH/qe+oYWl0bxrg92wtB13wwolL78u5XVS1eAn8Leu
/NAqnf0vpxymPuH5W64fzshNbEpUPmxRzdHj8BGm3DW7ej6cf9oq74GTyMAoFl3r5HRX36rQXvJR
TXYEdWROnF6p0gFoDFyVfVwXwfl47Pxf/6J4CSnZOa2OOG/PrwWgWmwBYs/3fOL/GNV1GDzmbmP6
g3/X7n5CBVs1q8/I3IglHmfI+hnvOUWQqfMUf5egiXOrkKos+cpG4UIDpUNIXAoVw3J6epjeIxR2
6IhNBBwJZiB4hrrpOOrkH8idp1+t+yP+F5kKaQ==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PDS+Xmv2f+aMxWlIwJsPIBFMdusf1ZfM8n+gNFkXtrk=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NfW6U/E9xlU3Dhp3MyXCo3nDkfectduV2tflsFDcV/w=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6XT0P5Sksne/G/IPwabv6sFubhpaigmMENLygzqevnM=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hoceb0lLoBSNUQVbKbSMyjEg9K/l6pqHm9nzN/6DBOU=</DigestValue>
      </Reference>
      <Reference URI="/word/media/image2.emf?ContentType=image/x-emf">
        <DigestMethod Algorithm="http://www.w3.org/2001/04/xmlenc#sha256"/>
        <DigestValue>gV3PN/O23fYv/EzIw+7zH2XkCd9ltUpwY0O6QccerOQ=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rF2vNjck2qw16uPfHc8BY+r6xMBYijftjrSqD5Bb83o=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2021-09-27T11:29:45Z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Hx/////////////////////////////////+Ds7P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+vb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29T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M3N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CQkP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B4AwD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2021-09-27T11:29:45Z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UEAAAAAUJSXAO2bA3fWDQAAEJSXAGQPIUFkD0EAAAAAAACYlwDWDRb//////yg0AAAKFgoAoDgMCQAAAABkD0H//////yg0AAAhQQEAoAlJGwAAAACcPY11aT0Bd2QPIUH0o2ANAQAAAP////8AAAAA8J5tDnyYlwAAAAAAAABtDtiWPxZ6PQF3oAlJG2QPIUEBAAAA9KNgDfCebQ4AAAAAAAAAAGQPQQB8mJcAZA9B//////8oNAAAIUEBAAAASRsAAAAAwRUFd2QPIUFgefEVCgAAAP////8AAAAAEAAAAAMBAAA1EwAAHAAAAWQPIUE4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gGQAAAAcKDQcKDQcJDQ4WMShFrjFU1TJV1gECBAIDBAECBQoRKyZBowsTMQEAAAAAfqbJd6PIeqDCQFZ4JTd0Lk/HMVPSGy5uFiE4GypVJ0KnHjN9AAABLhYAAACcz+7S6ffb7fnC0t1haH0hMm8aLXIuT8ggOIwoRKslP58cK08AAAEBAAAAAMHg9P///////////+bm5k9SXjw/SzBRzTFU0y1NwSAyVzFGXwEBAi4WCA8mnM/u69/SvI9jt4tgjIR9FBosDBEjMVTUMlXWMVPRKUSeDxk4AAAAAQAAAADT6ff///////+Tk5MjK0krSbkvUcsuT8YVJFoTIFIrSbgtTcEQHEcuFgAAAJzP7vT6/bTa8kRleixHhy1Nwi5PxiQtTnBwcJKSki81SRwtZAgOIwE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XAFDdKHeoc9MA4DIEbJgbRQDkqZcA0KuXAA7yAndAqZcAgmFIdxYSCvMJAAAAnGFId7iplwBIctMAAAAAAJht0wCYbdMAEP7+aQAAAADcqZcA09HZawAAAAAAAAAAAAAAAAAAAABY49IAAAAAAAAAAAAAAAAAAAAAAAAAAAAAAPtGAAAAADirlwAp8QJ3iKmXAAAAAAA18QJ3AAAAAPX///8AAAAAAAAAAAAAAACBlNj00KmXAB2AXXYAACV3AAAAAAAAAACxilx2AAAAAAkAAADcqpcA3KqX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ijg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Q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Q4AAAAAUJSXAO2bA3fWDQAAEJSXAEwNIQ5MDQ4AAAAAAACYlwDWDRb//////yg0AAAKFgoAoDgMCQAAAABMDQ7//////yg0AAAhDgEAoAlJGwAAAACcPY11aT0Bd0wNIQ70o2ANAQAAAP////8AAAAAcGJsDnyYlwAAAAAAAABsDtiWPxZ6PQF3oAlJG0wNIQ4BAAAA9KNgDXBibA4AAAAAAAAAAEwNDgB8mJcATA0O//////8oNAAAIQ4BAAAASRsAAAAAwRUFd0wNIQ6ANWsOEQAAAP////8AAAAAEAAAAAMBAAA1EwAAHAAAAUwNIQ5W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301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2017-02-21T10:09:00Z</dcterms:created>
  <dcterms:modified xsi:type="dcterms:W3CDTF">2021-09-10T13:40:00Z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