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customXml/itemProps2.xml" ContentType="application/vnd.openxmlformats-officedocument.customXmlProperties+xml"/>
  <Override PartName="/docProps/custom.xml" ContentType="application/vnd.openxmlformats-officedocument.custom-properties+xml"/>
  <Override PartName="/word/fontTable.xml" ContentType="application/vnd.openxmlformats-officedocument.wordprocessingml.fontTable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docProps/core.xml" ContentType="application/vnd.openxmlformats-package.core-properties+xml"/>
  <Override PartName="/_xmlsignatures/sig1.xml" ContentType="application/vnd.openxmlformats-package.digital-signature-xmlsignature+xml"/>
  <Override PartName="/_xmlsignatures/sig2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openxmlformats.org/package/2006/relationships/digital-signature/origin" Target="_xmlsignatures/origin.sigs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933936C" w14:textId="6F137FD9" w:rsidR="004B3A6C" w:rsidRPr="006E7F90" w:rsidRDefault="002E1AE0" w:rsidP="00F901D7">
      <w:pPr>
        <w:tabs>
          <w:tab w:val="center" w:pos="4513"/>
        </w:tabs>
        <w:spacing w:before="240"/>
        <w:jc w:val="center"/>
        <w:rPr>
          <w:rFonts w:ascii="Arial" w:hAnsi="Arial" w:cs="Arial"/>
          <w:spacing w:val="-6"/>
          <w:sz w:val="32"/>
          <w:szCs w:val="32"/>
          <w:u w:val="single"/>
          <w:lang w:val="nl-BE"/>
        </w:rPr>
      </w:pPr>
      <w:r w:rsidRPr="006E7F90">
        <w:rPr>
          <w:rFonts w:ascii="Arial" w:hAnsi="Arial" w:cs="Arial"/>
          <w:spacing w:val="-6"/>
          <w:sz w:val="32"/>
          <w:szCs w:val="32"/>
          <w:u w:val="single"/>
          <w:lang w:val="nl-BE"/>
        </w:rPr>
        <w:t>Verslag van reglemen</w:t>
      </w:r>
      <w:r w:rsidR="008A225E" w:rsidRPr="006E7F90">
        <w:rPr>
          <w:rFonts w:ascii="Arial" w:hAnsi="Arial" w:cs="Arial"/>
          <w:spacing w:val="-6"/>
          <w:sz w:val="32"/>
          <w:szCs w:val="32"/>
          <w:u w:val="single"/>
          <w:lang w:val="nl-BE"/>
        </w:rPr>
        <w:t>taire controle van hefwerktuig</w:t>
      </w:r>
    </w:p>
    <w:p w14:paraId="3933936D" w14:textId="77777777" w:rsidR="00AD1AAC" w:rsidRPr="009E0459" w:rsidRDefault="00AD1AAC" w:rsidP="00AD1AAC">
      <w:pPr>
        <w:tabs>
          <w:tab w:val="center" w:pos="2268"/>
          <w:tab w:val="center" w:pos="5103"/>
          <w:tab w:val="center" w:pos="7088"/>
        </w:tabs>
        <w:ind w:left="567"/>
        <w:rPr>
          <w:rFonts w:ascii="Arial" w:hAnsi="Arial" w:cs="Arial"/>
          <w:lang w:val="nl-BE"/>
        </w:rPr>
      </w:pPr>
    </w:p>
    <w:p w14:paraId="3933936E" w14:textId="77777777" w:rsidR="00540F45" w:rsidRPr="009E0459" w:rsidRDefault="00540F45" w:rsidP="006900B2">
      <w:pPr>
        <w:tabs>
          <w:tab w:val="left" w:pos="5103"/>
        </w:tabs>
        <w:rPr>
          <w:rFonts w:ascii="Arial" w:hAnsi="Arial" w:cs="Arial"/>
          <w:lang w:val="nl-BE"/>
        </w:rPr>
      </w:pPr>
      <w:r w:rsidRPr="009E0459">
        <w:rPr>
          <w:rFonts w:ascii="Arial" w:hAnsi="Arial" w:cs="Arial"/>
          <w:u w:val="single"/>
          <w:lang w:val="nl-BE"/>
        </w:rPr>
        <w:t>Type controle:</w:t>
      </w:r>
      <w:r w:rsidRPr="009E0459">
        <w:rPr>
          <w:rFonts w:ascii="Arial" w:hAnsi="Arial" w:cs="Arial"/>
          <w:lang w:val="nl-BE"/>
        </w:rPr>
        <w:t xml:space="preserve"> </w:t>
      </w:r>
      <w:r w:rsidR="00C973BA" w:rsidRPr="009E0459">
        <w:rPr>
          <w:rFonts w:ascii="Arial" w:hAnsi="Arial" w:cs="Arial"/>
          <w:lang w:val="nl-BE"/>
        </w:rPr>
        <w:t xml:space="preserve">Driemaandelijks </w:t>
      </w:r>
      <w:r w:rsidR="00C973BA" w:rsidRPr="004A0430">
        <w:rPr>
          <w:rFonts w:ascii="Arial" w:hAnsi="Arial" w:cs="Arial"/>
          <w:strike/>
          <w:lang w:val="nl-BE"/>
        </w:rPr>
        <w:t>/ Jaarlijks</w:t>
      </w:r>
    </w:p>
    <w:p w14:paraId="3933936F" w14:textId="42AF80CE" w:rsidR="00540F45" w:rsidRPr="009E0459" w:rsidRDefault="00540F45" w:rsidP="00BB0334">
      <w:pPr>
        <w:tabs>
          <w:tab w:val="left" w:pos="1701"/>
          <w:tab w:val="left" w:pos="7217"/>
        </w:tabs>
        <w:rPr>
          <w:rFonts w:ascii="Arial" w:hAnsi="Arial" w:cs="Arial"/>
          <w:lang w:val="nl-BE"/>
        </w:rPr>
      </w:pPr>
      <w:r w:rsidRPr="009E0459">
        <w:rPr>
          <w:rFonts w:ascii="Arial" w:hAnsi="Arial" w:cs="Arial"/>
          <w:lang w:val="nl-BE"/>
        </w:rPr>
        <w:t>Ref</w:t>
      </w:r>
      <w:r w:rsidR="00BB0334" w:rsidRPr="009E0459">
        <w:rPr>
          <w:rFonts w:ascii="Arial" w:hAnsi="Arial" w:cs="Arial"/>
          <w:lang w:val="nl-BE"/>
        </w:rPr>
        <w:t xml:space="preserve">: </w:t>
      </w:r>
      <w:r w:rsidR="001F6E47">
        <w:rPr>
          <w:rFonts w:ascii="Arial" w:hAnsi="Arial" w:cs="Arial"/>
          <w:lang w:val="nl-BE"/>
        </w:rPr>
        <w:t>ARAB –</w:t>
      </w:r>
      <w:r w:rsidR="00350134">
        <w:rPr>
          <w:rFonts w:ascii="Arial" w:hAnsi="Arial" w:cs="Arial"/>
          <w:lang w:val="nl-BE"/>
        </w:rPr>
        <w:t xml:space="preserve"> Art 281</w:t>
      </w:r>
    </w:p>
    <w:p w14:paraId="39339370" w14:textId="77777777" w:rsidR="00540F45" w:rsidRPr="009E0459" w:rsidRDefault="00540F45" w:rsidP="00540F45">
      <w:pPr>
        <w:rPr>
          <w:rFonts w:ascii="Arial" w:hAnsi="Arial" w:cs="Arial"/>
          <w:sz w:val="16"/>
          <w:lang w:val="nl-BE"/>
        </w:rPr>
      </w:pP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103"/>
        <w:gridCol w:w="567"/>
        <w:gridCol w:w="3969"/>
      </w:tblGrid>
      <w:tr w:rsidR="00333BD4" w:rsidRPr="009E0459" w14:paraId="39339374" w14:textId="77777777" w:rsidTr="004703D3">
        <w:trPr>
          <w:trHeight w:hRule="exact"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39339371" w14:textId="3EF12A68" w:rsidR="00333BD4" w:rsidRPr="009E0459" w:rsidRDefault="00C802A4" w:rsidP="000B32C1">
            <w:pPr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>Eenheid</w:t>
            </w:r>
            <w:r w:rsidR="00333BD4" w:rsidRPr="009E0459">
              <w:rPr>
                <w:rFonts w:ascii="Arial" w:hAnsi="Arial" w:cs="Arial"/>
                <w:lang w:val="nl-BE"/>
              </w:rPr>
              <w:t xml:space="preserve">: </w:t>
            </w:r>
            <w:r w:rsidR="000B32C1">
              <w:rPr>
                <w:rFonts w:ascii="Arial" w:hAnsi="Arial" w:cs="Arial"/>
                <w:lang w:val="nl-BE"/>
              </w:rPr>
              <w:t>DisC Ws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39339372" w14:textId="77777777" w:rsidR="00333BD4" w:rsidRPr="009E0459" w:rsidRDefault="00333BD4" w:rsidP="00F901D7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73" w14:textId="268E1249" w:rsidR="00333BD4" w:rsidRPr="009E0459" w:rsidRDefault="002B0D6A" w:rsidP="00F901D7">
            <w:pPr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/>
              </w:rPr>
              <w:t>Datum controle</w:t>
            </w:r>
            <w:r w:rsidR="00FA33A9">
              <w:rPr>
                <w:rFonts w:ascii="Arial" w:hAnsi="Arial" w:cs="Arial"/>
                <w:lang w:val="nl-BE"/>
              </w:rPr>
              <w:t>:</w:t>
            </w:r>
            <w:r w:rsidR="004703D3">
              <w:rPr>
                <w:rFonts w:ascii="Arial" w:hAnsi="Arial" w:cs="Arial"/>
                <w:lang w:val="nl-BE"/>
              </w:rPr>
              <w:t xml:space="preserve"> </w:t>
            </w:r>
            <w:r w:rsidR="004A0430">
              <w:rPr>
                <w:rFonts w:ascii="Arial" w:hAnsi="Arial" w:cs="Arial"/>
                <w:lang w:val="nl-BE"/>
              </w:rPr>
              <w:t>09-09-2021</w:t>
            </w:r>
          </w:p>
        </w:tc>
      </w:tr>
      <w:tr w:rsidR="00303142" w:rsidRPr="009E0459" w14:paraId="39339378" w14:textId="77777777" w:rsidTr="004703D3">
        <w:trPr>
          <w:trHeight w:hRule="exact"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75" w14:textId="77359620" w:rsidR="00303142" w:rsidRPr="009E0459" w:rsidRDefault="00303142" w:rsidP="000B32C1">
            <w:pPr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Plaats van uitvoering: </w:t>
            </w:r>
            <w:r w:rsidR="000B32C1">
              <w:rPr>
                <w:rFonts w:ascii="Arial" w:hAnsi="Arial" w:cs="Arial"/>
                <w:lang w:val="nl-BE"/>
              </w:rPr>
              <w:t>Berlaar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14:paraId="39339376" w14:textId="77777777" w:rsidR="00303142" w:rsidRPr="009E0459" w:rsidRDefault="00303142" w:rsidP="00F901D7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77" w14:textId="35A09EF5" w:rsidR="00303142" w:rsidRPr="009E0459" w:rsidRDefault="00303142" w:rsidP="004A0430">
            <w:pPr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 w:eastAsia="fr-FR"/>
              </w:rPr>
              <w:t>Laatste jaarlijks controle</w:t>
            </w:r>
            <w:r w:rsidRPr="009E0459">
              <w:rPr>
                <w:rFonts w:ascii="Arial" w:hAnsi="Arial" w:cs="Arial"/>
                <w:lang w:val="nl-BE" w:eastAsia="fr-FR"/>
              </w:rPr>
              <w:t>:</w:t>
            </w:r>
            <w:r>
              <w:rPr>
                <w:rFonts w:ascii="Arial" w:hAnsi="Arial" w:cs="Arial"/>
                <w:lang w:val="nl-BE" w:eastAsia="fr-FR"/>
              </w:rPr>
              <w:t xml:space="preserve"> </w:t>
            </w:r>
            <w:r w:rsidR="004A0430">
              <w:rPr>
                <w:rFonts w:ascii="Arial" w:hAnsi="Arial" w:cs="Arial"/>
                <w:lang w:val="nl-BE" w:eastAsia="fr-FR"/>
              </w:rPr>
              <w:t>10-03-2020</w:t>
            </w:r>
          </w:p>
        </w:tc>
      </w:tr>
      <w:tr w:rsidR="00303142" w:rsidRPr="009E0459" w14:paraId="3933937C" w14:textId="77777777" w:rsidTr="004703D3">
        <w:trPr>
          <w:trHeight w:hRule="exact"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79" w14:textId="257F73D2" w:rsidR="00303142" w:rsidRPr="009E0459" w:rsidRDefault="00303142" w:rsidP="000B32C1">
            <w:pPr>
              <w:rPr>
                <w:rFonts w:ascii="Arial" w:hAnsi="Arial" w:cs="Arial"/>
                <w:lang w:val="nl-BE"/>
              </w:rPr>
            </w:pPr>
            <w:r w:rsidRPr="009E0459">
              <w:rPr>
                <w:rFonts w:ascii="Arial" w:hAnsi="Arial" w:cs="Arial"/>
                <w:lang w:val="nl-BE"/>
              </w:rPr>
              <w:t>Pers aanwezig:</w:t>
            </w:r>
            <w:r w:rsidR="004703D3">
              <w:rPr>
                <w:rFonts w:ascii="Arial" w:hAnsi="Arial" w:cs="Arial"/>
                <w:lang w:val="nl-BE"/>
              </w:rPr>
              <w:t xml:space="preserve"> </w:t>
            </w:r>
            <w:r w:rsidR="000B32C1">
              <w:rPr>
                <w:rFonts w:ascii="Arial" w:hAnsi="Arial" w:cs="Arial"/>
                <w:lang w:val="nl-BE"/>
              </w:rPr>
              <w:t>Mr Marc Selis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14:paraId="3933937A" w14:textId="77777777" w:rsidR="00303142" w:rsidRPr="009E0459" w:rsidRDefault="00303142" w:rsidP="00F901D7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7B" w14:textId="41E5DBD5" w:rsidR="00303142" w:rsidRPr="009E0459" w:rsidRDefault="00303142" w:rsidP="00F901D7">
            <w:pPr>
              <w:rPr>
                <w:rFonts w:ascii="Arial" w:hAnsi="Arial" w:cs="Arial"/>
                <w:lang w:val="nl-BE"/>
              </w:rPr>
            </w:pPr>
            <w:r w:rsidRPr="009E0459">
              <w:rPr>
                <w:rFonts w:ascii="Arial" w:hAnsi="Arial" w:cs="Arial"/>
                <w:lang w:val="nl-BE" w:eastAsia="fr-FR"/>
              </w:rPr>
              <w:t>Volgende controle NLT:</w:t>
            </w:r>
            <w:r>
              <w:rPr>
                <w:rFonts w:ascii="Arial" w:hAnsi="Arial" w:cs="Arial"/>
                <w:lang w:val="nl-BE" w:eastAsia="fr-FR"/>
              </w:rPr>
              <w:t xml:space="preserve"> </w:t>
            </w:r>
            <w:r w:rsidR="004A0430">
              <w:rPr>
                <w:rFonts w:ascii="Arial" w:hAnsi="Arial" w:cs="Arial"/>
                <w:lang w:val="nl-BE" w:eastAsia="fr-FR"/>
              </w:rPr>
              <w:t>09-12-2021</w:t>
            </w:r>
          </w:p>
        </w:tc>
      </w:tr>
    </w:tbl>
    <w:p w14:paraId="3933937E" w14:textId="77777777" w:rsidR="00540F45" w:rsidRPr="009E0459" w:rsidRDefault="00540F45" w:rsidP="00025A65">
      <w:pPr>
        <w:pStyle w:val="Heading1"/>
        <w:spacing w:before="120" w:after="120"/>
        <w:rPr>
          <w:rFonts w:ascii="Arial" w:hAnsi="Arial" w:cs="Arial"/>
          <w:b/>
          <w:lang w:val="nl-BE"/>
        </w:rPr>
      </w:pPr>
      <w:r w:rsidRPr="009E0459">
        <w:rPr>
          <w:rFonts w:ascii="Arial" w:hAnsi="Arial" w:cs="Arial"/>
          <w:b/>
          <w:lang w:val="nl-BE"/>
        </w:rPr>
        <w:t xml:space="preserve">Beschrijving van het </w:t>
      </w:r>
      <w:r w:rsidR="00333BD4" w:rsidRPr="009E0459">
        <w:rPr>
          <w:rFonts w:ascii="Arial" w:hAnsi="Arial" w:cs="Arial"/>
          <w:b/>
          <w:lang w:val="nl-BE"/>
        </w:rPr>
        <w:t>m</w:t>
      </w:r>
      <w:r w:rsidRPr="009E0459">
        <w:rPr>
          <w:rFonts w:ascii="Arial" w:hAnsi="Arial" w:cs="Arial"/>
          <w:b/>
          <w:lang w:val="nl-BE"/>
        </w:rPr>
        <w:t>at</w:t>
      </w:r>
      <w:r w:rsidR="00333BD4" w:rsidRPr="009E0459">
        <w:rPr>
          <w:rFonts w:ascii="Arial" w:hAnsi="Arial" w:cs="Arial"/>
          <w:b/>
          <w:lang w:val="nl-BE"/>
        </w:rPr>
        <w:t>erieel</w:t>
      </w:r>
      <w:r w:rsidRPr="009E0459">
        <w:rPr>
          <w:rFonts w:ascii="Arial" w:hAnsi="Arial" w:cs="Arial"/>
          <w:b/>
          <w:lang w:val="nl-BE"/>
        </w:rPr>
        <w:t>.</w:t>
      </w: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103"/>
        <w:gridCol w:w="4536"/>
      </w:tblGrid>
      <w:tr w:rsidR="008A225E" w:rsidRPr="009E0459" w14:paraId="39339382" w14:textId="77777777" w:rsidTr="00FA46A0">
        <w:trPr>
          <w:trHeight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0" w14:textId="2D0031A6" w:rsidR="008A225E" w:rsidRPr="00D50ED9" w:rsidRDefault="008A225E" w:rsidP="00AB4BF2">
            <w:pPr>
              <w:tabs>
                <w:tab w:val="left" w:pos="1668"/>
              </w:tabs>
              <w:rPr>
                <w:rFonts w:ascii="Arial" w:hAnsi="Arial" w:cs="Arial"/>
                <w:lang w:val="en-US" w:eastAsia="fr-FR"/>
              </w:rPr>
            </w:pPr>
            <w:r w:rsidRPr="00D50ED9">
              <w:rPr>
                <w:rFonts w:ascii="Arial" w:hAnsi="Arial" w:cs="Arial"/>
                <w:lang w:val="en-US"/>
              </w:rPr>
              <w:t xml:space="preserve">Benaming: </w:t>
            </w:r>
            <w:r w:rsidR="00D50ED9" w:rsidRPr="009C0CAD">
              <w:rPr>
                <w:rFonts w:ascii="Arial" w:hAnsi="Arial" w:cs="Arial"/>
                <w:lang w:val="en-US"/>
              </w:rPr>
              <w:t>FORKLIFT FRONTAL THERMIC 2T ALL ROAD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1" w14:textId="6DC59251" w:rsidR="008A225E" w:rsidRPr="009E0459" w:rsidRDefault="008A225E" w:rsidP="00D22142">
            <w:pPr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/>
              </w:rPr>
              <w:t>Identificatie</w:t>
            </w:r>
            <w:r w:rsidRPr="006D72C5">
              <w:rPr>
                <w:rFonts w:ascii="Arial" w:hAnsi="Arial" w:cs="Arial"/>
                <w:lang w:val="nl-BE"/>
              </w:rPr>
              <w:t xml:space="preserve">: </w:t>
            </w:r>
            <w:r w:rsidR="00A02895">
              <w:rPr>
                <w:rFonts w:ascii="Arial" w:hAnsi="Arial" w:cs="Arial"/>
                <w:lang w:val="nl-BE"/>
              </w:rPr>
              <w:t>V28</w:t>
            </w:r>
            <w:r w:rsidR="00AB4BF2">
              <w:rPr>
                <w:rFonts w:ascii="Arial" w:hAnsi="Arial" w:cs="Arial"/>
                <w:lang w:val="nl-BE"/>
              </w:rPr>
              <w:t>3</w:t>
            </w:r>
            <w:r w:rsidR="00D50ED9">
              <w:rPr>
                <w:rFonts w:ascii="Arial" w:hAnsi="Arial" w:cs="Arial"/>
                <w:lang w:val="nl-BE"/>
              </w:rPr>
              <w:t>0</w:t>
            </w:r>
            <w:r w:rsidR="00D22142">
              <w:rPr>
                <w:rFonts w:ascii="Arial" w:hAnsi="Arial" w:cs="Arial"/>
                <w:lang w:val="nl-BE"/>
              </w:rPr>
              <w:t>8</w:t>
            </w:r>
          </w:p>
        </w:tc>
      </w:tr>
      <w:tr w:rsidR="008A225E" w:rsidRPr="009E0459" w14:paraId="39339385" w14:textId="77777777" w:rsidTr="00FA46A0">
        <w:trPr>
          <w:trHeight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3" w14:textId="26C0E098" w:rsidR="008A225E" w:rsidRPr="009E0459" w:rsidRDefault="008A225E" w:rsidP="00D50ED9">
            <w:pPr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Merk: </w:t>
            </w:r>
            <w:r w:rsidR="00D50ED9">
              <w:rPr>
                <w:rFonts w:ascii="Arial" w:hAnsi="Arial" w:cs="Arial"/>
                <w:lang w:val="nl-BE"/>
              </w:rPr>
              <w:t>Caterpillar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4" w14:textId="31CAE43D" w:rsidR="008A225E" w:rsidRPr="009E0459" w:rsidRDefault="008A225E" w:rsidP="00D50ED9">
            <w:pPr>
              <w:tabs>
                <w:tab w:val="left" w:pos="1668"/>
              </w:tabs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>Bouwjaar:</w:t>
            </w:r>
            <w:r w:rsidR="002B0D6A">
              <w:rPr>
                <w:rFonts w:ascii="Arial" w:hAnsi="Arial" w:cs="Arial"/>
                <w:lang w:val="nl-BE"/>
              </w:rPr>
              <w:t xml:space="preserve"> </w:t>
            </w:r>
            <w:r w:rsidR="00485588">
              <w:rPr>
                <w:rFonts w:ascii="Arial" w:hAnsi="Arial" w:cs="Arial"/>
                <w:lang w:val="nl-BE"/>
              </w:rPr>
              <w:t>19</w:t>
            </w:r>
            <w:r w:rsidR="00AB4BF2">
              <w:rPr>
                <w:rFonts w:ascii="Arial" w:hAnsi="Arial" w:cs="Arial"/>
                <w:lang w:val="nl-BE"/>
              </w:rPr>
              <w:t>9</w:t>
            </w:r>
            <w:r w:rsidR="00D50ED9">
              <w:rPr>
                <w:rFonts w:ascii="Arial" w:hAnsi="Arial" w:cs="Arial"/>
                <w:lang w:val="nl-BE"/>
              </w:rPr>
              <w:t>1</w:t>
            </w:r>
          </w:p>
        </w:tc>
      </w:tr>
      <w:tr w:rsidR="008A225E" w:rsidRPr="009E0459" w14:paraId="39339388" w14:textId="77777777" w:rsidTr="00FA46A0">
        <w:trPr>
          <w:trHeight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6" w14:textId="30AD6639" w:rsidR="008A225E" w:rsidRPr="009E0459" w:rsidRDefault="008A225E" w:rsidP="00D50ED9">
            <w:pPr>
              <w:tabs>
                <w:tab w:val="left" w:pos="1668"/>
              </w:tabs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Type: </w:t>
            </w:r>
            <w:r w:rsidR="00D50ED9">
              <w:rPr>
                <w:rFonts w:ascii="Arial" w:hAnsi="Arial" w:cs="Arial"/>
                <w:lang w:val="nl-BE"/>
              </w:rPr>
              <w:t>V40D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7" w14:textId="3F22C346" w:rsidR="008A225E" w:rsidRPr="009E0459" w:rsidRDefault="008A225E" w:rsidP="00485588">
            <w:pPr>
              <w:tabs>
                <w:tab w:val="left" w:pos="1668"/>
              </w:tabs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Maximale werklast (MWL): </w:t>
            </w:r>
            <w:r w:rsidR="00485588">
              <w:rPr>
                <w:rFonts w:ascii="Arial" w:hAnsi="Arial" w:cs="Arial"/>
                <w:lang w:val="nl-BE"/>
              </w:rPr>
              <w:t>2 t</w:t>
            </w:r>
          </w:p>
        </w:tc>
      </w:tr>
      <w:tr w:rsidR="008A225E" w:rsidRPr="009E0459" w14:paraId="3933938B" w14:textId="77777777" w:rsidTr="00FA46A0">
        <w:trPr>
          <w:trHeight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9" w14:textId="25FA362C" w:rsidR="008A225E" w:rsidRPr="009E0459" w:rsidRDefault="008A225E" w:rsidP="00485588">
            <w:pPr>
              <w:tabs>
                <w:tab w:val="left" w:pos="1668"/>
              </w:tabs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Index:                 </w:t>
            </w:r>
            <w:r w:rsidR="004A0430">
              <w:rPr>
                <w:rFonts w:ascii="Arial" w:hAnsi="Arial" w:cs="Arial"/>
                <w:lang w:val="nl-BE"/>
              </w:rPr>
              <w:t>5358</w:t>
            </w:r>
            <w:r w:rsidRPr="009E0459">
              <w:rPr>
                <w:rFonts w:ascii="Arial" w:hAnsi="Arial" w:cs="Arial"/>
                <w:lang w:val="nl-BE"/>
              </w:rPr>
              <w:t xml:space="preserve"> </w:t>
            </w:r>
            <w:r w:rsidR="007C4238">
              <w:rPr>
                <w:rFonts w:ascii="Arial" w:hAnsi="Arial" w:cs="Arial"/>
                <w:lang w:val="nl-BE"/>
              </w:rPr>
              <w:t>Hr</w:t>
            </w:r>
            <w:r w:rsidRPr="009E0459">
              <w:rPr>
                <w:rFonts w:ascii="Arial" w:hAnsi="Arial" w:cs="Arial"/>
                <w:lang w:val="nl-BE"/>
              </w:rPr>
              <w:t xml:space="preserve">   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A" w14:textId="3DBA5064" w:rsidR="008A225E" w:rsidRPr="009E0459" w:rsidRDefault="008A225E" w:rsidP="00AB4BF2">
            <w:pPr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>Serie Nr:</w:t>
            </w:r>
            <w:r w:rsidR="002B0D6A">
              <w:rPr>
                <w:rFonts w:ascii="Arial" w:hAnsi="Arial" w:cs="Arial"/>
                <w:lang w:val="nl-BE"/>
              </w:rPr>
              <w:t xml:space="preserve"> </w:t>
            </w:r>
            <w:r w:rsidR="00D22142">
              <w:rPr>
                <w:rFonts w:ascii="Arial" w:hAnsi="Arial" w:cs="Arial"/>
                <w:lang w:val="nl-BE"/>
              </w:rPr>
              <w:t>9RB05747</w:t>
            </w:r>
          </w:p>
        </w:tc>
      </w:tr>
    </w:tbl>
    <w:p w14:paraId="382D6C53" w14:textId="5D8766AC" w:rsidR="00F123AD" w:rsidRPr="00F123AD" w:rsidRDefault="00F123AD" w:rsidP="00F123AD">
      <w:pPr>
        <w:spacing w:before="120" w:after="120"/>
        <w:rPr>
          <w:lang w:val="nl-BE"/>
        </w:rPr>
      </w:pPr>
      <w:r w:rsidRPr="00F441ED">
        <w:rPr>
          <w:rFonts w:ascii="Arial" w:hAnsi="Arial" w:cs="Arial"/>
          <w:b/>
          <w:u w:val="single"/>
          <w:lang w:val="nl-BE"/>
        </w:rPr>
        <w:t>Toebehoren</w:t>
      </w:r>
      <w:r w:rsidRPr="009E0459">
        <w:rPr>
          <w:rFonts w:ascii="Arial" w:hAnsi="Arial" w:cs="Arial"/>
          <w:lang w:val="nl-BE"/>
        </w:rPr>
        <w:t xml:space="preserve"> </w:t>
      </w: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969"/>
        <w:gridCol w:w="1843"/>
        <w:gridCol w:w="992"/>
        <w:gridCol w:w="1843"/>
        <w:gridCol w:w="992"/>
      </w:tblGrid>
      <w:tr w:rsidR="008A225E" w:rsidRPr="009E0459" w14:paraId="39339395" w14:textId="77777777" w:rsidTr="00D22142">
        <w:trPr>
          <w:trHeight w:val="255"/>
        </w:trPr>
        <w:tc>
          <w:tcPr>
            <w:tcW w:w="396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9339390" w14:textId="68AA6077" w:rsidR="008A225E" w:rsidRPr="009E0459" w:rsidRDefault="008A225E" w:rsidP="001F6E47">
            <w:pPr>
              <w:jc w:val="center"/>
              <w:rPr>
                <w:rFonts w:ascii="Arial" w:hAnsi="Arial" w:cs="Arial"/>
                <w:lang w:val="nl-BE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Benaming / merk / type / </w:t>
            </w:r>
            <w:r>
              <w:rPr>
                <w:rFonts w:ascii="Arial" w:hAnsi="Arial" w:cs="Arial"/>
                <w:lang w:val="nl-BE"/>
              </w:rPr>
              <w:t xml:space="preserve">NSN / </w:t>
            </w:r>
            <w:r w:rsidRPr="009E0459">
              <w:rPr>
                <w:rFonts w:ascii="Arial" w:hAnsi="Arial" w:cs="Arial"/>
                <w:lang w:val="nl-BE"/>
              </w:rPr>
              <w:t>bouwjaar</w:t>
            </w: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9339391" w14:textId="77777777" w:rsidR="008A225E" w:rsidRPr="009E0459" w:rsidRDefault="008A225E" w:rsidP="001F6E47">
            <w:pPr>
              <w:jc w:val="center"/>
              <w:rPr>
                <w:rFonts w:ascii="Arial" w:hAnsi="Arial" w:cs="Arial"/>
                <w:lang w:val="nl-BE"/>
              </w:rPr>
            </w:pPr>
            <w:r w:rsidRPr="009E0459">
              <w:rPr>
                <w:rFonts w:ascii="Arial" w:hAnsi="Arial" w:cs="Arial"/>
                <w:lang w:val="nl-BE"/>
              </w:rPr>
              <w:t>Asseta/Ea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9339392" w14:textId="77777777" w:rsidR="008A225E" w:rsidRPr="009E0459" w:rsidRDefault="008A225E" w:rsidP="001F6E47">
            <w:pPr>
              <w:jc w:val="center"/>
              <w:rPr>
                <w:rFonts w:ascii="Arial" w:hAnsi="Arial" w:cs="Arial"/>
                <w:lang w:val="nl-BE"/>
              </w:rPr>
            </w:pPr>
            <w:r w:rsidRPr="009E0459">
              <w:rPr>
                <w:rFonts w:ascii="Arial" w:hAnsi="Arial" w:cs="Arial"/>
                <w:lang w:val="nl-BE"/>
              </w:rPr>
              <w:t>MWL</w:t>
            </w: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9339393" w14:textId="77777777" w:rsidR="008A225E" w:rsidRPr="009E0459" w:rsidRDefault="008A225E" w:rsidP="001F6E47">
            <w:pPr>
              <w:jc w:val="center"/>
              <w:rPr>
                <w:rFonts w:ascii="Arial" w:hAnsi="Arial" w:cs="Arial"/>
                <w:lang w:val="nl-BE"/>
              </w:rPr>
            </w:pPr>
            <w:r w:rsidRPr="009E0459">
              <w:rPr>
                <w:rFonts w:ascii="Arial" w:hAnsi="Arial" w:cs="Arial"/>
                <w:lang w:val="nl-BE"/>
              </w:rPr>
              <w:t>Serie Nr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9339394" w14:textId="5C7E29C6" w:rsidR="008A225E" w:rsidRPr="009E0459" w:rsidRDefault="001A1461" w:rsidP="001A1461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sz w:val="14"/>
                <w:szCs w:val="14"/>
                <w:lang w:val="nl-BE"/>
              </w:rPr>
              <w:t>C</w:t>
            </w:r>
            <w:r w:rsidR="008A225E" w:rsidRPr="009E0459">
              <w:rPr>
                <w:rFonts w:ascii="Arial" w:hAnsi="Arial" w:cs="Arial"/>
                <w:sz w:val="14"/>
                <w:szCs w:val="14"/>
                <w:lang w:val="nl-BE"/>
              </w:rPr>
              <w:t>onclusie</w:t>
            </w:r>
          </w:p>
        </w:tc>
      </w:tr>
      <w:tr w:rsidR="00D22142" w:rsidRPr="009E0459" w14:paraId="792BDDAA" w14:textId="77777777" w:rsidTr="00D22142">
        <w:trPr>
          <w:trHeight w:val="255"/>
        </w:trPr>
        <w:tc>
          <w:tcPr>
            <w:tcW w:w="3969" w:type="dxa"/>
            <w:tcBorders>
              <w:left w:val="single" w:sz="4" w:space="0" w:color="auto"/>
              <w:right w:val="single" w:sz="4" w:space="0" w:color="auto"/>
            </w:tcBorders>
          </w:tcPr>
          <w:p w14:paraId="01B2FE78" w14:textId="12D10E1E" w:rsidR="00D22142" w:rsidRPr="009E0459" w:rsidRDefault="00D22142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Hijs juk VANAS 2002</w:t>
            </w: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</w:tcPr>
          <w:p w14:paraId="4AD8EA81" w14:textId="0C1A0301" w:rsidR="00D22142" w:rsidRPr="009E0459" w:rsidRDefault="00C309A6" w:rsidP="00D22142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01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</w:tcPr>
          <w:p w14:paraId="7EA93772" w14:textId="2F65D267" w:rsidR="00D22142" w:rsidRPr="009E0459" w:rsidRDefault="00D22142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2 t</w:t>
            </w: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</w:tcPr>
          <w:p w14:paraId="3CC1066D" w14:textId="335B1442" w:rsidR="00D22142" w:rsidRPr="009E0459" w:rsidRDefault="00D22142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H15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42060BC" w14:textId="13DA5447" w:rsidR="00D22142" w:rsidRPr="009E0459" w:rsidRDefault="004A0430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A</w:t>
            </w:r>
          </w:p>
        </w:tc>
      </w:tr>
      <w:tr w:rsidR="00D22142" w:rsidRPr="009E0459" w14:paraId="4017E887" w14:textId="77777777" w:rsidTr="00D22142">
        <w:trPr>
          <w:trHeight w:val="255"/>
        </w:trPr>
        <w:tc>
          <w:tcPr>
            <w:tcW w:w="3969" w:type="dxa"/>
            <w:tcBorders>
              <w:left w:val="single" w:sz="4" w:space="0" w:color="auto"/>
              <w:right w:val="single" w:sz="4" w:space="0" w:color="auto"/>
            </w:tcBorders>
          </w:tcPr>
          <w:p w14:paraId="4607BD30" w14:textId="665EB453" w:rsidR="00D22142" w:rsidRPr="009E0459" w:rsidRDefault="00D22142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Tweesprong van kettingen Crosby</w:t>
            </w: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</w:tcPr>
          <w:p w14:paraId="31F1A97D" w14:textId="460D548D" w:rsidR="00D22142" w:rsidRPr="009E0459" w:rsidRDefault="00C309A6" w:rsidP="00D22142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01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</w:tcPr>
          <w:p w14:paraId="1EFFEC17" w14:textId="06B34747" w:rsidR="00D22142" w:rsidRPr="009E0459" w:rsidRDefault="00D22142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4.2 t</w:t>
            </w: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</w:tcPr>
          <w:p w14:paraId="5B10F35D" w14:textId="01F413DF" w:rsidR="00D22142" w:rsidRPr="009E0459" w:rsidRDefault="00D22142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H22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4551BCA" w14:textId="0972268B" w:rsidR="00D22142" w:rsidRPr="009E0459" w:rsidRDefault="004A0430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A</w:t>
            </w:r>
          </w:p>
        </w:tc>
      </w:tr>
      <w:tr w:rsidR="00D22142" w:rsidRPr="009E0459" w14:paraId="52BFF794" w14:textId="77777777" w:rsidTr="00D22142">
        <w:trPr>
          <w:trHeight w:val="255"/>
        </w:trPr>
        <w:tc>
          <w:tcPr>
            <w:tcW w:w="3969" w:type="dxa"/>
            <w:tcBorders>
              <w:left w:val="single" w:sz="4" w:space="0" w:color="auto"/>
              <w:right w:val="single" w:sz="4" w:space="0" w:color="auto"/>
            </w:tcBorders>
          </w:tcPr>
          <w:p w14:paraId="22E3CD01" w14:textId="5B43E787" w:rsidR="00D22142" w:rsidRPr="009E0459" w:rsidRDefault="00D22142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Tweesprong van kettingen Crosby</w:t>
            </w: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</w:tcPr>
          <w:p w14:paraId="183C57C9" w14:textId="422B9FE7" w:rsidR="00D22142" w:rsidRPr="009E0459" w:rsidRDefault="00C309A6" w:rsidP="00D22142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01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</w:tcPr>
          <w:p w14:paraId="5E008B3E" w14:textId="7572DDFD" w:rsidR="00D22142" w:rsidRPr="009E0459" w:rsidRDefault="00D22142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4.5 t</w:t>
            </w: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</w:tcPr>
          <w:p w14:paraId="55EA9F77" w14:textId="72965200" w:rsidR="00D22142" w:rsidRPr="009E0459" w:rsidRDefault="00D22142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H29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4F47F2F" w14:textId="1D93A75D" w:rsidR="00D22142" w:rsidRPr="009E0459" w:rsidRDefault="004A0430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A</w:t>
            </w:r>
          </w:p>
        </w:tc>
      </w:tr>
    </w:tbl>
    <w:p w14:paraId="2130CDCE" w14:textId="6468DE18" w:rsidR="00A02E1E" w:rsidRPr="009E0459" w:rsidRDefault="00A02E1E" w:rsidP="00025A65">
      <w:pPr>
        <w:pStyle w:val="Heading1"/>
        <w:spacing w:before="120" w:after="120"/>
        <w:rPr>
          <w:rFonts w:ascii="Arial" w:hAnsi="Arial" w:cs="Arial"/>
          <w:b/>
          <w:lang w:val="nl-BE"/>
        </w:rPr>
      </w:pPr>
      <w:r>
        <w:rPr>
          <w:rFonts w:ascii="Arial" w:hAnsi="Arial" w:cs="Arial"/>
          <w:b/>
          <w:lang w:val="nl-BE"/>
        </w:rPr>
        <w:t>Inhoud van de controle</w:t>
      </w:r>
      <w:r w:rsidRPr="009E0459">
        <w:rPr>
          <w:rFonts w:ascii="Arial" w:hAnsi="Arial" w:cs="Arial"/>
          <w:b/>
          <w:lang w:val="nl-BE"/>
        </w:rPr>
        <w:t>.</w:t>
      </w: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7655"/>
        <w:gridCol w:w="709"/>
        <w:gridCol w:w="425"/>
        <w:gridCol w:w="425"/>
        <w:gridCol w:w="425"/>
      </w:tblGrid>
      <w:tr w:rsidR="00F8356B" w:rsidRPr="009E0459" w14:paraId="393393C5" w14:textId="77777777" w:rsidTr="00F123AD">
        <w:trPr>
          <w:trHeight w:val="255"/>
        </w:trPr>
        <w:tc>
          <w:tcPr>
            <w:tcW w:w="7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0" w14:textId="78D06F35" w:rsidR="00F8356B" w:rsidRPr="001B6AEA" w:rsidRDefault="001B6AEA" w:rsidP="004F6CAA">
            <w:pPr>
              <w:rPr>
                <w:rFonts w:ascii="Arial" w:hAnsi="Arial" w:cs="Arial"/>
                <w:lang w:val="nl-BE"/>
              </w:rPr>
            </w:pPr>
            <w:r w:rsidRPr="001B6AEA">
              <w:rPr>
                <w:rFonts w:ascii="Arial" w:hAnsi="Arial" w:cs="Arial"/>
                <w:lang w:val="nl-BE"/>
              </w:rPr>
              <w:t>V</w:t>
            </w:r>
            <w:r>
              <w:rPr>
                <w:rFonts w:ascii="Arial" w:hAnsi="Arial" w:cs="Arial"/>
                <w:lang w:val="nl-BE"/>
              </w:rPr>
              <w:t>olgens BURCTL-CHECKLIST-</w:t>
            </w:r>
            <w:r w:rsidR="00A02895">
              <w:rPr>
                <w:rFonts w:ascii="Arial" w:hAnsi="Arial" w:cs="Arial"/>
                <w:lang w:val="nl-BE"/>
              </w:rPr>
              <w:t xml:space="preserve"> </w:t>
            </w:r>
            <w:r w:rsidR="00485588">
              <w:rPr>
                <w:rFonts w:ascii="Arial" w:hAnsi="Arial" w:cs="Arial"/>
                <w:lang w:val="nl-BE"/>
              </w:rPr>
              <w:t>FKLFT-571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1" w14:textId="77777777" w:rsidR="00F8356B" w:rsidRPr="004C0257" w:rsidRDefault="00F8356B" w:rsidP="00F901D7">
            <w:pPr>
              <w:jc w:val="center"/>
              <w:rPr>
                <w:rFonts w:ascii="Arial" w:hAnsi="Arial" w:cs="Arial"/>
                <w:lang w:val="nl-BE"/>
              </w:rPr>
            </w:pPr>
            <w:r w:rsidRPr="004C0257">
              <w:rPr>
                <w:rFonts w:ascii="Arial" w:hAnsi="Arial" w:cs="Arial"/>
                <w:lang w:val="nl-BE"/>
              </w:rPr>
              <w:t>NVT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2" w14:textId="77777777" w:rsidR="00F8356B" w:rsidRPr="004C0257" w:rsidRDefault="00F8356B" w:rsidP="00F901D7">
            <w:pPr>
              <w:jc w:val="center"/>
              <w:rPr>
                <w:rFonts w:ascii="Arial" w:hAnsi="Arial" w:cs="Arial"/>
                <w:lang w:val="nl-BE"/>
              </w:rPr>
            </w:pPr>
            <w:r w:rsidRPr="004C0257">
              <w:rPr>
                <w:rFonts w:ascii="Arial" w:hAnsi="Arial" w:cs="Arial"/>
                <w:lang w:val="nl-BE"/>
              </w:rPr>
              <w:t>A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3" w14:textId="77777777" w:rsidR="00F8356B" w:rsidRPr="004C0257" w:rsidRDefault="00F8356B" w:rsidP="00F901D7">
            <w:pPr>
              <w:jc w:val="center"/>
              <w:rPr>
                <w:rFonts w:ascii="Arial" w:hAnsi="Arial" w:cs="Arial"/>
                <w:lang w:val="nl-BE"/>
              </w:rPr>
            </w:pPr>
            <w:r w:rsidRPr="004C0257">
              <w:rPr>
                <w:rFonts w:ascii="Arial" w:hAnsi="Arial" w:cs="Arial"/>
                <w:lang w:val="nl-BE"/>
              </w:rPr>
              <w:t>B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4" w14:textId="77777777" w:rsidR="00F8356B" w:rsidRPr="004C0257" w:rsidRDefault="00F8356B" w:rsidP="00F901D7">
            <w:pPr>
              <w:jc w:val="center"/>
              <w:rPr>
                <w:rFonts w:ascii="Arial" w:hAnsi="Arial" w:cs="Arial"/>
                <w:lang w:val="nl-BE"/>
              </w:rPr>
            </w:pPr>
            <w:r w:rsidRPr="004C0257">
              <w:rPr>
                <w:rFonts w:ascii="Arial" w:hAnsi="Arial" w:cs="Arial"/>
                <w:lang w:val="nl-BE"/>
              </w:rPr>
              <w:t>C</w:t>
            </w:r>
          </w:p>
        </w:tc>
      </w:tr>
      <w:tr w:rsidR="00F8356B" w:rsidRPr="009E0459" w14:paraId="393393CB" w14:textId="77777777" w:rsidTr="00F123AD">
        <w:trPr>
          <w:trHeight w:val="255"/>
        </w:trPr>
        <w:tc>
          <w:tcPr>
            <w:tcW w:w="7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C6" w14:textId="77777777" w:rsidR="00F8356B" w:rsidRPr="00A02E1E" w:rsidRDefault="00F8356B" w:rsidP="00F901D7">
            <w:pPr>
              <w:numPr>
                <w:ilvl w:val="0"/>
                <w:numId w:val="6"/>
              </w:numPr>
              <w:ind w:left="601" w:hanging="284"/>
              <w:rPr>
                <w:rFonts w:ascii="Arial" w:hAnsi="Arial" w:cs="Arial"/>
                <w:lang w:val="nl-BE" w:eastAsia="fr-FR"/>
              </w:rPr>
            </w:pPr>
            <w:r w:rsidRPr="00A02E1E">
              <w:rPr>
                <w:rFonts w:ascii="Arial" w:hAnsi="Arial" w:cs="Arial"/>
                <w:lang w:val="nl-BE"/>
              </w:rPr>
              <w:t>VISUELE CONTROLE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7" w14:textId="77777777" w:rsidR="00F8356B" w:rsidRPr="009E0459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8" w14:textId="7D2B357E" w:rsidR="00F8356B" w:rsidRPr="009E0459" w:rsidRDefault="004A043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 w:eastAsia="fr-FR"/>
              </w:rPr>
              <w:t>X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9" w14:textId="77777777" w:rsidR="00F8356B" w:rsidRPr="009E0459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A" w14:textId="77777777" w:rsidR="00F8356B" w:rsidRPr="009E0459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F8356B" w:rsidRPr="009E0459" w14:paraId="393393D1" w14:textId="77777777" w:rsidTr="00F123AD">
        <w:trPr>
          <w:trHeight w:val="255"/>
        </w:trPr>
        <w:tc>
          <w:tcPr>
            <w:tcW w:w="7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CC" w14:textId="77777777" w:rsidR="00F8356B" w:rsidRPr="00A02E1E" w:rsidRDefault="00F8356B" w:rsidP="00F901D7">
            <w:pPr>
              <w:numPr>
                <w:ilvl w:val="0"/>
                <w:numId w:val="6"/>
              </w:numPr>
              <w:ind w:left="601" w:hanging="284"/>
              <w:rPr>
                <w:rFonts w:ascii="Arial" w:hAnsi="Arial" w:cs="Arial"/>
                <w:lang w:val="nl-BE" w:eastAsia="fr-FR"/>
              </w:rPr>
            </w:pPr>
            <w:r w:rsidRPr="00A02E1E">
              <w:rPr>
                <w:rFonts w:ascii="Arial" w:hAnsi="Arial" w:cs="Arial"/>
                <w:lang w:val="nl-BE"/>
              </w:rPr>
              <w:t xml:space="preserve">WERKINGSPROEF 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D" w14:textId="77777777" w:rsidR="00F8356B" w:rsidRPr="009E0459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E" w14:textId="77777777" w:rsidR="00F8356B" w:rsidRPr="009E0459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F" w14:textId="681B96DC" w:rsidR="00F8356B" w:rsidRPr="009E0459" w:rsidRDefault="004A043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 w:eastAsia="fr-FR"/>
              </w:rPr>
              <w:t>X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D0" w14:textId="77777777" w:rsidR="00F8356B" w:rsidRPr="009E0459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F8356B" w:rsidRPr="009E0459" w14:paraId="393393D7" w14:textId="77777777" w:rsidTr="00F123AD">
        <w:trPr>
          <w:trHeight w:val="255"/>
        </w:trPr>
        <w:tc>
          <w:tcPr>
            <w:tcW w:w="7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D2" w14:textId="21536E7D" w:rsidR="00F8356B" w:rsidRPr="00A02E1E" w:rsidRDefault="00F8356B" w:rsidP="00F901D7">
            <w:pPr>
              <w:numPr>
                <w:ilvl w:val="0"/>
                <w:numId w:val="6"/>
              </w:numPr>
              <w:ind w:left="601" w:hanging="284"/>
              <w:rPr>
                <w:rFonts w:ascii="Arial" w:hAnsi="Arial" w:cs="Arial"/>
                <w:lang w:val="nl-BE" w:eastAsia="fr-FR"/>
              </w:rPr>
            </w:pPr>
            <w:r w:rsidRPr="00A02E1E">
              <w:rPr>
                <w:rFonts w:ascii="Arial" w:hAnsi="Arial" w:cs="Arial"/>
                <w:lang w:val="nl-BE"/>
              </w:rPr>
              <w:t>LASTPROEF</w:t>
            </w:r>
            <w:r w:rsidR="00A02E1E">
              <w:rPr>
                <w:rFonts w:ascii="Arial" w:hAnsi="Arial" w:cs="Arial"/>
                <w:lang w:val="nl-BE"/>
              </w:rPr>
              <w:t xml:space="preserve"> met 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D3" w14:textId="5A94BCD3" w:rsidR="00F8356B" w:rsidRPr="009F6C9E" w:rsidRDefault="004A043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 w:eastAsia="fr-FR"/>
              </w:rPr>
              <w:t>X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D4" w14:textId="77777777" w:rsidR="00F8356B" w:rsidRPr="009F6C9E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D5" w14:textId="77777777" w:rsidR="00F8356B" w:rsidRPr="009F6C9E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D6" w14:textId="77777777" w:rsidR="00F8356B" w:rsidRPr="009F6C9E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</w:tbl>
    <w:p w14:paraId="7D1B8FB8" w14:textId="466BD5BD" w:rsidR="00A02E1E" w:rsidRPr="009E0459" w:rsidRDefault="00A02E1E" w:rsidP="00025A65">
      <w:pPr>
        <w:pStyle w:val="Heading1"/>
        <w:spacing w:before="120"/>
        <w:rPr>
          <w:rFonts w:ascii="Arial" w:hAnsi="Arial" w:cs="Arial"/>
          <w:b/>
          <w:lang w:val="nl-BE"/>
        </w:rPr>
      </w:pPr>
      <w:r>
        <w:rPr>
          <w:rFonts w:ascii="Arial" w:hAnsi="Arial" w:cs="Arial"/>
          <w:b/>
          <w:lang w:val="nl-BE"/>
        </w:rPr>
        <w:t>Opmerkingen</w:t>
      </w:r>
      <w:r w:rsidRPr="009E0459">
        <w:rPr>
          <w:rFonts w:ascii="Arial" w:hAnsi="Arial" w:cs="Arial"/>
          <w:b/>
          <w:lang w:val="nl-BE"/>
        </w:rPr>
        <w:t>.</w:t>
      </w: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8789"/>
        <w:gridCol w:w="425"/>
        <w:gridCol w:w="425"/>
      </w:tblGrid>
      <w:tr w:rsidR="007965A4" w:rsidRPr="00915718" w14:paraId="2042E582" w14:textId="77777777" w:rsidTr="00357A47">
        <w:trPr>
          <w:trHeight w:val="255"/>
        </w:trPr>
        <w:tc>
          <w:tcPr>
            <w:tcW w:w="87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B6ED440" w14:textId="77777777" w:rsidR="007965A4" w:rsidRPr="009B384F" w:rsidRDefault="007965A4" w:rsidP="00357A47">
            <w:pPr>
              <w:rPr>
                <w:rFonts w:ascii="Arial" w:hAnsi="Arial" w:cs="Arial"/>
                <w:lang w:val="fr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D16C79" w14:textId="77777777" w:rsidR="007965A4" w:rsidRPr="00915718" w:rsidRDefault="007965A4" w:rsidP="00357A47">
            <w:pPr>
              <w:jc w:val="center"/>
              <w:rPr>
                <w:rFonts w:ascii="Arial" w:hAnsi="Arial" w:cs="Arial"/>
                <w:lang w:val="fr-BE" w:eastAsia="fr-FR"/>
              </w:rPr>
            </w:pPr>
            <w:r w:rsidRPr="00915718">
              <w:rPr>
                <w:rFonts w:ascii="Arial" w:hAnsi="Arial" w:cs="Arial"/>
                <w:lang w:val="fr-BE" w:eastAsia="fr-FR"/>
              </w:rPr>
              <w:t>B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3B33E6" w14:textId="77777777" w:rsidR="007965A4" w:rsidRPr="00915718" w:rsidRDefault="007965A4" w:rsidP="00357A47">
            <w:pPr>
              <w:jc w:val="center"/>
              <w:rPr>
                <w:rFonts w:ascii="Arial" w:hAnsi="Arial" w:cs="Arial"/>
                <w:lang w:val="fr-BE" w:eastAsia="fr-FR"/>
              </w:rPr>
            </w:pPr>
            <w:r w:rsidRPr="00915718">
              <w:rPr>
                <w:rFonts w:ascii="Arial" w:hAnsi="Arial" w:cs="Arial"/>
                <w:lang w:val="fr-BE" w:eastAsia="fr-FR"/>
              </w:rPr>
              <w:t>C</w:t>
            </w:r>
          </w:p>
        </w:tc>
      </w:tr>
      <w:tr w:rsidR="002952F0" w:rsidRPr="00AB4BF2" w14:paraId="11B0B0E3" w14:textId="77777777" w:rsidTr="00291C1F">
        <w:trPr>
          <w:trHeight w:val="255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13F8B8" w14:textId="6E1549AC" w:rsidR="002952F0" w:rsidRPr="00DB1730" w:rsidRDefault="004A0430" w:rsidP="00F441ED">
            <w:pPr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 w:eastAsia="fr-FR"/>
              </w:rPr>
              <w:t>2.2: Zwaailicht werkt niet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396152" w14:textId="602ED17A" w:rsidR="002952F0" w:rsidRPr="00DB1730" w:rsidRDefault="004A043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 w:eastAsia="fr-FR"/>
              </w:rPr>
              <w:t>X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573C4A" w14:textId="77777777" w:rsidR="002952F0" w:rsidRPr="00DB1730" w:rsidRDefault="002952F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2952F0" w:rsidRPr="004A0430" w14:paraId="5B240B5D" w14:textId="77777777" w:rsidTr="00291C1F">
        <w:trPr>
          <w:trHeight w:val="255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7EB9B3" w14:textId="1EFAFC6B" w:rsidR="002952F0" w:rsidRPr="009E0459" w:rsidRDefault="004A0430" w:rsidP="00F441ED">
            <w:pPr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 w:eastAsia="fr-FR"/>
              </w:rPr>
              <w:t>2.2: Stand- en stoplicht Li werken niet.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A6DB93" w14:textId="04C16837" w:rsidR="002952F0" w:rsidRPr="009E0459" w:rsidRDefault="004A043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 w:eastAsia="fr-FR"/>
              </w:rPr>
              <w:t>X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425E2F" w14:textId="77777777" w:rsidR="002952F0" w:rsidRPr="009E0459" w:rsidRDefault="002952F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403E90" w:rsidRPr="004A0430" w14:paraId="39339407" w14:textId="77777777" w:rsidTr="00F123AD">
        <w:trPr>
          <w:trHeight w:val="255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04" w14:textId="284574EB" w:rsidR="00403E90" w:rsidRPr="00DB1730" w:rsidRDefault="00403E90" w:rsidP="00F441ED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05" w14:textId="77777777" w:rsidR="00403E90" w:rsidRPr="00DB1730" w:rsidRDefault="00403E9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06" w14:textId="77777777" w:rsidR="00403E90" w:rsidRPr="00DB1730" w:rsidRDefault="00403E9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403E90" w:rsidRPr="004A0430" w14:paraId="3074DD43" w14:textId="77777777" w:rsidTr="00F123AD">
        <w:trPr>
          <w:trHeight w:val="255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AB3667" w14:textId="7A7CF9BF" w:rsidR="00403E90" w:rsidRPr="009E0459" w:rsidRDefault="00403E90" w:rsidP="00F441ED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52D041" w14:textId="77777777" w:rsidR="00403E90" w:rsidRPr="009E0459" w:rsidRDefault="00403E9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0C285B" w14:textId="77777777" w:rsidR="00403E90" w:rsidRPr="009E0459" w:rsidRDefault="00403E9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403E90" w:rsidRPr="004A0430" w14:paraId="1DA839F4" w14:textId="77777777" w:rsidTr="00F123AD">
        <w:trPr>
          <w:trHeight w:val="255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38CE46" w14:textId="2786011C" w:rsidR="00403E90" w:rsidRPr="009E0459" w:rsidRDefault="00403E90" w:rsidP="00F441ED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4E246D" w14:textId="77777777" w:rsidR="00403E90" w:rsidRPr="009E0459" w:rsidRDefault="00403E9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D850FF" w14:textId="77777777" w:rsidR="00403E90" w:rsidRPr="009E0459" w:rsidRDefault="00403E9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</w:tbl>
    <w:p w14:paraId="68F268E0" w14:textId="35F026DC" w:rsidR="00A02E1E" w:rsidRPr="009E0459" w:rsidRDefault="00A02E1E" w:rsidP="00025A65">
      <w:pPr>
        <w:pStyle w:val="Heading1"/>
        <w:spacing w:before="120" w:after="120"/>
        <w:rPr>
          <w:rFonts w:ascii="Arial" w:hAnsi="Arial" w:cs="Arial"/>
          <w:b/>
          <w:lang w:val="nl-BE"/>
        </w:rPr>
      </w:pPr>
      <w:r w:rsidRPr="009E0459">
        <w:rPr>
          <w:rFonts w:ascii="Arial" w:hAnsi="Arial" w:cs="Arial"/>
          <w:b/>
          <w:lang w:val="nl-BE"/>
        </w:rPr>
        <w:t>B</w:t>
      </w:r>
      <w:r>
        <w:rPr>
          <w:rFonts w:ascii="Arial" w:hAnsi="Arial" w:cs="Arial"/>
          <w:b/>
          <w:lang w:val="nl-BE"/>
        </w:rPr>
        <w:t>ESLUIT</w:t>
      </w:r>
      <w:r w:rsidR="004A0430">
        <w:rPr>
          <w:rFonts w:ascii="Arial" w:hAnsi="Arial" w:cs="Arial"/>
          <w:b/>
          <w:u w:val="none"/>
          <w:lang w:val="nl-BE"/>
        </w:rPr>
        <w:t>: B</w:t>
      </w: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9214"/>
        <w:gridCol w:w="425"/>
      </w:tblGrid>
      <w:tr w:rsidR="0072620D" w:rsidRPr="00025A65" w14:paraId="3933943A" w14:textId="77777777" w:rsidTr="00403E90">
        <w:trPr>
          <w:trHeight w:val="255"/>
        </w:trPr>
        <w:tc>
          <w:tcPr>
            <w:tcW w:w="92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38" w14:textId="77777777" w:rsidR="0072620D" w:rsidRPr="009E0459" w:rsidRDefault="0072620D" w:rsidP="001F6E47">
            <w:pPr>
              <w:ind w:left="318" w:hanging="284"/>
              <w:rPr>
                <w:rFonts w:ascii="Arial" w:hAnsi="Arial" w:cs="Arial"/>
                <w:sz w:val="18"/>
                <w:szCs w:val="18"/>
                <w:lang w:val="nl-BE" w:eastAsia="fr-FR"/>
              </w:rPr>
            </w:pPr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>A:</w:t>
            </w:r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ab/>
              <w:t>Bij het onderzoek van het hefwerktuig werd niets abnormaal vastgesteld. Het mag verder gebruikt worden.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39" w14:textId="77777777" w:rsidR="0072620D" w:rsidRPr="009E0459" w:rsidRDefault="0072620D" w:rsidP="0083206B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72620D" w:rsidRPr="004A0430" w14:paraId="3933943D" w14:textId="77777777" w:rsidTr="00403E90">
        <w:trPr>
          <w:trHeight w:val="454"/>
        </w:trPr>
        <w:tc>
          <w:tcPr>
            <w:tcW w:w="92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3B" w14:textId="77777777" w:rsidR="0072620D" w:rsidRPr="009E0459" w:rsidRDefault="0072620D" w:rsidP="001F6E47">
            <w:pPr>
              <w:ind w:left="318" w:hanging="284"/>
              <w:rPr>
                <w:rFonts w:ascii="Arial" w:hAnsi="Arial" w:cs="Arial"/>
                <w:sz w:val="18"/>
                <w:szCs w:val="18"/>
                <w:lang w:val="nl-BE" w:eastAsia="fr-FR"/>
              </w:rPr>
            </w:pPr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>B:</w:t>
            </w:r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ab/>
              <w:t>Het hefwerktuig mag verder gebruikt worden. Er moet evenwel binnen de kortst mogelijke tijd verholpen worden aan de vermelde opmerkingen.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3C" w14:textId="30BF0E1A" w:rsidR="0072620D" w:rsidRPr="009E0459" w:rsidRDefault="004A0430" w:rsidP="0083206B">
            <w:pPr>
              <w:jc w:val="center"/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 w:eastAsia="fr-FR"/>
              </w:rPr>
              <w:t>X</w:t>
            </w:r>
          </w:p>
        </w:tc>
      </w:tr>
      <w:tr w:rsidR="0072620D" w:rsidRPr="009E0459" w14:paraId="39339440" w14:textId="77777777" w:rsidTr="00403E90">
        <w:trPr>
          <w:trHeight w:val="680"/>
        </w:trPr>
        <w:tc>
          <w:tcPr>
            <w:tcW w:w="92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3E" w14:textId="77777777" w:rsidR="0072620D" w:rsidRPr="009E0459" w:rsidRDefault="0072620D" w:rsidP="001F6E47">
            <w:pPr>
              <w:ind w:left="318" w:hanging="284"/>
              <w:rPr>
                <w:rFonts w:ascii="Arial" w:hAnsi="Arial" w:cs="Arial"/>
                <w:sz w:val="18"/>
                <w:szCs w:val="18"/>
                <w:lang w:val="nl-BE" w:eastAsia="fr-FR"/>
              </w:rPr>
            </w:pPr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>C:</w:t>
            </w:r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ab/>
              <w:t xml:space="preserve">Het hefwerktuig kan niet veilig meer gebruikt worden ten gevolge van de vermelde C-opmerkingen. Het hefwerktuig mag slechts opnieuw in dienst gesteld worden nadat een aanvullende controle na herstelling is uitgevoerd. Een dringende verwittiging werd overgemaakt aan: 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3F" w14:textId="77777777" w:rsidR="0072620D" w:rsidRPr="009E0459" w:rsidRDefault="0072620D" w:rsidP="0083206B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</w:tbl>
    <w:p w14:paraId="39339441" w14:textId="77777777" w:rsidR="00540F45" w:rsidRPr="00403E90" w:rsidRDefault="00540F45" w:rsidP="00540F45">
      <w:pPr>
        <w:rPr>
          <w:rFonts w:ascii="Arial" w:hAnsi="Arial" w:cs="Arial"/>
          <w:sz w:val="16"/>
          <w:szCs w:val="16"/>
          <w:lang w:val="nl-BE" w:eastAsia="fr-FR"/>
        </w:rPr>
      </w:pPr>
    </w:p>
    <w:p w14:paraId="7E1A035A" w14:textId="667034B4" w:rsidR="00F901D7" w:rsidRDefault="008C2F95" w:rsidP="00A02895">
      <w:pPr>
        <w:tabs>
          <w:tab w:val="center" w:pos="2552"/>
          <w:tab w:val="center" w:pos="6946"/>
        </w:tabs>
        <w:rPr>
          <w:rFonts w:ascii="Arial" w:hAnsi="Arial" w:cs="Arial"/>
          <w:lang w:val="nl-BE" w:eastAsia="fr-FR"/>
        </w:rPr>
      </w:pPr>
      <w:r w:rsidRPr="009E0459">
        <w:rPr>
          <w:rFonts w:ascii="Arial" w:hAnsi="Arial" w:cs="Arial"/>
          <w:lang w:val="nl-BE" w:eastAsia="fr-FR"/>
        </w:rPr>
        <w:tab/>
      </w:r>
      <w:bookmarkStart w:id="0" w:name="_GoBack"/>
      <w:r w:rsidR="004A0430">
        <w:rPr>
          <w:rFonts w:ascii="Arial" w:hAnsi="Arial" w:cs="Arial"/>
          <w:lang w:val="nl-BE" w:eastAsia="fr-FR"/>
        </w:rPr>
        <w:pict w14:anchorId="568C2A7B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alt="Microsoft Office Signature Line..." style="width:169.5pt;height:86.25pt">
            <v:imagedata r:id="rId12" o:title=""/>
            <o:lock v:ext="edit" ungrouping="t" rotation="t" cropping="t" verticies="t" text="t" grouping="t"/>
            <o:signatureline v:ext="edit" id="{46611BFB-E30A-4107-BC00-A220DE124568}" provid="{00000000-0000-0000-0000-000000000000}" o:suggestedsigner2="Agent-onderzoeker" showsigndate="f" issignatureline="t"/>
          </v:shape>
        </w:pict>
      </w:r>
      <w:bookmarkEnd w:id="0"/>
      <w:r w:rsidRPr="009E0459">
        <w:rPr>
          <w:rFonts w:ascii="Arial" w:hAnsi="Arial" w:cs="Arial"/>
          <w:lang w:val="nl-BE" w:eastAsia="fr-FR"/>
        </w:rPr>
        <w:tab/>
      </w:r>
      <w:r w:rsidR="004A0430">
        <w:rPr>
          <w:rFonts w:ascii="Arial" w:hAnsi="Arial" w:cs="Arial"/>
          <w:lang w:val="nl-BE" w:eastAsia="fr-FR"/>
        </w:rPr>
        <w:pict w14:anchorId="63DB5936">
          <v:shape id="_x0000_i1026" type="#_x0000_t75" alt="Microsoft Office Signature Line..." style="width:167.25pt;height:84pt">
            <v:imagedata r:id="rId13" o:title=""/>
            <o:lock v:ext="edit" ungrouping="t" rotation="t" cropping="t" verticies="t" text="t" grouping="t"/>
            <o:signatureline v:ext="edit" id="{FC353A44-50D1-4C1C-9541-B2EB84E17F90}" provid="{00000000-0000-0000-0000-000000000000}" o:suggestedsigner2="Technisch verantwoordelijke" allowcomments="t" issignatureline="t"/>
          </v:shape>
        </w:pict>
      </w:r>
    </w:p>
    <w:p w14:paraId="52ED677B" w14:textId="0D22324D" w:rsidR="00C62DA6" w:rsidRPr="002348CF" w:rsidRDefault="00C62DA6" w:rsidP="00BE0D30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tabs>
          <w:tab w:val="center" w:pos="4513"/>
        </w:tabs>
        <w:ind w:right="-2"/>
        <w:jc w:val="center"/>
        <w:rPr>
          <w:rFonts w:ascii="Arial" w:hAnsi="Arial"/>
          <w:sz w:val="16"/>
          <w:szCs w:val="16"/>
          <w:lang w:val="nl-BE" w:eastAsia="en-US"/>
        </w:rPr>
      </w:pPr>
      <w:r w:rsidRPr="002348CF">
        <w:rPr>
          <w:rFonts w:ascii="Arial" w:hAnsi="Arial"/>
          <w:sz w:val="16"/>
          <w:szCs w:val="16"/>
          <w:lang w:val="nl-BE" w:eastAsia="en-US"/>
        </w:rPr>
        <w:t xml:space="preserve">Krachtens artikel 14 van </w:t>
      </w:r>
      <w:r>
        <w:rPr>
          <w:rFonts w:ascii="Arial" w:hAnsi="Arial"/>
          <w:sz w:val="16"/>
          <w:szCs w:val="16"/>
          <w:lang w:val="nl-BE" w:eastAsia="en-US"/>
        </w:rPr>
        <w:t>het KB</w:t>
      </w:r>
      <w:r w:rsidRPr="002348CF">
        <w:rPr>
          <w:rFonts w:ascii="Arial" w:hAnsi="Arial"/>
          <w:sz w:val="16"/>
          <w:szCs w:val="16"/>
          <w:lang w:val="nl-BE" w:eastAsia="en-US"/>
        </w:rPr>
        <w:t xml:space="preserve"> van 03 Mei 99 betreffende de opdrachten en de werking van de comités voor preventie en</w:t>
      </w:r>
      <w:r w:rsidR="00BE0D30">
        <w:rPr>
          <w:rFonts w:ascii="Arial" w:hAnsi="Arial"/>
          <w:sz w:val="16"/>
          <w:szCs w:val="16"/>
          <w:lang w:val="nl-BE" w:eastAsia="en-US"/>
        </w:rPr>
        <w:t xml:space="preserve"> </w:t>
      </w:r>
      <w:r w:rsidRPr="002348CF">
        <w:rPr>
          <w:rFonts w:ascii="Arial" w:hAnsi="Arial"/>
          <w:sz w:val="16"/>
          <w:szCs w:val="16"/>
          <w:lang w:val="nl-BE" w:eastAsia="en-US"/>
        </w:rPr>
        <w:t>bescherming</w:t>
      </w:r>
      <w:r w:rsidR="00BE0D30">
        <w:rPr>
          <w:rFonts w:ascii="Arial" w:hAnsi="Arial"/>
          <w:sz w:val="16"/>
          <w:szCs w:val="16"/>
          <w:lang w:val="nl-BE" w:eastAsia="en-US"/>
        </w:rPr>
        <w:br/>
      </w:r>
      <w:r w:rsidRPr="002348CF">
        <w:rPr>
          <w:rFonts w:ascii="Arial" w:hAnsi="Arial"/>
          <w:sz w:val="16"/>
          <w:szCs w:val="16"/>
          <w:lang w:val="nl-BE" w:eastAsia="en-US"/>
        </w:rPr>
        <w:t>op het werk moet u dit verslag ter kennis brengen van het basis overleg comité tijdens de eerstvolgende vergadering.</w:t>
      </w:r>
    </w:p>
    <w:p w14:paraId="54AEBDC0" w14:textId="7FC92086" w:rsidR="00F901D7" w:rsidRPr="009E0459" w:rsidRDefault="00403E90" w:rsidP="00A02895">
      <w:pPr>
        <w:tabs>
          <w:tab w:val="center" w:pos="2410"/>
          <w:tab w:val="center" w:pos="6804"/>
        </w:tabs>
        <w:jc w:val="center"/>
        <w:rPr>
          <w:rFonts w:ascii="Arial" w:hAnsi="Arial" w:cs="Arial"/>
          <w:lang w:val="nl-BE"/>
        </w:rPr>
      </w:pPr>
      <w:r w:rsidRPr="00C62DA6">
        <w:rPr>
          <w:rFonts w:ascii="Arial" w:hAnsi="Arial" w:cs="Arial"/>
          <w:sz w:val="18"/>
          <w:szCs w:val="18"/>
          <w:lang w:val="nl-BE" w:eastAsia="fr-FR"/>
        </w:rPr>
        <w:t xml:space="preserve">Indien u </w:t>
      </w:r>
      <w:r w:rsidR="00F1200C">
        <w:rPr>
          <w:rFonts w:ascii="Arial" w:hAnsi="Arial" w:cs="Arial"/>
          <w:sz w:val="18"/>
          <w:szCs w:val="18"/>
          <w:lang w:val="nl-BE" w:eastAsia="fr-FR"/>
        </w:rPr>
        <w:t xml:space="preserve">vragen of </w:t>
      </w:r>
      <w:r w:rsidRPr="00C62DA6">
        <w:rPr>
          <w:rFonts w:ascii="Arial" w:hAnsi="Arial" w:cs="Arial"/>
          <w:sz w:val="18"/>
          <w:szCs w:val="18"/>
          <w:lang w:val="nl-BE" w:eastAsia="fr-FR"/>
        </w:rPr>
        <w:t xml:space="preserve">opmerkingen heb over dit verslag kunt u deze overmaken via ons </w:t>
      </w:r>
      <w:hyperlink r:id="rId14" w:history="1">
        <w:r w:rsidRPr="00C62DA6">
          <w:rPr>
            <w:rStyle w:val="Hyperlink"/>
            <w:rFonts w:ascii="Arial" w:hAnsi="Arial" w:cs="Arial"/>
            <w:sz w:val="18"/>
            <w:szCs w:val="18"/>
            <w:lang w:val="nl-BE" w:eastAsia="fr-FR"/>
          </w:rPr>
          <w:t>feedbackformulier</w:t>
        </w:r>
      </w:hyperlink>
      <w:r w:rsidRPr="00C62DA6">
        <w:rPr>
          <w:rFonts w:ascii="Arial" w:hAnsi="Arial" w:cs="Arial"/>
          <w:sz w:val="18"/>
          <w:szCs w:val="18"/>
          <w:lang w:val="nl-BE" w:eastAsia="fr-FR"/>
        </w:rPr>
        <w:t>.</w:t>
      </w:r>
    </w:p>
    <w:sectPr w:rsidR="00F901D7" w:rsidRPr="009E0459" w:rsidSect="00D74915">
      <w:headerReference w:type="default" r:id="rId15"/>
      <w:footerReference w:type="default" r:id="rId16"/>
      <w:headerReference w:type="first" r:id="rId17"/>
      <w:pgSz w:w="11906" w:h="16838" w:code="9"/>
      <w:pgMar w:top="1134" w:right="1134" w:bottom="1134" w:left="1134" w:header="851" w:footer="851" w:gutter="0"/>
      <w:pgNumType w:start="1"/>
      <w:cols w:space="708"/>
      <w:noEndnote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1C66C47" w14:textId="77777777" w:rsidR="000C3C44" w:rsidRDefault="000C3C44">
      <w:r>
        <w:separator/>
      </w:r>
    </w:p>
  </w:endnote>
  <w:endnote w:type="continuationSeparator" w:id="0">
    <w:p w14:paraId="259FCF14" w14:textId="77777777" w:rsidR="000C3C44" w:rsidRDefault="000C3C4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93396F4" w14:textId="72BCBFCB" w:rsidR="002E1AE0" w:rsidRPr="000A192D" w:rsidRDefault="002E1AE0" w:rsidP="00D74915">
    <w:pPr>
      <w:pStyle w:val="Footer"/>
      <w:pBdr>
        <w:top w:val="single" w:sz="4" w:space="1" w:color="auto"/>
      </w:pBdr>
      <w:tabs>
        <w:tab w:val="clear" w:pos="8640"/>
        <w:tab w:val="right" w:pos="9639"/>
      </w:tabs>
      <w:rPr>
        <w:rFonts w:ascii="Arial" w:hAnsi="Arial" w:cs="Arial"/>
        <w:sz w:val="20"/>
      </w:rPr>
    </w:pPr>
    <w:r>
      <w:rPr>
        <w:rFonts w:ascii="Arial" w:hAnsi="Arial" w:cs="Arial"/>
        <w:sz w:val="20"/>
      </w:rPr>
      <w:t>BURCTL-RAPAPPLEV-PER</w:t>
    </w:r>
    <w:r w:rsidRPr="009E0459">
      <w:rPr>
        <w:rFonts w:ascii="Arial" w:hAnsi="Arial" w:cs="Arial"/>
        <w:sz w:val="20"/>
      </w:rPr>
      <w:t>-</w:t>
    </w:r>
    <w:r w:rsidR="003F5187" w:rsidRPr="009E0459">
      <w:rPr>
        <w:rFonts w:ascii="Arial" w:hAnsi="Arial" w:cs="Arial"/>
        <w:sz w:val="20"/>
      </w:rPr>
      <w:t>62</w:t>
    </w:r>
    <w:r w:rsidRPr="009E0459">
      <w:rPr>
        <w:rFonts w:ascii="Arial" w:hAnsi="Arial" w:cs="Arial"/>
        <w:sz w:val="20"/>
      </w:rPr>
      <w:t xml:space="preserve">2 – </w:t>
    </w:r>
    <w:r w:rsidR="003F5187" w:rsidRPr="009E0459">
      <w:rPr>
        <w:rFonts w:ascii="Arial" w:hAnsi="Arial" w:cs="Arial"/>
        <w:sz w:val="20"/>
      </w:rPr>
      <w:t>Ed 00</w:t>
    </w:r>
    <w:r w:rsidR="00D75825">
      <w:rPr>
        <w:rFonts w:ascii="Arial" w:hAnsi="Arial" w:cs="Arial"/>
        <w:sz w:val="20"/>
      </w:rPr>
      <w:t>2</w:t>
    </w:r>
    <w:r w:rsidR="003F5187" w:rsidRPr="009E0459">
      <w:rPr>
        <w:rFonts w:ascii="Arial" w:hAnsi="Arial" w:cs="Arial"/>
        <w:sz w:val="20"/>
      </w:rPr>
      <w:t xml:space="preserve"> / Rev 00</w:t>
    </w:r>
    <w:r w:rsidR="00D75825">
      <w:rPr>
        <w:rFonts w:ascii="Arial" w:hAnsi="Arial" w:cs="Arial"/>
        <w:sz w:val="20"/>
      </w:rPr>
      <w:t>0</w:t>
    </w:r>
    <w:r w:rsidR="003F5187" w:rsidRPr="009E0459">
      <w:rPr>
        <w:rFonts w:ascii="Arial" w:hAnsi="Arial" w:cs="Arial"/>
        <w:sz w:val="20"/>
      </w:rPr>
      <w:t xml:space="preserve"> – </w:t>
    </w:r>
    <w:r w:rsidR="00B86BF1">
      <w:rPr>
        <w:rFonts w:ascii="Arial" w:hAnsi="Arial" w:cs="Arial"/>
        <w:sz w:val="20"/>
      </w:rPr>
      <w:t xml:space="preserve">09 </w:t>
    </w:r>
    <w:r w:rsidR="00CB3E0F">
      <w:rPr>
        <w:rFonts w:ascii="Arial" w:hAnsi="Arial" w:cs="Arial"/>
        <w:sz w:val="20"/>
      </w:rPr>
      <w:t>Jan</w:t>
    </w:r>
    <w:r w:rsidR="00B86BF1">
      <w:rPr>
        <w:rFonts w:ascii="Arial" w:hAnsi="Arial" w:cs="Arial"/>
        <w:sz w:val="20"/>
      </w:rPr>
      <w:t xml:space="preserve"> 17</w:t>
    </w:r>
    <w:r w:rsidR="001D0379">
      <w:rPr>
        <w:rFonts w:ascii="Arial" w:hAnsi="Arial" w:cs="Arial"/>
        <w:sz w:val="20"/>
      </w:rPr>
      <w:tab/>
    </w:r>
    <w:r w:rsidR="001D0379" w:rsidRPr="00A02E1E">
      <w:rPr>
        <w:rFonts w:ascii="Arial" w:hAnsi="Arial" w:cs="Arial"/>
        <w:sz w:val="20"/>
        <w:lang w:val="en-US"/>
      </w:rPr>
      <w:t xml:space="preserve">Blz </w:t>
    </w:r>
    <w:r w:rsidR="001D0379" w:rsidRPr="000A192D">
      <w:rPr>
        <w:rFonts w:ascii="Arial" w:hAnsi="Arial" w:cs="Arial"/>
        <w:sz w:val="20"/>
        <w:lang w:val="nl-BE"/>
      </w:rPr>
      <w:fldChar w:fldCharType="begin"/>
    </w:r>
    <w:r w:rsidR="001D0379" w:rsidRPr="00A02E1E">
      <w:rPr>
        <w:rFonts w:ascii="Arial" w:hAnsi="Arial" w:cs="Arial"/>
        <w:sz w:val="20"/>
        <w:lang w:val="en-US"/>
      </w:rPr>
      <w:instrText xml:space="preserve"> PAGE  \* Arabic  \* MERGEFORMAT </w:instrText>
    </w:r>
    <w:r w:rsidR="001D0379" w:rsidRPr="000A192D">
      <w:rPr>
        <w:rFonts w:ascii="Arial" w:hAnsi="Arial" w:cs="Arial"/>
        <w:sz w:val="20"/>
        <w:lang w:val="nl-BE"/>
      </w:rPr>
      <w:fldChar w:fldCharType="separate"/>
    </w:r>
    <w:r w:rsidR="004A0430">
      <w:rPr>
        <w:rFonts w:ascii="Arial" w:hAnsi="Arial" w:cs="Arial"/>
        <w:noProof/>
        <w:sz w:val="20"/>
        <w:lang w:val="en-US"/>
      </w:rPr>
      <w:t>1</w:t>
    </w:r>
    <w:r w:rsidR="001D0379" w:rsidRPr="000A192D">
      <w:rPr>
        <w:rFonts w:ascii="Arial" w:hAnsi="Arial" w:cs="Arial"/>
        <w:sz w:val="20"/>
        <w:lang w:val="nl-BE"/>
      </w:rPr>
      <w:fldChar w:fldCharType="end"/>
    </w:r>
    <w:r w:rsidR="001D0379" w:rsidRPr="00A02E1E">
      <w:rPr>
        <w:rFonts w:ascii="Arial" w:hAnsi="Arial" w:cs="Arial"/>
        <w:sz w:val="20"/>
        <w:lang w:val="en-US"/>
      </w:rPr>
      <w:t xml:space="preserve"> / </w:t>
    </w:r>
    <w:r w:rsidR="001D0379" w:rsidRPr="000A192D">
      <w:rPr>
        <w:rFonts w:ascii="Arial" w:hAnsi="Arial" w:cs="Arial"/>
        <w:sz w:val="20"/>
        <w:lang w:val="nl-BE"/>
      </w:rPr>
      <w:fldChar w:fldCharType="begin"/>
    </w:r>
    <w:r w:rsidR="001D0379" w:rsidRPr="00A02E1E">
      <w:rPr>
        <w:rFonts w:ascii="Arial" w:hAnsi="Arial" w:cs="Arial"/>
        <w:sz w:val="20"/>
        <w:lang w:val="en-US"/>
      </w:rPr>
      <w:instrText xml:space="preserve"> NUMPAGES  \* Arabic  \* MERGEFORMAT </w:instrText>
    </w:r>
    <w:r w:rsidR="001D0379" w:rsidRPr="000A192D">
      <w:rPr>
        <w:rFonts w:ascii="Arial" w:hAnsi="Arial" w:cs="Arial"/>
        <w:sz w:val="20"/>
        <w:lang w:val="nl-BE"/>
      </w:rPr>
      <w:fldChar w:fldCharType="separate"/>
    </w:r>
    <w:r w:rsidR="004A0430">
      <w:rPr>
        <w:rFonts w:ascii="Arial" w:hAnsi="Arial" w:cs="Arial"/>
        <w:noProof/>
        <w:sz w:val="20"/>
        <w:lang w:val="en-US"/>
      </w:rPr>
      <w:t>1</w:t>
    </w:r>
    <w:r w:rsidR="001D0379" w:rsidRPr="000A192D">
      <w:rPr>
        <w:rFonts w:ascii="Arial" w:hAnsi="Arial" w:cs="Arial"/>
        <w:sz w:val="20"/>
        <w:lang w:val="nl-BE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1C71C43" w14:textId="77777777" w:rsidR="000C3C44" w:rsidRDefault="000C3C44">
      <w:r>
        <w:separator/>
      </w:r>
    </w:p>
  </w:footnote>
  <w:footnote w:type="continuationSeparator" w:id="0">
    <w:p w14:paraId="605790BA" w14:textId="77777777" w:rsidR="000C3C44" w:rsidRDefault="000C3C4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93396F3" w14:textId="370B9594" w:rsidR="001800BC" w:rsidRPr="00F901D7" w:rsidRDefault="001800BC" w:rsidP="00D74915">
    <w:pPr>
      <w:pStyle w:val="Header"/>
      <w:pBdr>
        <w:bottom w:val="single" w:sz="4" w:space="1" w:color="auto"/>
      </w:pBdr>
      <w:tabs>
        <w:tab w:val="clear" w:pos="4320"/>
        <w:tab w:val="clear" w:pos="8640"/>
        <w:tab w:val="center" w:pos="993"/>
        <w:tab w:val="right" w:pos="9639"/>
      </w:tabs>
      <w:rPr>
        <w:rFonts w:ascii="Arial" w:hAnsi="Arial" w:cs="Arial"/>
        <w:sz w:val="22"/>
        <w:szCs w:val="22"/>
        <w:lang w:val="fr-BE"/>
      </w:rPr>
    </w:pPr>
    <w:r w:rsidRPr="00F901D7">
      <w:rPr>
        <w:rFonts w:ascii="Arial" w:hAnsi="Arial" w:cs="Arial"/>
        <w:sz w:val="22"/>
        <w:szCs w:val="22"/>
        <w:lang w:val="fr-BE"/>
      </w:rPr>
      <w:t xml:space="preserve"> </w:t>
    </w:r>
    <w:r w:rsidRPr="00F901D7">
      <w:rPr>
        <w:rFonts w:ascii="Arial" w:hAnsi="Arial" w:cs="Arial"/>
        <w:sz w:val="22"/>
        <w:szCs w:val="22"/>
        <w:lang w:val="fr-BE"/>
      </w:rPr>
      <w:tab/>
      <w:t>MR-Mgt/R</w:t>
    </w:r>
    <w:r w:rsidRPr="00F901D7">
      <w:rPr>
        <w:rFonts w:ascii="Arial" w:hAnsi="Arial" w:cs="Arial"/>
        <w:sz w:val="22"/>
        <w:szCs w:val="22"/>
        <w:lang w:val="fr-BE"/>
      </w:rPr>
      <w:tab/>
    </w:r>
    <w:r w:rsidR="003E76ED" w:rsidRPr="00F901D7">
      <w:rPr>
        <w:rFonts w:ascii="Arial" w:hAnsi="Arial" w:cs="Arial"/>
        <w:sz w:val="22"/>
        <w:szCs w:val="22"/>
        <w:lang w:val="fr-BE"/>
      </w:rPr>
      <w:t>Nr</w:t>
    </w:r>
    <w:r w:rsidR="002B0D6A" w:rsidRPr="00F901D7">
      <w:rPr>
        <w:rFonts w:ascii="Arial" w:hAnsi="Arial" w:cs="Arial"/>
        <w:sz w:val="22"/>
        <w:szCs w:val="22"/>
        <w:lang w:val="fr-BE"/>
      </w:rPr>
      <w:t xml:space="preserve">: </w:t>
    </w:r>
    <w:r w:rsidR="004A0430">
      <w:rPr>
        <w:rFonts w:ascii="Arial" w:hAnsi="Arial" w:cs="Arial"/>
        <w:sz w:val="22"/>
        <w:szCs w:val="22"/>
        <w:lang w:val="fr-BE"/>
      </w:rPr>
      <w:t>20210909</w:t>
    </w:r>
    <w:r w:rsidR="003E76ED" w:rsidRPr="00F901D7">
      <w:rPr>
        <w:rFonts w:ascii="Arial" w:hAnsi="Arial" w:cs="Arial"/>
        <w:sz w:val="22"/>
        <w:szCs w:val="22"/>
        <w:lang w:val="fr-BE"/>
      </w:rPr>
      <w:t>_</w:t>
    </w:r>
    <w:r w:rsidR="008B2C4F">
      <w:rPr>
        <w:rFonts w:ascii="Arial" w:hAnsi="Arial" w:cs="Arial"/>
        <w:sz w:val="22"/>
        <w:szCs w:val="22"/>
        <w:lang w:val="fr-BE"/>
      </w:rPr>
      <w:t>IU</w:t>
    </w:r>
    <w:r w:rsidR="003E76ED" w:rsidRPr="00F901D7">
      <w:rPr>
        <w:rFonts w:ascii="Arial" w:hAnsi="Arial" w:cs="Arial"/>
        <w:sz w:val="22"/>
        <w:szCs w:val="22"/>
        <w:lang w:val="fr-BE"/>
      </w:rPr>
      <w:t>_</w:t>
    </w:r>
    <w:r w:rsidR="000B32C1">
      <w:rPr>
        <w:rFonts w:ascii="Arial" w:hAnsi="Arial" w:cs="Arial"/>
        <w:sz w:val="22"/>
        <w:szCs w:val="22"/>
        <w:lang w:val="fr-BE"/>
      </w:rPr>
      <w:t>DR</w:t>
    </w:r>
    <w:r w:rsidR="00A02895">
      <w:rPr>
        <w:rFonts w:ascii="Arial" w:hAnsi="Arial" w:cs="Arial"/>
        <w:sz w:val="22"/>
        <w:szCs w:val="22"/>
        <w:lang w:val="fr-BE"/>
      </w:rPr>
      <w:t>-</w:t>
    </w:r>
    <w:r w:rsidR="00D50ED9">
      <w:rPr>
        <w:rFonts w:ascii="Arial" w:hAnsi="Arial" w:cs="Arial"/>
        <w:sz w:val="22"/>
        <w:szCs w:val="22"/>
        <w:lang w:val="fr-BE"/>
      </w:rPr>
      <w:t>V2830</w:t>
    </w:r>
    <w:r w:rsidR="00D22142">
      <w:rPr>
        <w:rFonts w:ascii="Arial" w:hAnsi="Arial" w:cs="Arial"/>
        <w:sz w:val="22"/>
        <w:szCs w:val="22"/>
        <w:lang w:val="fr-BE"/>
      </w:rPr>
      <w:t>8</w:t>
    </w:r>
    <w:r w:rsidR="00713E72">
      <w:rPr>
        <w:rFonts w:ascii="Arial" w:hAnsi="Arial" w:cs="Arial"/>
        <w:sz w:val="22"/>
        <w:szCs w:val="22"/>
        <w:lang w:val="fr-BE"/>
      </w:rPr>
      <w:t>-</w:t>
    </w:r>
    <w:r w:rsidR="00117D7B" w:rsidRPr="00117D7B">
      <w:rPr>
        <w:rFonts w:ascii="Arial" w:hAnsi="Arial" w:cs="Arial"/>
        <w:sz w:val="22"/>
        <w:szCs w:val="22"/>
        <w:lang w:val="fr-BE"/>
      </w:rPr>
      <w:t>Caterpillar</w:t>
    </w:r>
    <w:r w:rsidR="003772E6" w:rsidRPr="00F901D7">
      <w:rPr>
        <w:rFonts w:ascii="Arial" w:hAnsi="Arial" w:cs="Arial"/>
        <w:sz w:val="22"/>
        <w:szCs w:val="22"/>
        <w:lang w:val="fr-BE"/>
      </w:rPr>
      <w:br/>
      <w:t xml:space="preserve"> </w:t>
    </w:r>
    <w:r w:rsidR="003772E6" w:rsidRPr="00F901D7">
      <w:rPr>
        <w:rFonts w:ascii="Arial" w:hAnsi="Arial" w:cs="Arial"/>
        <w:sz w:val="22"/>
        <w:szCs w:val="22"/>
        <w:lang w:val="fr-BE"/>
      </w:rPr>
      <w:tab/>
      <w:t>Bureau Contr</w:t>
    </w:r>
    <w:r w:rsidR="005062B8" w:rsidRPr="00F901D7">
      <w:rPr>
        <w:rFonts w:ascii="Arial" w:hAnsi="Arial" w:cs="Arial"/>
        <w:sz w:val="22"/>
        <w:szCs w:val="22"/>
        <w:lang w:val="fr-BE"/>
      </w:rPr>
      <w:t>o</w:t>
    </w:r>
    <w:r w:rsidR="003772E6" w:rsidRPr="00F901D7">
      <w:rPr>
        <w:rFonts w:ascii="Arial" w:hAnsi="Arial" w:cs="Arial"/>
        <w:sz w:val="22"/>
        <w:szCs w:val="22"/>
        <w:lang w:val="fr-BE"/>
      </w:rPr>
      <w:t>les</w:t>
    </w:r>
    <w:r w:rsidRPr="00F901D7">
      <w:rPr>
        <w:rFonts w:ascii="Arial" w:hAnsi="Arial" w:cs="Arial"/>
        <w:sz w:val="22"/>
        <w:szCs w:val="22"/>
        <w:lang w:val="fr-BE"/>
      </w:rPr>
      <w:tab/>
    </w:r>
    <w:r w:rsidR="001D0379">
      <w:rPr>
        <w:rFonts w:ascii="Arial" w:hAnsi="Arial" w:cs="Arial"/>
        <w:sz w:val="22"/>
        <w:szCs w:val="22"/>
        <w:lang w:val="fr-BE"/>
      </w:rPr>
      <w:t>Archieflijn 671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93396F5" w14:textId="3321C9CB" w:rsidR="001800BC" w:rsidRPr="00CE375B" w:rsidRDefault="001800BC" w:rsidP="0085708B">
    <w:pPr>
      <w:pStyle w:val="Header"/>
      <w:pBdr>
        <w:bottom w:val="single" w:sz="4" w:space="1" w:color="auto"/>
      </w:pBdr>
      <w:tabs>
        <w:tab w:val="clear" w:pos="4320"/>
        <w:tab w:val="clear" w:pos="8640"/>
        <w:tab w:val="center" w:pos="1134"/>
        <w:tab w:val="right" w:pos="9356"/>
      </w:tabs>
      <w:rPr>
        <w:rFonts w:ascii="Arial" w:hAnsi="Arial" w:cs="Arial"/>
      </w:rPr>
    </w:pPr>
    <w:r>
      <w:rPr>
        <w:rFonts w:ascii="Arial" w:hAnsi="Arial" w:cs="Arial"/>
      </w:rPr>
      <w:tab/>
      <w:t>MR-Mgt/R</w:t>
    </w:r>
    <w:r w:rsidRPr="00CC769D">
      <w:rPr>
        <w:rFonts w:ascii="Arial" w:hAnsi="Arial" w:cs="Arial"/>
      </w:rPr>
      <w:tab/>
    </w:r>
    <w:r w:rsidRPr="009E0459">
      <w:rPr>
        <w:rFonts w:ascii="Arial" w:hAnsi="Arial" w:cs="Arial"/>
      </w:rPr>
      <w:t>BURCTL-</w:t>
    </w:r>
    <w:r w:rsidR="002E1AE0" w:rsidRPr="009E0459">
      <w:rPr>
        <w:rFonts w:ascii="Arial" w:hAnsi="Arial" w:cs="Arial"/>
      </w:rPr>
      <w:t>RAPAPPLEV</w:t>
    </w:r>
    <w:r w:rsidRPr="009E0459">
      <w:rPr>
        <w:rFonts w:ascii="Arial" w:hAnsi="Arial" w:cs="Arial"/>
      </w:rPr>
      <w:t>-</w:t>
    </w:r>
    <w:r w:rsidR="002E1AE0" w:rsidRPr="009E0459">
      <w:rPr>
        <w:rFonts w:ascii="Arial" w:hAnsi="Arial" w:cs="Arial"/>
      </w:rPr>
      <w:t>PER-</w:t>
    </w:r>
    <w:r w:rsidR="003F5187" w:rsidRPr="009E0459">
      <w:rPr>
        <w:rFonts w:ascii="Arial" w:hAnsi="Arial" w:cs="Arial"/>
      </w:rPr>
      <w:t>62</w:t>
    </w:r>
    <w:r w:rsidR="002E1AE0" w:rsidRPr="009E0459">
      <w:rPr>
        <w:rFonts w:ascii="Arial" w:hAnsi="Arial" w:cs="Arial"/>
      </w:rPr>
      <w:t>2</w:t>
    </w:r>
    <w:r w:rsidRPr="009E0459">
      <w:rPr>
        <w:rFonts w:ascii="Arial" w:hAnsi="Arial" w:cs="Arial"/>
      </w:rPr>
      <w:br/>
      <w:t xml:space="preserve"> </w:t>
    </w:r>
    <w:r w:rsidRPr="009E0459">
      <w:rPr>
        <w:rFonts w:ascii="Arial" w:hAnsi="Arial" w:cs="Arial"/>
      </w:rPr>
      <w:tab/>
      <w:t>Bureau Contrôles</w:t>
    </w:r>
    <w:r w:rsidRPr="009E0459">
      <w:rPr>
        <w:rFonts w:ascii="Arial" w:hAnsi="Arial" w:cs="Arial"/>
      </w:rPr>
      <w:tab/>
    </w:r>
    <w:r w:rsidR="003F5187" w:rsidRPr="009E0459">
      <w:rPr>
        <w:rFonts w:ascii="Arial" w:hAnsi="Arial" w:cs="Arial"/>
      </w:rPr>
      <w:t>Ed 001 / Rev 00</w:t>
    </w:r>
    <w:r w:rsidR="008A225E">
      <w:rPr>
        <w:rFonts w:ascii="Arial" w:hAnsi="Arial" w:cs="Arial"/>
      </w:rPr>
      <w:t>2</w:t>
    </w:r>
    <w:r w:rsidR="003F5187" w:rsidRPr="009E0459">
      <w:rPr>
        <w:rFonts w:ascii="Arial" w:hAnsi="Arial" w:cs="Arial"/>
      </w:rPr>
      <w:t xml:space="preserve"> – </w:t>
    </w:r>
    <w:r w:rsidR="008A225E">
      <w:rPr>
        <w:rFonts w:ascii="Arial" w:hAnsi="Arial" w:cs="Arial"/>
      </w:rPr>
      <w:t>2</w:t>
    </w:r>
    <w:r w:rsidR="001F6E47">
      <w:rPr>
        <w:rFonts w:ascii="Arial" w:hAnsi="Arial" w:cs="Arial"/>
      </w:rPr>
      <w:t>0 Mar</w:t>
    </w:r>
    <w:r w:rsidR="003F5187" w:rsidRPr="009E0459">
      <w:rPr>
        <w:rFonts w:ascii="Arial" w:hAnsi="Arial" w:cs="Arial"/>
      </w:rPr>
      <w:t xml:space="preserve"> 14</w:t>
    </w:r>
    <w:r w:rsidRPr="009E0459">
      <w:rPr>
        <w:rFonts w:ascii="Arial" w:hAnsi="Arial" w:cs="Arial"/>
      </w:rPr>
      <w:br/>
    </w:r>
    <w:r w:rsidRPr="009E0459">
      <w:rPr>
        <w:rFonts w:ascii="Arial" w:hAnsi="Arial" w:cs="Arial"/>
      </w:rPr>
      <w:tab/>
    </w:r>
    <w:r w:rsidRPr="009E0459">
      <w:rPr>
        <w:rFonts w:ascii="Arial" w:hAnsi="Arial" w:cs="Arial"/>
      </w:rPr>
      <w:tab/>
      <w:t xml:space="preserve">Page </w:t>
    </w:r>
    <w:r w:rsidRPr="009E0459">
      <w:rPr>
        <w:rFonts w:ascii="Arial" w:hAnsi="Arial" w:cs="Arial"/>
      </w:rPr>
      <w:fldChar w:fldCharType="begin"/>
    </w:r>
    <w:r w:rsidRPr="009E0459">
      <w:rPr>
        <w:rFonts w:ascii="Arial" w:hAnsi="Arial" w:cs="Arial"/>
      </w:rPr>
      <w:instrText xml:space="preserve"> PAGE  \* Arabic  \* MERGEFORMAT </w:instrText>
    </w:r>
    <w:r w:rsidRPr="009E0459">
      <w:rPr>
        <w:rFonts w:ascii="Arial" w:hAnsi="Arial" w:cs="Arial"/>
      </w:rPr>
      <w:fldChar w:fldCharType="separate"/>
    </w:r>
    <w:r w:rsidR="00D02334">
      <w:rPr>
        <w:rFonts w:ascii="Arial" w:hAnsi="Arial" w:cs="Arial"/>
        <w:noProof/>
      </w:rPr>
      <w:t>1</w:t>
    </w:r>
    <w:r w:rsidRPr="009E0459">
      <w:rPr>
        <w:rFonts w:ascii="Arial" w:hAnsi="Arial" w:cs="Arial"/>
      </w:rPr>
      <w:fldChar w:fldCharType="end"/>
    </w:r>
    <w:r w:rsidRPr="009E0459">
      <w:rPr>
        <w:rFonts w:ascii="Arial" w:hAnsi="Arial" w:cs="Arial"/>
      </w:rPr>
      <w:t xml:space="preserve"> / </w:t>
    </w:r>
    <w:r w:rsidRPr="009E0459">
      <w:rPr>
        <w:rFonts w:ascii="Arial" w:hAnsi="Arial" w:cs="Arial"/>
      </w:rPr>
      <w:fldChar w:fldCharType="begin"/>
    </w:r>
    <w:r w:rsidRPr="009E0459">
      <w:rPr>
        <w:rFonts w:ascii="Arial" w:hAnsi="Arial" w:cs="Arial"/>
      </w:rPr>
      <w:instrText xml:space="preserve"> NUMPAGES  \* Arabic  \* MERGEFORMAT </w:instrText>
    </w:r>
    <w:r w:rsidRPr="009E0459">
      <w:rPr>
        <w:rFonts w:ascii="Arial" w:hAnsi="Arial" w:cs="Arial"/>
      </w:rPr>
      <w:fldChar w:fldCharType="separate"/>
    </w:r>
    <w:r w:rsidR="00A7776B">
      <w:rPr>
        <w:rFonts w:ascii="Arial" w:hAnsi="Arial" w:cs="Arial"/>
        <w:noProof/>
      </w:rPr>
      <w:t>2</w:t>
    </w:r>
    <w:r w:rsidRPr="009E0459">
      <w:rPr>
        <w:rFonts w:ascii="Arial" w:hAnsi="Arial" w:cs="Arial"/>
      </w:rPr>
      <w:fldChar w:fldCharType="end"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1A5BC6"/>
    <w:multiLevelType w:val="multilevel"/>
    <w:tmpl w:val="33D6047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hAnsi="Arial" w:hint="default"/>
        <w:b w:val="0"/>
        <w:i w:val="0"/>
        <w:sz w:val="24"/>
      </w:rPr>
    </w:lvl>
    <w:lvl w:ilvl="1">
      <w:start w:val="1"/>
      <w:numFmt w:val="lowerLetter"/>
      <w:pStyle w:val="Style2"/>
      <w:lvlText w:val="%2."/>
      <w:lvlJc w:val="left"/>
      <w:pPr>
        <w:tabs>
          <w:tab w:val="num" w:pos="927"/>
        </w:tabs>
        <w:ind w:left="924" w:hanging="357"/>
      </w:pPr>
    </w:lvl>
    <w:lvl w:ilvl="2">
      <w:start w:val="1"/>
      <w:numFmt w:val="decimal"/>
      <w:pStyle w:val="Style3"/>
      <w:lvlText w:val="(%3)"/>
      <w:lvlJc w:val="left"/>
      <w:pPr>
        <w:tabs>
          <w:tab w:val="num" w:pos="1418"/>
        </w:tabs>
        <w:ind w:left="1418" w:hanging="494"/>
      </w:pPr>
    </w:lvl>
    <w:lvl w:ilvl="3">
      <w:start w:val="1"/>
      <w:numFmt w:val="lowerLetter"/>
      <w:pStyle w:val="Style4"/>
      <w:lvlText w:val="(%4)"/>
      <w:lvlJc w:val="left"/>
      <w:pPr>
        <w:tabs>
          <w:tab w:val="num" w:pos="1985"/>
        </w:tabs>
        <w:ind w:left="1985" w:hanging="567"/>
      </w:pPr>
      <w:rPr>
        <w:rFonts w:hint="default"/>
      </w:rPr>
    </w:lvl>
    <w:lvl w:ilvl="4">
      <w:start w:val="1"/>
      <w:numFmt w:val="lowerRoman"/>
      <w:pStyle w:val="Style5"/>
      <w:lvlText w:val="(%5)"/>
      <w:lvlJc w:val="left"/>
      <w:pPr>
        <w:tabs>
          <w:tab w:val="num" w:pos="2693"/>
        </w:tabs>
        <w:ind w:left="2693" w:hanging="708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" w15:restartNumberingAfterBreak="0">
    <w:nsid w:val="215F78FB"/>
    <w:multiLevelType w:val="hybridMultilevel"/>
    <w:tmpl w:val="DAD26CB6"/>
    <w:lvl w:ilvl="0" w:tplc="08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811289F"/>
    <w:multiLevelType w:val="hybridMultilevel"/>
    <w:tmpl w:val="2F540930"/>
    <w:lvl w:ilvl="0" w:tplc="02BAD746">
      <w:start w:val="4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F8C06DD"/>
    <w:multiLevelType w:val="hybridMultilevel"/>
    <w:tmpl w:val="8E280E94"/>
    <w:lvl w:ilvl="0" w:tplc="9A960DA6">
      <w:start w:val="1"/>
      <w:numFmt w:val="decimal"/>
      <w:lvlText w:val="%1."/>
      <w:lvlJc w:val="left"/>
      <w:pPr>
        <w:ind w:left="786" w:hanging="360"/>
      </w:pPr>
      <w:rPr>
        <w:rFonts w:hint="default"/>
        <w:b/>
      </w:rPr>
    </w:lvl>
    <w:lvl w:ilvl="1" w:tplc="080C0019" w:tentative="1">
      <w:start w:val="1"/>
      <w:numFmt w:val="lowerLetter"/>
      <w:lvlText w:val="%2."/>
      <w:lvlJc w:val="left"/>
      <w:pPr>
        <w:ind w:left="1506" w:hanging="360"/>
      </w:pPr>
    </w:lvl>
    <w:lvl w:ilvl="2" w:tplc="080C001B" w:tentative="1">
      <w:start w:val="1"/>
      <w:numFmt w:val="lowerRoman"/>
      <w:lvlText w:val="%3."/>
      <w:lvlJc w:val="right"/>
      <w:pPr>
        <w:ind w:left="2226" w:hanging="180"/>
      </w:pPr>
    </w:lvl>
    <w:lvl w:ilvl="3" w:tplc="080C000F" w:tentative="1">
      <w:start w:val="1"/>
      <w:numFmt w:val="decimal"/>
      <w:lvlText w:val="%4."/>
      <w:lvlJc w:val="left"/>
      <w:pPr>
        <w:ind w:left="2946" w:hanging="360"/>
      </w:pPr>
    </w:lvl>
    <w:lvl w:ilvl="4" w:tplc="080C0019" w:tentative="1">
      <w:start w:val="1"/>
      <w:numFmt w:val="lowerLetter"/>
      <w:lvlText w:val="%5."/>
      <w:lvlJc w:val="left"/>
      <w:pPr>
        <w:ind w:left="3666" w:hanging="360"/>
      </w:pPr>
    </w:lvl>
    <w:lvl w:ilvl="5" w:tplc="080C001B" w:tentative="1">
      <w:start w:val="1"/>
      <w:numFmt w:val="lowerRoman"/>
      <w:lvlText w:val="%6."/>
      <w:lvlJc w:val="right"/>
      <w:pPr>
        <w:ind w:left="4386" w:hanging="180"/>
      </w:pPr>
    </w:lvl>
    <w:lvl w:ilvl="6" w:tplc="080C000F" w:tentative="1">
      <w:start w:val="1"/>
      <w:numFmt w:val="decimal"/>
      <w:lvlText w:val="%7."/>
      <w:lvlJc w:val="left"/>
      <w:pPr>
        <w:ind w:left="5106" w:hanging="360"/>
      </w:pPr>
    </w:lvl>
    <w:lvl w:ilvl="7" w:tplc="080C0019" w:tentative="1">
      <w:start w:val="1"/>
      <w:numFmt w:val="lowerLetter"/>
      <w:lvlText w:val="%8."/>
      <w:lvlJc w:val="left"/>
      <w:pPr>
        <w:ind w:left="5826" w:hanging="360"/>
      </w:pPr>
    </w:lvl>
    <w:lvl w:ilvl="8" w:tplc="080C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4" w15:restartNumberingAfterBreak="0">
    <w:nsid w:val="656D42DC"/>
    <w:multiLevelType w:val="hybridMultilevel"/>
    <w:tmpl w:val="AD6A32B2"/>
    <w:lvl w:ilvl="0" w:tplc="CC767090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75F80227"/>
    <w:multiLevelType w:val="hybridMultilevel"/>
    <w:tmpl w:val="DAD26CB6"/>
    <w:lvl w:ilvl="0" w:tplc="08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8D0060B"/>
    <w:multiLevelType w:val="multilevel"/>
    <w:tmpl w:val="1C2E6FBC"/>
    <w:lvl w:ilvl="0">
      <w:numFmt w:val="decimal"/>
      <w:pStyle w:val="Style1"/>
      <w:lvlText w:val="%1."/>
      <w:lvlJc w:val="left"/>
      <w:pPr>
        <w:tabs>
          <w:tab w:val="num" w:pos="567"/>
        </w:tabs>
        <w:ind w:left="567" w:hanging="567"/>
      </w:pPr>
    </w:lvl>
    <w:lvl w:ilvl="1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</w:lvl>
    <w:lvl w:ilvl="2">
      <w:start w:val="1"/>
      <w:numFmt w:val="none"/>
      <w:lvlText w:val="(1)"/>
      <w:lvlJc w:val="left"/>
      <w:pPr>
        <w:tabs>
          <w:tab w:val="num" w:pos="1080"/>
        </w:tabs>
        <w:ind w:left="1080" w:hanging="360"/>
      </w:pPr>
    </w:lvl>
    <w:lvl w:ilvl="3">
      <w:start w:val="1"/>
      <w:numFmt w:val="none"/>
      <w:lvlText w:val="(a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Roman"/>
      <w:lvlText w:val="(%5)"/>
      <w:lvlJc w:val="left"/>
      <w:pPr>
        <w:tabs>
          <w:tab w:val="num" w:pos="216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7" w15:restartNumberingAfterBreak="0">
    <w:nsid w:val="79A4606C"/>
    <w:multiLevelType w:val="hybridMultilevel"/>
    <w:tmpl w:val="070CAC78"/>
    <w:lvl w:ilvl="0" w:tplc="236E967E"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800" w:hanging="360"/>
      </w:pPr>
    </w:lvl>
    <w:lvl w:ilvl="2" w:tplc="080C001B" w:tentative="1">
      <w:start w:val="1"/>
      <w:numFmt w:val="lowerRoman"/>
      <w:lvlText w:val="%3."/>
      <w:lvlJc w:val="right"/>
      <w:pPr>
        <w:ind w:left="2520" w:hanging="180"/>
      </w:pPr>
    </w:lvl>
    <w:lvl w:ilvl="3" w:tplc="080C000F" w:tentative="1">
      <w:start w:val="1"/>
      <w:numFmt w:val="decimal"/>
      <w:lvlText w:val="%4."/>
      <w:lvlJc w:val="left"/>
      <w:pPr>
        <w:ind w:left="3240" w:hanging="360"/>
      </w:pPr>
    </w:lvl>
    <w:lvl w:ilvl="4" w:tplc="080C0019" w:tentative="1">
      <w:start w:val="1"/>
      <w:numFmt w:val="lowerLetter"/>
      <w:lvlText w:val="%5."/>
      <w:lvlJc w:val="left"/>
      <w:pPr>
        <w:ind w:left="3960" w:hanging="360"/>
      </w:pPr>
    </w:lvl>
    <w:lvl w:ilvl="5" w:tplc="080C001B" w:tentative="1">
      <w:start w:val="1"/>
      <w:numFmt w:val="lowerRoman"/>
      <w:lvlText w:val="%6."/>
      <w:lvlJc w:val="right"/>
      <w:pPr>
        <w:ind w:left="4680" w:hanging="180"/>
      </w:pPr>
    </w:lvl>
    <w:lvl w:ilvl="6" w:tplc="080C000F" w:tentative="1">
      <w:start w:val="1"/>
      <w:numFmt w:val="decimal"/>
      <w:lvlText w:val="%7."/>
      <w:lvlJc w:val="left"/>
      <w:pPr>
        <w:ind w:left="5400" w:hanging="360"/>
      </w:pPr>
    </w:lvl>
    <w:lvl w:ilvl="7" w:tplc="080C0019" w:tentative="1">
      <w:start w:val="1"/>
      <w:numFmt w:val="lowerLetter"/>
      <w:lvlText w:val="%8."/>
      <w:lvlJc w:val="left"/>
      <w:pPr>
        <w:ind w:left="6120" w:hanging="360"/>
      </w:pPr>
    </w:lvl>
    <w:lvl w:ilvl="8" w:tplc="080C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7F675872"/>
    <w:multiLevelType w:val="singleLevel"/>
    <w:tmpl w:val="04090015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>
    <w:abstractNumId w:val="6"/>
  </w:num>
  <w:num w:numId="2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0"/>
  </w:num>
  <w:num w:numId="5">
    <w:abstractNumId w:val="8"/>
  </w:num>
  <w:num w:numId="6">
    <w:abstractNumId w:val="3"/>
  </w:num>
  <w:num w:numId="7">
    <w:abstractNumId w:val="7"/>
  </w:num>
  <w:num w:numId="8">
    <w:abstractNumId w:val="2"/>
  </w:num>
  <w:num w:numId="9">
    <w:abstractNumId w:val="4"/>
  </w:num>
  <w:num w:numId="10">
    <w:abstractNumId w:val="1"/>
  </w:num>
  <w:num w:numId="11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attachedTemplate r:id="rId1"/>
  <w:defaultTabStop w:val="720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368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1FE7"/>
    <w:rsid w:val="00016388"/>
    <w:rsid w:val="00025A65"/>
    <w:rsid w:val="00036614"/>
    <w:rsid w:val="00053235"/>
    <w:rsid w:val="00092290"/>
    <w:rsid w:val="0009233B"/>
    <w:rsid w:val="00093F09"/>
    <w:rsid w:val="000968F2"/>
    <w:rsid w:val="000A192D"/>
    <w:rsid w:val="000A5B20"/>
    <w:rsid w:val="000B2C55"/>
    <w:rsid w:val="000B32C1"/>
    <w:rsid w:val="000B68A0"/>
    <w:rsid w:val="000C186F"/>
    <w:rsid w:val="000C3C44"/>
    <w:rsid w:val="000E3C45"/>
    <w:rsid w:val="00105381"/>
    <w:rsid w:val="00117D7B"/>
    <w:rsid w:val="001242CA"/>
    <w:rsid w:val="00137736"/>
    <w:rsid w:val="0014202D"/>
    <w:rsid w:val="001427A0"/>
    <w:rsid w:val="001433ED"/>
    <w:rsid w:val="00145E45"/>
    <w:rsid w:val="00147222"/>
    <w:rsid w:val="001800BC"/>
    <w:rsid w:val="00185446"/>
    <w:rsid w:val="00187AC7"/>
    <w:rsid w:val="00187FC2"/>
    <w:rsid w:val="00190D47"/>
    <w:rsid w:val="001A1461"/>
    <w:rsid w:val="001B3E8A"/>
    <w:rsid w:val="001B6AEA"/>
    <w:rsid w:val="001C4FAF"/>
    <w:rsid w:val="001D0379"/>
    <w:rsid w:val="001D40B6"/>
    <w:rsid w:val="001E41EE"/>
    <w:rsid w:val="001E45AC"/>
    <w:rsid w:val="001E673F"/>
    <w:rsid w:val="001E7849"/>
    <w:rsid w:val="001F6DF4"/>
    <w:rsid w:val="001F6E47"/>
    <w:rsid w:val="00201607"/>
    <w:rsid w:val="00227019"/>
    <w:rsid w:val="002348CF"/>
    <w:rsid w:val="00253EF2"/>
    <w:rsid w:val="002613CD"/>
    <w:rsid w:val="002759FB"/>
    <w:rsid w:val="002808E3"/>
    <w:rsid w:val="00280A72"/>
    <w:rsid w:val="0029123C"/>
    <w:rsid w:val="00292604"/>
    <w:rsid w:val="002952F0"/>
    <w:rsid w:val="002A509A"/>
    <w:rsid w:val="002B0D6A"/>
    <w:rsid w:val="002C4A7A"/>
    <w:rsid w:val="002C7824"/>
    <w:rsid w:val="002E1AE0"/>
    <w:rsid w:val="002E3E41"/>
    <w:rsid w:val="002E68AC"/>
    <w:rsid w:val="00303142"/>
    <w:rsid w:val="00322879"/>
    <w:rsid w:val="00327487"/>
    <w:rsid w:val="00333BD4"/>
    <w:rsid w:val="00337DE8"/>
    <w:rsid w:val="00350134"/>
    <w:rsid w:val="00350A2C"/>
    <w:rsid w:val="00362A82"/>
    <w:rsid w:val="00366329"/>
    <w:rsid w:val="003772E6"/>
    <w:rsid w:val="00385F4C"/>
    <w:rsid w:val="00390399"/>
    <w:rsid w:val="00391B15"/>
    <w:rsid w:val="003B1F01"/>
    <w:rsid w:val="003B7AA9"/>
    <w:rsid w:val="003C3C72"/>
    <w:rsid w:val="003D1FCE"/>
    <w:rsid w:val="003D5212"/>
    <w:rsid w:val="003E2762"/>
    <w:rsid w:val="003E76ED"/>
    <w:rsid w:val="003F5187"/>
    <w:rsid w:val="003F7099"/>
    <w:rsid w:val="00401FEC"/>
    <w:rsid w:val="00403E90"/>
    <w:rsid w:val="00405B2E"/>
    <w:rsid w:val="00416240"/>
    <w:rsid w:val="00433744"/>
    <w:rsid w:val="004425DA"/>
    <w:rsid w:val="004662ED"/>
    <w:rsid w:val="004668CF"/>
    <w:rsid w:val="004703D3"/>
    <w:rsid w:val="0047663D"/>
    <w:rsid w:val="00485588"/>
    <w:rsid w:val="004977A5"/>
    <w:rsid w:val="004A0430"/>
    <w:rsid w:val="004A7E90"/>
    <w:rsid w:val="004B2223"/>
    <w:rsid w:val="004B3A6C"/>
    <w:rsid w:val="004C0257"/>
    <w:rsid w:val="004E1BC0"/>
    <w:rsid w:val="004E30EA"/>
    <w:rsid w:val="004E67D6"/>
    <w:rsid w:val="004F6CAA"/>
    <w:rsid w:val="004F7ED4"/>
    <w:rsid w:val="005062B8"/>
    <w:rsid w:val="005134B8"/>
    <w:rsid w:val="00536DCA"/>
    <w:rsid w:val="00537581"/>
    <w:rsid w:val="00540F45"/>
    <w:rsid w:val="005442E4"/>
    <w:rsid w:val="005516E0"/>
    <w:rsid w:val="005749E1"/>
    <w:rsid w:val="00585F50"/>
    <w:rsid w:val="005A6B68"/>
    <w:rsid w:val="005B2858"/>
    <w:rsid w:val="005D4886"/>
    <w:rsid w:val="005F025E"/>
    <w:rsid w:val="006144E0"/>
    <w:rsid w:val="00615141"/>
    <w:rsid w:val="0061696F"/>
    <w:rsid w:val="006215BD"/>
    <w:rsid w:val="0062418A"/>
    <w:rsid w:val="006357EA"/>
    <w:rsid w:val="00670922"/>
    <w:rsid w:val="006714E8"/>
    <w:rsid w:val="00671764"/>
    <w:rsid w:val="006825D0"/>
    <w:rsid w:val="006825D3"/>
    <w:rsid w:val="00683614"/>
    <w:rsid w:val="00685D16"/>
    <w:rsid w:val="006900B2"/>
    <w:rsid w:val="00696E22"/>
    <w:rsid w:val="006A1BFA"/>
    <w:rsid w:val="006A390D"/>
    <w:rsid w:val="006B6C58"/>
    <w:rsid w:val="006C6A2B"/>
    <w:rsid w:val="006D72C5"/>
    <w:rsid w:val="006E5290"/>
    <w:rsid w:val="006E7F90"/>
    <w:rsid w:val="0070182F"/>
    <w:rsid w:val="00703EFF"/>
    <w:rsid w:val="0070514B"/>
    <w:rsid w:val="00710EF4"/>
    <w:rsid w:val="00713E72"/>
    <w:rsid w:val="00715FF3"/>
    <w:rsid w:val="00724715"/>
    <w:rsid w:val="00725BB6"/>
    <w:rsid w:val="0072620D"/>
    <w:rsid w:val="00744EC8"/>
    <w:rsid w:val="00763143"/>
    <w:rsid w:val="00771CA5"/>
    <w:rsid w:val="00777F76"/>
    <w:rsid w:val="0078001E"/>
    <w:rsid w:val="00780F2E"/>
    <w:rsid w:val="007965A4"/>
    <w:rsid w:val="00796CBF"/>
    <w:rsid w:val="007B107B"/>
    <w:rsid w:val="007C4238"/>
    <w:rsid w:val="007F31C3"/>
    <w:rsid w:val="008179C4"/>
    <w:rsid w:val="00831187"/>
    <w:rsid w:val="0083206B"/>
    <w:rsid w:val="0085708B"/>
    <w:rsid w:val="00871AAB"/>
    <w:rsid w:val="008771BF"/>
    <w:rsid w:val="008868A2"/>
    <w:rsid w:val="00891766"/>
    <w:rsid w:val="008A225E"/>
    <w:rsid w:val="008A3791"/>
    <w:rsid w:val="008B2C4F"/>
    <w:rsid w:val="008B7376"/>
    <w:rsid w:val="008C2F95"/>
    <w:rsid w:val="008D3B7A"/>
    <w:rsid w:val="008D4955"/>
    <w:rsid w:val="008D7256"/>
    <w:rsid w:val="008E2C26"/>
    <w:rsid w:val="008E4FB1"/>
    <w:rsid w:val="008E51F0"/>
    <w:rsid w:val="008E71B6"/>
    <w:rsid w:val="008F48B5"/>
    <w:rsid w:val="00902B21"/>
    <w:rsid w:val="00944B7B"/>
    <w:rsid w:val="00950041"/>
    <w:rsid w:val="00962035"/>
    <w:rsid w:val="0097172C"/>
    <w:rsid w:val="00974FA5"/>
    <w:rsid w:val="009877D0"/>
    <w:rsid w:val="00990EAA"/>
    <w:rsid w:val="009950AC"/>
    <w:rsid w:val="009A2B77"/>
    <w:rsid w:val="009D3A75"/>
    <w:rsid w:val="009E0459"/>
    <w:rsid w:val="009E5CF6"/>
    <w:rsid w:val="009F2F14"/>
    <w:rsid w:val="009F6C9E"/>
    <w:rsid w:val="00A02895"/>
    <w:rsid w:val="00A02E1E"/>
    <w:rsid w:val="00A03420"/>
    <w:rsid w:val="00A04E85"/>
    <w:rsid w:val="00A06C5B"/>
    <w:rsid w:val="00A110F2"/>
    <w:rsid w:val="00A27A26"/>
    <w:rsid w:val="00A362C2"/>
    <w:rsid w:val="00A40A26"/>
    <w:rsid w:val="00A4490D"/>
    <w:rsid w:val="00A51DB1"/>
    <w:rsid w:val="00A57E16"/>
    <w:rsid w:val="00A63443"/>
    <w:rsid w:val="00A67497"/>
    <w:rsid w:val="00A7776B"/>
    <w:rsid w:val="00A8599C"/>
    <w:rsid w:val="00A9413D"/>
    <w:rsid w:val="00AB310F"/>
    <w:rsid w:val="00AB4BF2"/>
    <w:rsid w:val="00AB629C"/>
    <w:rsid w:val="00AC3D99"/>
    <w:rsid w:val="00AD1AAC"/>
    <w:rsid w:val="00AE5862"/>
    <w:rsid w:val="00B0649E"/>
    <w:rsid w:val="00B155BE"/>
    <w:rsid w:val="00B23372"/>
    <w:rsid w:val="00B334A8"/>
    <w:rsid w:val="00B540CE"/>
    <w:rsid w:val="00B62732"/>
    <w:rsid w:val="00B64910"/>
    <w:rsid w:val="00B7034A"/>
    <w:rsid w:val="00B813EE"/>
    <w:rsid w:val="00B86BF1"/>
    <w:rsid w:val="00B91EF1"/>
    <w:rsid w:val="00BA1DDC"/>
    <w:rsid w:val="00BB0334"/>
    <w:rsid w:val="00BB1557"/>
    <w:rsid w:val="00BB2AA2"/>
    <w:rsid w:val="00BC1E16"/>
    <w:rsid w:val="00BC68EE"/>
    <w:rsid w:val="00BC6A10"/>
    <w:rsid w:val="00BD7E93"/>
    <w:rsid w:val="00BE0D30"/>
    <w:rsid w:val="00C05F0B"/>
    <w:rsid w:val="00C14F95"/>
    <w:rsid w:val="00C15B32"/>
    <w:rsid w:val="00C26FBB"/>
    <w:rsid w:val="00C309A6"/>
    <w:rsid w:val="00C520FE"/>
    <w:rsid w:val="00C54963"/>
    <w:rsid w:val="00C57E07"/>
    <w:rsid w:val="00C62DA6"/>
    <w:rsid w:val="00C802A4"/>
    <w:rsid w:val="00C80C1E"/>
    <w:rsid w:val="00C85CC8"/>
    <w:rsid w:val="00C90784"/>
    <w:rsid w:val="00C973BA"/>
    <w:rsid w:val="00CA48E6"/>
    <w:rsid w:val="00CB3E0F"/>
    <w:rsid w:val="00CB6158"/>
    <w:rsid w:val="00CC23F2"/>
    <w:rsid w:val="00CC4AED"/>
    <w:rsid w:val="00CC641B"/>
    <w:rsid w:val="00CC769D"/>
    <w:rsid w:val="00CD0083"/>
    <w:rsid w:val="00CD3B04"/>
    <w:rsid w:val="00CE1FE7"/>
    <w:rsid w:val="00CE375B"/>
    <w:rsid w:val="00CF0039"/>
    <w:rsid w:val="00D02334"/>
    <w:rsid w:val="00D050C6"/>
    <w:rsid w:val="00D12566"/>
    <w:rsid w:val="00D22142"/>
    <w:rsid w:val="00D22ADE"/>
    <w:rsid w:val="00D3286D"/>
    <w:rsid w:val="00D40C7B"/>
    <w:rsid w:val="00D40D9E"/>
    <w:rsid w:val="00D44F20"/>
    <w:rsid w:val="00D50ED9"/>
    <w:rsid w:val="00D71B2B"/>
    <w:rsid w:val="00D73DF1"/>
    <w:rsid w:val="00D74915"/>
    <w:rsid w:val="00D75825"/>
    <w:rsid w:val="00DA1B2E"/>
    <w:rsid w:val="00DA6836"/>
    <w:rsid w:val="00DA6EB8"/>
    <w:rsid w:val="00DB1730"/>
    <w:rsid w:val="00DB28EF"/>
    <w:rsid w:val="00DC152D"/>
    <w:rsid w:val="00DC7DBD"/>
    <w:rsid w:val="00DD27F8"/>
    <w:rsid w:val="00DF64B2"/>
    <w:rsid w:val="00E011A2"/>
    <w:rsid w:val="00E10CE4"/>
    <w:rsid w:val="00E1276E"/>
    <w:rsid w:val="00E316EE"/>
    <w:rsid w:val="00E3715E"/>
    <w:rsid w:val="00E45802"/>
    <w:rsid w:val="00E736A0"/>
    <w:rsid w:val="00E75968"/>
    <w:rsid w:val="00EC25BA"/>
    <w:rsid w:val="00EC26B9"/>
    <w:rsid w:val="00ED03C8"/>
    <w:rsid w:val="00EE1C2E"/>
    <w:rsid w:val="00EE475E"/>
    <w:rsid w:val="00EF5288"/>
    <w:rsid w:val="00F1200C"/>
    <w:rsid w:val="00F123AD"/>
    <w:rsid w:val="00F174CC"/>
    <w:rsid w:val="00F3544F"/>
    <w:rsid w:val="00F441ED"/>
    <w:rsid w:val="00F622A3"/>
    <w:rsid w:val="00F760B3"/>
    <w:rsid w:val="00F8356B"/>
    <w:rsid w:val="00F8360F"/>
    <w:rsid w:val="00F901D7"/>
    <w:rsid w:val="00F9482B"/>
    <w:rsid w:val="00FA33A9"/>
    <w:rsid w:val="00FA46A0"/>
    <w:rsid w:val="00FB0CBD"/>
    <w:rsid w:val="00FB3425"/>
    <w:rsid w:val="00FC06A0"/>
    <w:rsid w:val="00FE19D6"/>
    <w:rsid w:val="00FF0C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6865"/>
    <o:shapelayout v:ext="edit">
      <o:idmap v:ext="edit" data="1"/>
    </o:shapelayout>
  </w:shapeDefaults>
  <w:decimalSymbol w:val=","/>
  <w:listSeparator w:val=";"/>
  <w14:docId w14:val="39339328"/>
  <w15:docId w15:val="{056E29C0-AD67-419E-9547-B96A74CA93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fr-BE" w:eastAsia="fr-BE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C4AED"/>
    <w:rPr>
      <w:lang w:val="en-GB" w:eastAsia="nl-BE"/>
    </w:rPr>
  </w:style>
  <w:style w:type="paragraph" w:styleId="Heading1">
    <w:name w:val="heading 1"/>
    <w:basedOn w:val="Normal"/>
    <w:next w:val="Normal"/>
    <w:link w:val="Heading1Char"/>
    <w:qFormat/>
    <w:rsid w:val="00540F45"/>
    <w:pPr>
      <w:keepNext/>
      <w:jc w:val="center"/>
      <w:outlineLvl w:val="0"/>
    </w:pPr>
    <w:rPr>
      <w:u w:val="single"/>
      <w:lang w:val="fr-BE" w:eastAsia="fr-FR"/>
    </w:rPr>
  </w:style>
  <w:style w:type="paragraph" w:styleId="Heading3">
    <w:name w:val="heading 3"/>
    <w:basedOn w:val="Normal"/>
    <w:next w:val="Normal"/>
    <w:link w:val="Heading3Char"/>
    <w:unhideWhenUsed/>
    <w:qFormat/>
    <w:rsid w:val="00540F45"/>
    <w:pPr>
      <w:keepNext/>
      <w:tabs>
        <w:tab w:val="left" w:pos="1668"/>
      </w:tabs>
      <w:jc w:val="both"/>
      <w:outlineLvl w:val="2"/>
    </w:pPr>
    <w:rPr>
      <w:b/>
      <w:lang w:val="fr-BE" w:eastAsia="fr-FR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ageNumber">
    <w:name w:val="page number"/>
    <w:basedOn w:val="DefaultParagraphFont"/>
    <w:semiHidden/>
  </w:style>
  <w:style w:type="paragraph" w:styleId="Header">
    <w:name w:val="header"/>
    <w:basedOn w:val="Normal"/>
    <w:link w:val="HeaderChar"/>
    <w:semiHidden/>
    <w:pPr>
      <w:tabs>
        <w:tab w:val="center" w:pos="4320"/>
        <w:tab w:val="right" w:pos="8640"/>
      </w:tabs>
    </w:pPr>
    <w:rPr>
      <w:rFonts w:ascii="Courier" w:hAnsi="Courier"/>
      <w:sz w:val="24"/>
    </w:rPr>
  </w:style>
  <w:style w:type="paragraph" w:styleId="Footer">
    <w:name w:val="footer"/>
    <w:basedOn w:val="Normal"/>
    <w:link w:val="FooterChar"/>
    <w:pPr>
      <w:tabs>
        <w:tab w:val="center" w:pos="4320"/>
        <w:tab w:val="right" w:pos="8640"/>
      </w:tabs>
    </w:pPr>
    <w:rPr>
      <w:rFonts w:ascii="Courier" w:hAnsi="Courier"/>
      <w:sz w:val="24"/>
    </w:rPr>
  </w:style>
  <w:style w:type="character" w:customStyle="1" w:styleId="HeaderChar">
    <w:name w:val="Header Char"/>
    <w:link w:val="Header"/>
    <w:semiHidden/>
    <w:rsid w:val="0078001E"/>
    <w:rPr>
      <w:rFonts w:ascii="Courier" w:hAnsi="Courier"/>
      <w:sz w:val="24"/>
      <w:lang w:val="en-GB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B540CE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B540CE"/>
    <w:rPr>
      <w:rFonts w:ascii="Tahoma" w:hAnsi="Tahoma" w:cs="Tahoma"/>
      <w:sz w:val="16"/>
      <w:szCs w:val="16"/>
      <w:lang w:val="en-GB"/>
    </w:rPr>
  </w:style>
  <w:style w:type="paragraph" w:styleId="FootnoteText">
    <w:name w:val="footnote text"/>
    <w:basedOn w:val="Normal"/>
    <w:link w:val="FootnoteTextChar"/>
    <w:semiHidden/>
    <w:rsid w:val="006A390D"/>
    <w:rPr>
      <w:rFonts w:ascii="Arial" w:hAnsi="Arial"/>
      <w:lang w:val="en-US" w:eastAsia="fr-BE"/>
    </w:rPr>
  </w:style>
  <w:style w:type="character" w:customStyle="1" w:styleId="FootnoteTextChar">
    <w:name w:val="Footnote Text Char"/>
    <w:link w:val="FootnoteText"/>
    <w:semiHidden/>
    <w:rsid w:val="006A390D"/>
    <w:rPr>
      <w:rFonts w:ascii="Arial" w:hAnsi="Arial"/>
      <w:lang w:val="en-US"/>
    </w:rPr>
  </w:style>
  <w:style w:type="paragraph" w:customStyle="1" w:styleId="Style1">
    <w:name w:val="Style1"/>
    <w:basedOn w:val="Normal"/>
    <w:rsid w:val="006A390D"/>
    <w:pPr>
      <w:numPr>
        <w:numId w:val="1"/>
      </w:numPr>
      <w:jc w:val="both"/>
    </w:pPr>
    <w:rPr>
      <w:rFonts w:ascii="Arial" w:hAnsi="Arial"/>
      <w:sz w:val="24"/>
      <w:lang w:val="en-US" w:eastAsia="fr-BE"/>
    </w:rPr>
  </w:style>
  <w:style w:type="paragraph" w:customStyle="1" w:styleId="Style2">
    <w:name w:val="Style2"/>
    <w:basedOn w:val="Style1"/>
    <w:rsid w:val="006A390D"/>
    <w:pPr>
      <w:numPr>
        <w:ilvl w:val="1"/>
        <w:numId w:val="3"/>
      </w:numPr>
    </w:pPr>
  </w:style>
  <w:style w:type="paragraph" w:customStyle="1" w:styleId="Style3">
    <w:name w:val="Style3"/>
    <w:basedOn w:val="Style2"/>
    <w:rsid w:val="006A390D"/>
    <w:pPr>
      <w:numPr>
        <w:ilvl w:val="2"/>
      </w:numPr>
    </w:pPr>
  </w:style>
  <w:style w:type="paragraph" w:customStyle="1" w:styleId="Style4">
    <w:name w:val="Style4"/>
    <w:basedOn w:val="Style3"/>
    <w:rsid w:val="006A390D"/>
    <w:pPr>
      <w:numPr>
        <w:ilvl w:val="3"/>
      </w:numPr>
    </w:pPr>
  </w:style>
  <w:style w:type="paragraph" w:customStyle="1" w:styleId="Style5">
    <w:name w:val="Style5"/>
    <w:basedOn w:val="Style4"/>
    <w:rsid w:val="006A390D"/>
    <w:pPr>
      <w:numPr>
        <w:ilvl w:val="4"/>
      </w:numPr>
    </w:pPr>
  </w:style>
  <w:style w:type="paragraph" w:customStyle="1" w:styleId="Style10">
    <w:name w:val="Style1'"/>
    <w:basedOn w:val="Style1"/>
    <w:rsid w:val="006A390D"/>
    <w:pPr>
      <w:numPr>
        <w:numId w:val="0"/>
      </w:numPr>
      <w:ind w:left="567"/>
    </w:pPr>
  </w:style>
  <w:style w:type="paragraph" w:customStyle="1" w:styleId="Style20">
    <w:name w:val="Style2'"/>
    <w:basedOn w:val="Style2"/>
    <w:rsid w:val="006A390D"/>
    <w:pPr>
      <w:numPr>
        <w:ilvl w:val="0"/>
        <w:numId w:val="0"/>
      </w:numPr>
      <w:ind w:left="924"/>
    </w:pPr>
  </w:style>
  <w:style w:type="character" w:styleId="FootnoteReference">
    <w:name w:val="footnote reference"/>
    <w:semiHidden/>
    <w:rsid w:val="006A390D"/>
    <w:rPr>
      <w:vertAlign w:val="superscript"/>
    </w:rPr>
  </w:style>
  <w:style w:type="table" w:styleId="TableGrid">
    <w:name w:val="Table Grid"/>
    <w:basedOn w:val="TableNormal"/>
    <w:uiPriority w:val="59"/>
    <w:rsid w:val="00BC68E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FooterChar">
    <w:name w:val="Footer Char"/>
    <w:link w:val="Footer"/>
    <w:rsid w:val="006215BD"/>
    <w:rPr>
      <w:rFonts w:ascii="Courier" w:hAnsi="Courier"/>
      <w:sz w:val="24"/>
      <w:lang w:val="en-GB" w:eastAsia="nl-BE"/>
    </w:rPr>
  </w:style>
  <w:style w:type="character" w:customStyle="1" w:styleId="Heading1Char">
    <w:name w:val="Heading 1 Char"/>
    <w:link w:val="Heading1"/>
    <w:rsid w:val="00540F45"/>
    <w:rPr>
      <w:u w:val="single"/>
      <w:lang w:eastAsia="fr-FR"/>
    </w:rPr>
  </w:style>
  <w:style w:type="character" w:customStyle="1" w:styleId="Heading3Char">
    <w:name w:val="Heading 3 Char"/>
    <w:link w:val="Heading3"/>
    <w:rsid w:val="00540F45"/>
    <w:rPr>
      <w:b/>
      <w:lang w:eastAsia="fr-FR"/>
    </w:rPr>
  </w:style>
  <w:style w:type="paragraph" w:customStyle="1" w:styleId="T-T6">
    <w:name w:val="T-  T6"/>
    <w:basedOn w:val="Normal"/>
    <w:rsid w:val="00540F45"/>
    <w:pPr>
      <w:spacing w:before="120"/>
    </w:pPr>
    <w:rPr>
      <w:rFonts w:ascii="Arial" w:hAnsi="Arial"/>
      <w:lang w:val="fr-BE" w:eastAsia="en-US"/>
    </w:rPr>
  </w:style>
  <w:style w:type="character" w:styleId="Hyperlink">
    <w:name w:val="Hyperlink"/>
    <w:basedOn w:val="DefaultParagraphFont"/>
    <w:uiPriority w:val="99"/>
    <w:unhideWhenUsed/>
    <w:rsid w:val="009F6C9E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06419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520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image" Target="media/image2.emf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image" Target="media/image1.emf"/><Relationship Id="rId17" Type="http://schemas.openxmlformats.org/officeDocument/2006/relationships/header" Target="header2.xml"/><Relationship Id="rId2" Type="http://schemas.openxmlformats.org/officeDocument/2006/relationships/customXml" Target="../customXml/item2.xml"/><Relationship Id="rId16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header" Target="header1.xml"/><Relationship Id="rId10" Type="http://schemas.openxmlformats.org/officeDocument/2006/relationships/footnotes" Target="foot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yperlink" Target="http://units.mil.intra/sites/DGMR/MGT/R/CTL/FormFeedback/Forms/template.xsn" TargetMode="Externa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MSOFFICE\WINWORD\TEMPLATE\TOESTDOS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2" Type="http://schemas.openxmlformats.org/package/2006/relationships/digital-signature/signature" Target="sig2.xml"/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Type="http://www.w3.org/2000/09/xmldsig#Object" URI="#idPackageObject">
      <DigestMethod Algorithm="http://www.w3.org/2000/09/xmldsig#sha1"/>
      <DigestValue>L2k03CsYhxH/mfMDbZ9kRnOIq1Y=</DigestValue>
    </Reference>
    <Reference Type="http://www.w3.org/2000/09/xmldsig#Object" URI="#idOfficeObject">
      <DigestMethod Algorithm="http://www.w3.org/2000/09/xmldsig#sha1"/>
      <DigestValue>vVCZQ+tZXR4C6ctVt1szSjKv9y8=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0/09/xmldsig#sha1"/>
      <DigestValue>S94vtV/g8CAtWv6ajHmWkK4VV1w=</DigestValue>
    </Reference>
    <Reference Type="http://www.w3.org/2000/09/xmldsig#Object" URI="#idValidSigLnImg">
      <DigestMethod Algorithm="http://www.w3.org/2000/09/xmldsig#sha1"/>
      <DigestValue>9dtL41yTeGbtcOmsCJBxtY+q0SA=</DigestValue>
    </Reference>
    <Reference Type="http://www.w3.org/2000/09/xmldsig#Object" URI="#idInvalidSigLnImg">
      <DigestMethod Algorithm="http://www.w3.org/2000/09/xmldsig#sha1"/>
      <DigestValue>4C6rx6q8STPJ7/60eekA+3G2rHs=</DigestValue>
    </Reference>
  </SignedInfo>
  <SignatureValue>jWQTKNN5e1hoPD35+eRedOhB4q1jbOfXPfQXVj+OtQlXiyQMcGpY13lE7qSuL02VIV4X8/h719HF
tWEmUoKSDNwAUOdvQbZCtYW7rWOQblhpYiE7/VvDpxuOl00TjE8X7yzqyu1Eo2/Wynw8leJ9X8ov
4haJRhzAU1ajR7MTAvmthBDzTNJR4FCkbjoERmX9W6SGYIwCv2/lSA4ExKMHgPTC0+a9sK+8cIfT
wZpczsPe776VzcblLe/AKGJ61sAxD7dl7tMZ4wH/yO5mqmCRfKz3LxcmGmv5wkZAbdBSAsy5TzX8
y0ZiL8nPWX6MdRxY/8is1Qx2d4YfTm1oJCSHpw==</SignatureValue>
  <KeyInfo>
    <X509Data>
      <X509Certificate>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16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15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7"/>
          </Transform>
          <Transform Algorithm="http://www.w3.org/TR/2001/REC-xml-c14n-20010315"/>
        </Transforms>
        <DigestMethod Algorithm="http://www.w3.org/2000/09/xmldsig#sha1"/>
        <DigestValue>fMdffMdaD48SJWbrLmN6JbONC+k=</DigestValue>
      </Reference>
      <Reference URI="/word/_rels/settings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0/09/xmldsig#sha1"/>
        <DigestValue>2bbokjiC9L2PFnfiR35s2zizifo=</DigestValue>
      </Reference>
      <Reference URI="/word/document.xml?ContentType=application/vnd.openxmlformats-officedocument.wordprocessingml.document.main+xml">
        <DigestMethod Algorithm="http://www.w3.org/2000/09/xmldsig#sha1"/>
        <DigestValue>i8AjHCdWyMfNl9IqnZmgw+cw72s=</DigestValue>
      </Reference>
      <Reference URI="/word/endnotes.xml?ContentType=application/vnd.openxmlformats-officedocument.wordprocessingml.endnotes+xml">
        <DigestMethod Algorithm="http://www.w3.org/2000/09/xmldsig#sha1"/>
        <DigestValue>lw8Xzzx48RNfNoJaRyBXgqj5ViA=</DigestValue>
      </Reference>
      <Reference URI="/word/fontTable.xml?ContentType=application/vnd.openxmlformats-officedocument.wordprocessingml.fontTable+xml">
        <DigestMethod Algorithm="http://www.w3.org/2000/09/xmldsig#sha1"/>
        <DigestValue>YX4pY1Lw9ftce7Z40VgkBl10asc=</DigestValue>
      </Reference>
      <Reference URI="/word/footer1.xml?ContentType=application/vnd.openxmlformats-officedocument.wordprocessingml.footer+xml">
        <DigestMethod Algorithm="http://www.w3.org/2000/09/xmldsig#sha1"/>
        <DigestValue>WAdyDlUT0k8O30mqoC2eEypwMwg=</DigestValue>
      </Reference>
      <Reference URI="/word/footnotes.xml?ContentType=application/vnd.openxmlformats-officedocument.wordprocessingml.footnotes+xml">
        <DigestMethod Algorithm="http://www.w3.org/2000/09/xmldsig#sha1"/>
        <DigestValue>bPZMnnIvepsPqSpeTcklePHNWB8=</DigestValue>
      </Reference>
      <Reference URI="/word/header1.xml?ContentType=application/vnd.openxmlformats-officedocument.wordprocessingml.header+xml">
        <DigestMethod Algorithm="http://www.w3.org/2000/09/xmldsig#sha1"/>
        <DigestValue>QUWP8ZkqEEfci975M6b97TnK+0k=</DigestValue>
      </Reference>
      <Reference URI="/word/header2.xml?ContentType=application/vnd.openxmlformats-officedocument.wordprocessingml.header+xml">
        <DigestMethod Algorithm="http://www.w3.org/2000/09/xmldsig#sha1"/>
        <DigestValue>jt3FvT5D3BGAUuUA77HKgbWJzxo=</DigestValue>
      </Reference>
      <Reference URI="/word/media/image1.emf?ContentType=image/x-emf">
        <DigestMethod Algorithm="http://www.w3.org/2000/09/xmldsig#sha1"/>
        <DigestValue>wSD7+ZRk4P0cLgkC+7QMyacLFAY=</DigestValue>
      </Reference>
      <Reference URI="/word/media/image2.emf?ContentType=image/x-emf">
        <DigestMethod Algorithm="http://www.w3.org/2000/09/xmldsig#sha1"/>
        <DigestValue>XK2dHsD5ao4mIbCM6Mq/DVZMm4g=</DigestValue>
      </Reference>
      <Reference URI="/word/numbering.xml?ContentType=application/vnd.openxmlformats-officedocument.wordprocessingml.numbering+xml">
        <DigestMethod Algorithm="http://www.w3.org/2000/09/xmldsig#sha1"/>
        <DigestValue>slIkS2F8qLB9G72iACBaizIMOAU=</DigestValue>
      </Reference>
      <Reference URI="/word/settings.xml?ContentType=application/vnd.openxmlformats-officedocument.wordprocessingml.settings+xml">
        <DigestMethod Algorithm="http://www.w3.org/2000/09/xmldsig#sha1"/>
        <DigestValue>iMGD5ZUHV1lCm4ZBpb5c2NfMw8Q=</DigestValue>
      </Reference>
      <Reference URI="/word/styles.xml?ContentType=application/vnd.openxmlformats-officedocument.wordprocessingml.styles+xml">
        <DigestMethod Algorithm="http://www.w3.org/2000/09/xmldsig#sha1"/>
        <DigestValue>MnxEUPfVkXVWCFS5zKEQizhIAhQ=</DigestValue>
      </Reference>
      <Reference URI="/word/theme/theme1.xml?ContentType=application/vnd.openxmlformats-officedocument.theme+xml">
        <DigestMethod Algorithm="http://www.w3.org/2000/09/xmldsig#sha1"/>
        <DigestValue>A7mMCM/bIq8J08Isx4WI1dNx25c=</DigestValue>
      </Reference>
      <Reference URI="/word/webSettings.xml?ContentType=application/vnd.openxmlformats-officedocument.wordprocessingml.webSettings+xml">
        <DigestMethod Algorithm="http://www.w3.org/2000/09/xmldsig#sha1"/>
        <DigestValue>NpemJ3pC3wnY9ZOTmgQrdyGc6VY=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2021-09-10T13:35:42Z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{46611BFB-E30A-4107-BC00-A220DE124568}</SetupID>
          <SignatureText/>
          <SignatureImage>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YGRgD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RUWFwEB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RMU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ERIP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PEAoC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NDgM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sMA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CAkKAQ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BgcD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MEBQEBAQEBAQEBAQEBAQEBAQEBAQEBAQEBAQEBAQEBAQEBAQEBAQEBAQEBAQEBAQEBAQEBAQEBAQEBAQEBAQEBAQEBAQEBAQEBAQEBAQEBAQEBAQEBAQEBAQEBAQEBAQEBAQEBAQEBAQEBAQEBAQEBAQEBAQEBAQEBAQEBAQEBAQEBAQEBAQEBAQEBAQEBAQEBAQEBAQEBAQEBAQEBAQEBAQEBAQEBAAAAAQEBAQEBAQEBAQEBAQEBAQEBAQEBAQEBAQEBAQEBAQEBAQEBAQEBAQEBAQEBAQEBAQEBAQEBAQEBAQEBAQEBAQEBAQIBAwEBAQEBAQEBAQEBAQEBAQEBAQEBAQEBAQEBAQEBAQEBAQEBAQEBAQEBAQEBAQEBAQEBAQEBAQEBAQEBAQEBAQEBAQEBAQEBAQEBAQEBAQEBAQEBAQEBAQEBAQEBAQEBAQEBAQEBAQEBAQEBAQEBAQEBAQEBAQEBAQEBAQEBAQEBAQEBAQEBAQEBAQEBAQEBAQEBAQEBAQEBAQEBAQEBAQEBAQEA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ATAAAAGQAAAAAAAAAAAAAAG8AAAA8AAAAAAAAAAAAAABwAAAAPQAAACkAqgAAAAAAAAAAAAAAgD8AAAAAAAAAAAAAgD8AAAAAAAAAAAAAAAAAAAAAAAAAAAAAAAAAAAAAAAAAACIAAAAMAAAA/////0YAAAAcAAAAEAAAAEVNRisCQAAADAAAAAAAAAAOAAAAFAAAAAAAAAAQAAAAFAAAAA==</SignatureImage>
          <SignatureComments/>
          <WindowsVersion>10.0</WindowsVersion>
          <OfficeVersion>16.0</OfficeVersion>
          <ApplicationVersion>16.0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2021-09-10T13:35:42Z</xd:SigningTime>
          <xd:SigningCertificate>
            <xd:Cert>
              <xd:CertDigest>
                <DigestMethod Algorithm="http://www.w3.org/2000/09/xmldsig#sha1"/>
                <DigestValue>zLwKhTHuUisrmlo3J3fz8BMjH0k=</DigestValue>
              </xd:CertDigest>
              <xd:IssuerSerial>
                <X509IssuerName>SERIALNUMBER=201505, CN=Citizen CA, C=BE</X509IssuerName>
                <X509SerialNumber>21267647932558941036910825938054089120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</xd:EncapsulatedX509Certificate>
            <xd:EncapsulatedX509Certificate>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</xd:EncapsulatedX509Certificate>
          </xd:CertificateValues>
        </xd:UnsignedSignatureProperties>
      </xd:UnsignedProperties>
    </xd:QualifyingProperties>
  </Object>
  <Object Id="idValidSigLnImg">AQAAAGwAAAAAAAAAAAAAAP8AAAB/AAAAAAAAAAAAAAAvGQAAogwAACBFTUYAAAEAvI8AALYAAAAFAAAAAAAAAAAAAAAAAAAAVgUAAAADAABYAQAAwgAAAAAAAAAAAAAAAAAAAMA/BQDQ9QI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RgZGAM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VFhc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RMU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REg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DxAKA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NDgM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Cww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gJC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BgcD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wQF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CAQM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U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</Object>
  <Object Id="idInvalidSigLnImg">AQAAAGwAAAAAAAAAAAAAAP8AAAB/AAAAAAAAAAAAAAAvGQAAogwAACBFTUYAAAEAIJUAAMkAAAAFAAAAAAAAAAAAAAAAAAAAVgUAAAADAABYAQAAwgAAAAAAAAAAAAAAAAAAAMA/BQDQ9QI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PAAZAEAAAAAAAAAAAAA1Pq6FeyZ8ADYm/AAHvJidW5lAIIg+roVHAsKLwAAAADo5INtp3lYbZAPOwEQmfAAdJnwAO+ifm3/////YJnwANK7Wm1QIF9tBrxabUYfWW1YH1lt0mUAgujkg20yZQCCiJnwALO7Wm1IF8UVAAAAAAAAGdSwmfAAQJvwADnxYnWQmfAAAgAAAEXxYnV4p4Nt4P///wAAAAAAAAAAAAAAAJABAAAAAAABAAAAAGEAcgAAAAAAAAAAABGHDXcAAAAABgAAAOSa8ADkmvAAAAIAAPz///8BAAAAAAAAAAAAAAAAAAAAAAAAAAAAAAAAAAAAZHYACAAAAAAlAAAADAAAAAMAAAAYAAAADAAAAAAAAAISAAAADAAAAAEAAAAWAAAADAAAAAgAAABUAAAAVAAAAAoAAAAnAAAAHgAAAEoAAAABAAAA0XbJQVUVykE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GBkYA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RUWF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ExQ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RESD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PEAoC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0OA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LD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CAkK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GBwM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DBAU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IBA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</Object>
</Signature>
</file>

<file path=_xmlsignatures/sig2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inR/r2lfOYyTRnKPRZMjCsJ3KM/6OIGnkdeNvImqZyM=</DigestValue>
    </Reference>
    <Reference Type="http://www.w3.org/2000/09/xmldsig#Object" URI="#idOfficeObject">
      <DigestMethod Algorithm="http://www.w3.org/2001/04/xmlenc#sha256"/>
      <DigestValue>WpLnLEeI1EHQYEamrykd34dQbJMvytRdZ2Vtg2Zp7ck=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5MfS18chd6B9VEYmujXiNL4uFNhsnJwTlqehBtr+ZBE=</DigestValue>
    </Reference>
    <Reference Type="http://www.w3.org/2000/09/xmldsig#Object" URI="#idValidSigLnImg">
      <DigestMethod Algorithm="http://www.w3.org/2001/04/xmlenc#sha256"/>
      <DigestValue>KX0W4ochCk3nUefyjRJ7f1mbsksrpHLwU4gaOOfvhKM=</DigestValue>
    </Reference>
    <Reference Type="http://www.w3.org/2000/09/xmldsig#Object" URI="#idInvalidSigLnImg">
      <DigestMethod Algorithm="http://www.w3.org/2001/04/xmlenc#sha256"/>
      <DigestValue>FOc8aG76fZlSITnbYDXraoV93gZwHjfnsfv1e4t9aPE=</DigestValue>
    </Reference>
  </SignedInfo>
  <SignatureValue>Z5nSm3C8acVbbuHHSkNymJ+rtb1hNVMmaq0gQADqDRSqQILnA/Dmsk/ultcnVOTljnjuYv9qSL3Q
Ig1ekFKOAx+xoava0UcEBl8QuiCwS/w1cZc8F9k0AX3vZDUc/j3w6FEBReWhjDz9yrXgpMXwh3en
obj1mwVsQASSv66EOIhOafzTT3Pvs7UheEuMew++RVnPC/buB+KvJnz9myjjCuxaVpjbvUQe+QkE
dsTCof0Ey7a5aM2V5ahG+mYBITS4+1glqQyeR3fg1wErqpKc/hkeCZyPCap70kaebjXBOH3mr9s8
koKDhlNOW4hY67OTnPwXSTQqoNaTTU3DWSlE/Q==</SignatureValue>
  <KeyInfo>
    <X509Data>
      <X509Certificate>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16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15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8"/>
          </Transform>
          <Transform Algorithm="http://www.w3.org/TR/2001/REC-xml-c14n-20010315"/>
        </Transforms>
        <DigestMethod Algorithm="http://www.w3.org/2001/04/xmlenc#sha256"/>
        <DigestValue>QbfT524BKXYHueAiTWfQfpjdOG+ndw64lmjM1egZVhI=</DigestValue>
      </Reference>
      <Reference URI="/word/_rels/settings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6sZnMXB9Q1wIdvTP+Xw/AQwqIchS9YtmiX77GYrLN44=</DigestValue>
      </Reference>
      <Reference URI="/word/document.xml?ContentType=application/vnd.openxmlformats-officedocument.wordprocessingml.document.main+xml">
        <DigestMethod Algorithm="http://www.w3.org/2001/04/xmlenc#sha256"/>
        <DigestValue>buxC2DLewCTM3120obDPenFmI9M64D4rSYflvGUa7+o=</DigestValue>
      </Reference>
      <Reference URI="/word/endnotes.xml?ContentType=application/vnd.openxmlformats-officedocument.wordprocessingml.endnotes+xml">
        <DigestMethod Algorithm="http://www.w3.org/2001/04/xmlenc#sha256"/>
        <DigestValue>qWB33DwCAK/9+KjRI1Fpv4PETlXbXkaRgqzN7u1/fBg=</DigestValue>
      </Reference>
      <Reference URI="/word/fontTable.xml?ContentType=application/vnd.openxmlformats-officedocument.wordprocessingml.fontTable+xml">
        <DigestMethod Algorithm="http://www.w3.org/2001/04/xmlenc#sha256"/>
        <DigestValue>rjS7H3rNbaK1NtZQq+0WpzoynCtVFtxxUPXzobbIuf4=</DigestValue>
      </Reference>
      <Reference URI="/word/footer1.xml?ContentType=application/vnd.openxmlformats-officedocument.wordprocessingml.footer+xml">
        <DigestMethod Algorithm="http://www.w3.org/2001/04/xmlenc#sha256"/>
        <DigestValue>7uTBNb1J2/JdsUCe67uQvPJLzV+kHbxKCJ0B/w0mgHI=</DigestValue>
      </Reference>
      <Reference URI="/word/footnotes.xml?ContentType=application/vnd.openxmlformats-officedocument.wordprocessingml.footnotes+xml">
        <DigestMethod Algorithm="http://www.w3.org/2001/04/xmlenc#sha256"/>
        <DigestValue>ofgfPf8iMZnLjCH8Zx5GgOUDcNOxhhs3Vxt5/K7tcj4=</DigestValue>
      </Reference>
      <Reference URI="/word/header1.xml?ContentType=application/vnd.openxmlformats-officedocument.wordprocessingml.header+xml">
        <DigestMethod Algorithm="http://www.w3.org/2001/04/xmlenc#sha256"/>
        <DigestValue>hSjFDYWKp6MaasS6QEGYhujks2vN4hP0EfNxRe4mkeI=</DigestValue>
      </Reference>
      <Reference URI="/word/header2.xml?ContentType=application/vnd.openxmlformats-officedocument.wordprocessingml.header+xml">
        <DigestMethod Algorithm="http://www.w3.org/2001/04/xmlenc#sha256"/>
        <DigestValue>MWS/GaPQVIOz4hvy311jpvSmZptMNB8G0n/MxqLgi+w=</DigestValue>
      </Reference>
      <Reference URI="/word/media/image1.emf?ContentType=image/x-emf">
        <DigestMethod Algorithm="http://www.w3.org/2001/04/xmlenc#sha256"/>
        <DigestValue>kdBxH6z9nC59lzrXFQjooeR5vezfuuF69al/9T9LkiA=</DigestValue>
      </Reference>
      <Reference URI="/word/media/image2.emf?ContentType=image/x-emf">
        <DigestMethod Algorithm="http://www.w3.org/2001/04/xmlenc#sha256"/>
        <DigestValue>BEAg114TNjkFCuXX3iKmk31gXCpTosJvI4k+gVdX0r8=</DigestValue>
      </Reference>
      <Reference URI="/word/numbering.xml?ContentType=application/vnd.openxmlformats-officedocument.wordprocessingml.numbering+xml">
        <DigestMethod Algorithm="http://www.w3.org/2001/04/xmlenc#sha256"/>
        <DigestValue>HgSZt1EcxVgHjtR7WsqlowAyE94hGax4/4Q2fUEAEOw=</DigestValue>
      </Reference>
      <Reference URI="/word/settings.xml?ContentType=application/vnd.openxmlformats-officedocument.wordprocessingml.settings+xml">
        <DigestMethod Algorithm="http://www.w3.org/2001/04/xmlenc#sha256"/>
        <DigestValue>sfjdEs2lqYLARUx9yP85ySm3965xye2bx1C/3dtMD60=</DigestValue>
      </Reference>
      <Reference URI="/word/styles.xml?ContentType=application/vnd.openxmlformats-officedocument.wordprocessingml.styles+xml">
        <DigestMethod Algorithm="http://www.w3.org/2001/04/xmlenc#sha256"/>
        <DigestValue>/jcA4EfS33OVTAtiC70HhA0HvkOnYxclR9P0dyU+AOs=</DigestValue>
      </Reference>
      <Reference URI="/word/theme/theme1.xml?ContentType=application/vnd.openxmlformats-officedocument.theme+xml">
        <DigestMethod Algorithm="http://www.w3.org/2001/04/xmlenc#sha256"/>
        <DigestValue>SIpAFkXGAwt0HX6RKqVa2exrIZ02oyRzMkVMDehnuCc=</DigestValue>
      </Reference>
      <Reference URI="/word/webSettings.xml?ContentType=application/vnd.openxmlformats-officedocument.wordprocessingml.webSettings+xml">
        <DigestMethod Algorithm="http://www.w3.org/2001/04/xmlenc#sha256"/>
        <DigestValue>3QVzMLgNf7WoGjSHcRYa0gobOqgV4f0vTknNJhAB85U=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2021-09-27T11:25:43Z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{FC353A44-50D1-4C1C-9541-B2EB84E17F90}</SetupID>
          <SignatureText/>
          <SignatureImage>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HF8aQjtGe07dWj5jv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+7Vtw1P1+eb19rvVK4Mdo5m06/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O0ZbRv9//3//f/9/v2+dTh1C/T3+Wv97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n//f9o9vVb/f/5//3//f/5//n+eb9xWGz7+Vr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5/v3caPj5j/3//f/9//3//f/9//3//fx5fPEK8Vr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59v2DVfa/9//3//f/9//3//f/9//3/ffz9jGjp9Tp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39/b9o5f2//f/5//3//f/9//3//f/9//3//fx5fHT59St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5/XmebNZ93/n//f/9//3//f/9//3//f/9//3/+ex5fGzq9Tr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xxj2TG/c/5//3//f/9//3//f/9//3//f/9//3//f/1eGz7cU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39eZ/s933f+f/9//3//f/9//3//f/9//3//f/5//3/fd/1aGz4dW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X2tbSv9//3//f/9//3//f/9//3//f/9//3//f/9//3/fe9xWXUpeY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15rG0bfd/9//3//f/9//3//f/9//3//f/9//3//f/9//3++d75Se0q/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39/Z1tK33v/f/9//3//f/9//3//f/9//3//f/9//3//f/9//X+/d31OnE6/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f286Rp9z/3//f/9//3//f/9//3//f/9//3//f/9//3//f/9//3+fa7tKmU7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+f99znlafc/9//3//f/9//3//f/9//3//f/9//3//f/9//n//f/9//39/a3xGHVP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fd5xOXmv+f/9//3//f/9//3//f/9//3//f/9//3//f/9//3//f/9//38+X1xGHV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eWj9j/3//f/9//3//f/9//3//f/9//3//f/9//3//f/9//3//f/9/33seW51Kn2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97/Vofa/9//3//f/9//3//f/9//3//f/9//3//f/9//3//f/9//3//f/5/v3PdVn1On2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x5fH2P/f/9//3//f/9//3//f/9//3//f/9//3//f/9//3//f/9//3/+f/9/n3O9Tr1O/3v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38/a/5a/3v/f/9//3//f/9//3//f/9//3//f/9//3//f/9//3//f/9//3//f/9/n2+bTj9j/nv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X2v8Vv93/3/+f/9//3//f/9//3//f/9//3//f/9//3//f/9//3//f/9//3//f/9/X2d+Tl9r/n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n//f59r3Va/d/9//3//f/9//3//f/9//3//f/9//3//f/9//3//f/9//3//f/9//X//f9933VadUr9z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+/d71Wf2//f/9//3//f/9//3//f/9//3//f/9//3//f/9//3//f/9//3//f/9//3//f99znU68Ur9z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5/33ueVl5n/3//f/9//3//f/9//3//f/9//3//f/9//3//f/9//3//f/9//3//f/9//3//f59vnUr/Vv97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VYfY/9//3//f/9//3//f/9//3//f/9//3//f/9//3//f/9//3//f/9//3//f/5//3//f15rfEo9Z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n//f/9//3//f/9//3//f/9//3//f/9//3//f/9//3//f/9//3//f/9//3//f/9//3//f/9//3//f/9//3//f/9//3//f/xaPlv+f/9//3//f/9//3//f/9//3//f/9//3//f/9//3//f/9//3//f/9//3//f/9//3//f9xWvU6/c/9//n//f/9//3/+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n+fb1o+e0bdTj5bv2v/f/9//3/+f/9//3//f/9//3//f/9//3//f/9//3//f/9//3//f/9//3//f/9//3//f/9//3//f/9//3//f/9//3//f/9//389Y99W/3//f/9//3//f/9//3//f/9//3//f/9//3//f/9//3//f/9//3//f/9//n//f/5//39eb51OHV//e/5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s5f0Z8Sj1CujF5KXkpWkY8Y/9//3//f/9//3//f/9//3//f/9//3//f/9//3//f/9//3//f/9//3//f/9//3//f/9//3//f/9//3//f/9//3//f/9/X2fbVv9//3//f/9//3//f/9//3//f/9//3//f/9//3//f/9//3//f/9//n//fx1jnm//f/9//3sdX5tKn2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H1vWNf9//3//f/9/f2ecTrs1eS1+Tp9v/3//f/9//3//f/9//3//f/9//3//f/9//3//f/9//3//f/9//3//f/9//3//f/9//3//f/9//3//f/9//3//f59vHlv/e/9//3//f/9//3//f/9//3//f/9//3//f/9//3//f/9//3//f593uTWXKV5Knla+a/5/33u9Wr5av3f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389Y7c1GF//f/9//3/9f/9//39+a5xOmzG8MZ1Kfmf/e/5//3//f/9//3//f/9//3//f/9//3//f/9//3//f/9//3//f/9//3//f/9//3//f/9//3//f/9//3+/b9xW33//f/9//3//f/9//3//f/9//3//f/9//3//f/9//3//f/5//3+fdxxC+jk/W51SP0b+Wv97v3PdVh9j/3v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16/c/9//3//f/9//3//f/9//3//e39nvU7bMb0tfVJea/9//3//f/9//3//f/9//3//f/9//3//f/9//3//f/9//3//f/9//3//f/9//3//f/9//3//f/9/33cdW997/n//f/9//3//f/9//3//f/9//3//f/9//3//f/9//3/+f/9//3/9Wt0x/2Keb75S/DmcTr9vX2ecUp9z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X9/b3xO33v+f/9//n//f/9//3/+f/9//3//f/9/nm+9Tjw+3DV8Tl9v/3/+f/9//3//f/9//3//f/9//3//f/9//3//f/9//3//f/9//3//f/9//3//f/9//3/+f993vU7fe/9//3//f/9//3//f/9//3//f/9//3//f/9//3//f/9//3//f/9/v3M6Pto5/l7/e91W2zU7Ql9j/lr9Xp5z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31o8Qv5//3//f/9//3//f/9//3//f/9//3//f/9//3+/e/5aGzr7Of9av3f/f/x//3//f/9//3//f/9//3//f/9//3//f/9//3//f/9//3//f/9//3//f/9//3//f99e/3f+f/9//3//f/9//3//f/9//3//f/9//3//f/9//3//f/9//3//f/9/XmvaMfk1v2//ex9j+zk8Qt5WvlYeX/97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fd11KnlL/f/9//3//f/9//3//f/9//3//f/9//3//f/5//3//f59vvEobOptKf2//f/9//3//f/9//3//f/9//3//f/9//3//f/9//3//f/9//3//f/9//3//f/9//3vdTr9z/n//f/9//3//f/9//3//f/9//3//f/9//3//f/9//3//f/9//X//f/9/HVv6Nb5W/n//fz1fHT77NX9GfEZ+Y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3nf+PR1b/3//f/9//3//f/9//3//f/9//3//f/9//3//f/9//n//f997P2NeQl1CHl//f/9//3//f/9//3//f/9//3//f/9//3//f/9//3//f/9//3//f/9//3//f/973lK/d/9//3//f/9//3//f/9//3//f/9//3//f/9//3//f/9//3//f/9//3//f/9/fEr8Of1e/3//f79zXEb8NTw+vE6/d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39n2jE9Y/5//3//f/9//3//f/9//3//f/9//3//f/9//3//f/9//3//f/9/v2vcVjxG3lafb/9//3//f/5//3//f/9//3//f/9//3//f/9//3//f/9//3//f/9//3/fe95e/3v/f/9//3//f/9//3//f/9//3//f/9//3//f/9//3//f/9//3//f/9//3//f79zfk4aQn9r/3//f39vnVLZMfo13VL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389Y/sxPmf/f/9//3//f/9//3//f/9//3//f/9//3//f/9//3//f/9//3//f/9/338/Y55KfEpfZ/5//n/+f/9//3//f/9//3//f/9//3//f/9//3//f/9//3//f/9/v3fdWv9//n//f/9//3//f/9//3//f/9//3//f/9//3//f/9//3//f/9//3//f/9//3/9f79zXU5cQn9v/3//f997vlbbNRo2fmf/f/5//n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Va6MV5n/3//f/9//3//f/9//3//f/9//3//f/9//3//f/9//3//f/9//3//f/5//n+/c95WXk7eXr93/3//f/9//3//f/9//3//f/9//3//f/9//3//f/9//3//f9933Vb/e/5//3//f/9//3//f/9//3//f/9//3//f/9//3//f/9//3//f/9//3//f/9//3//f19rPEY7Ql5r/n//f55zv1J3KVtCn2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95W2i2fb/9//3//f/9//3//f/9//3//f/9//3//f/9//3//f/9//3//f/9//3//f/9//3//e39vv1rdWn9v/3/+f/9//3//f/9//3//f/9//3//f/9//3//f/9//n+fa3tO/3//f/9//3//f/9//3//f/9//3//f/9//3//f/9//3//f/9//3//f/9//3//f/9//X//f39rXD5+Rn9r/3/+f997nErZLZtK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+Vts1n3P/f/9//3//f/9//3//f/9//3//f/9//3//f/9//3//f/9//3//f/9//3//f/9//3//f993/l6eUh5f33f/f/5//3//f/9//3//f/9//3//f/9//3//f/9/HV/eVv9//X//f/9//3//f/9//3//f/9//3//f/9//3//f/9//3//f/9//3//f/9//3//f/9//3/+f11nPEY7Rn9v/3//f59vfEq6Mf5a33v/f/5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vlL7OZ9z/3//f/9//3//f/9//3//f/9//3//f/9//3//f/9//3//f/9//3//f/9//3//f/5//3//f/9/n3P9Wv1av3P/f/9//3//f/9//3//f/9//3//f/9//3//f3xKHVv+f/9//3//f/9//3//f/9//3//f/9//3//f/9//3//f/9//3//f/9//3//f/9//3//f/9//3//f35nfUa9Tn9v/3//f79vPD4bPh1f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+f75S/DVdZ/9//3//f/9//3//f/9//3//f/9//3//f/9//3//f/9//3//f/9//3//f/9//3//f/9//n//f/5/v3ceX/5aPmf/e/9//3//f/9/3nv/f/9//3/+f/9/v2+2KZ9v/n//f/9//3//f/9//3//f/9//3//f/9//3//f/9//3//f/9//3//f/9//3//f/9//3//f/9//3/9f35vvVI9Rj5n/3//f5tS2zn7OR1n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389X/05/Vr/f/97/3//f/9//3//f/9//3//f/9//3//f/9//3//f/9//3//f/9//3//f/9//3//f/9//3//f/9//3ufb/9eH2O/c/9//3//f997/3//f/9//3//f9xWeUr/f/9//3//f/9//3//f/9//3//f/9//3//f/9//3//f/9//3//f/9//3//f/9//3//f/9//3//f/9//3//f953Hl+dTj1j33c/axw6/Dn9OfxS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51SvDE+Y/9//3//f/9//3//f/9//3//f/9//3//f/9//3//f/9//3//f/9//3//f/9//3//f/9//3//f/9//3//f/9//3//f/9//3//f/9//3//f/9//3//f/9//3//f/9//3//f/9//3//f/9//3//f/9//3//f/9/n3NeZx5jX2uec/9//3//f/9//3//f/9//3//f/9//3//f/9//3//f/9//3//f/9//n//f913f1Lf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39/a705nE7/f/9//3//f/9//3//f/9//3//f/9//3//f/9//3//f/9//3//f/9//3//f/9//3//f/9//3//f/9//3//f/9//3//f/9//3//f/9//3//f/9//3//f/9//3//f/9//3//f/9//3//f/9//3//f/9//3//f/9//3/fe79zHWMeYxxff2u/c/97/3//f/9//3//f/9//3//f/9//3//f/9//3//f39vnk6eb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5//3t+Rv05f2v/f/9//3//f/9//3//f/9//3//f/9//3//f/9//3//f/9//3//f/9//3//f/9//3//f/9//3//f/9//3//f/9//3//f/9//3//f/9//3//f/9//3//f/9//3//f/9//3//f/9//3//f/9//3//f/9//3//f/9//3//f/9//3/fd59zXms9Y11nfmufb99333f/f/9//3//f/97v3NfZ19nP2e/e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PmPbNZ1O/3v/f/9//3//f/9//3//f/9//3//f/9//3//f/9//3//f/9//3//f/9//3//f/9//3//f/9//3//f/9//3//f/9//3//f/9//3//f/9//3//f/9//3//f/9//3//f/9//3//f/9//3//f/9//3//f/9//n//f/9//3/+f/9//3//f/9//3//e/97n29ea15rPWM9Yz1jHWNeZ59z/3/+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993nUr7OX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ez9f3DneV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n//d55SHUJeZ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5//39eax06nEq/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nueTpsxH1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n2sdPjtCn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5//3//f/9/Hmf7Ob5O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797XU7aLT9j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55zHD5cQp5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+f/9//3/9e/9a/TW9Tt93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d7xO2jU/Y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+fc1xGXUZ/a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39/az1CfUq/b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v+Xtw1vVLfd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e9Thw23Vb/f/9//n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9f/9/33e+Tvk5/V7/f/9//n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n//f/9/v3NbRh06Pl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n2+dSjo+PmP+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57n2+dTj0+HV//f/5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+f/9/n2ucTvw5P2P/e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n2+cSjxCPmP/f/5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v29cShw+X2ffe/5//n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3O9TlpGP2f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PdThxGHmvf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feVl1GHlvfd/5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9f/9/v3v+Xj1C/1rec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feVj5C/Vb/e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cfVxs+31a/d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v9Yj1GvlK/c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t/a31Knk4+Y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fb79WfE4/Z/97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e19fnkqcTn9v/3//f/9//n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z/lJ9Rv5a33v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53fmecSp9OP2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dfY31O/lq/b/9//3//f/9//n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1//39fb79WvVL9Wr93/3//f/9//n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n//e19nn1J8Tl5n3Xf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n/+f993H19+Tn5OX2ffd/5//n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P9Wn1Kv1Kfc/9//3//f/5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fb/1afUoeW79z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e39rvlKeUj5n33v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fnPfVv1WPmfed/9//3/+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39/Z99W/lZeY993/3//f/1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1//n//e59vHlv9Vj1fv2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ceZ/5eHmOfb/97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v/d15n/17eWn5r3nP/f/5//X/+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+f/97n29fZ/1aXmt/c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/3//f/9//3//f/1//3//e59vXmddZ55v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9733d/b39rfmu/d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vm+eb75vvnP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/fd75z33e/c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Pfc99333f/e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99733vfe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FROUFAHAQAATAAAAGQAAAAAAAAAAAAAAF0AAAA8AAAAAAAAAAAAAABeAAAAPQAAACkAqgAAAAAAAAAAAAAAgD8AAAAAAAAAAAAAgD8AAAAAAAAAAAAAAAAAAAAAAAAAAAAAAAAAAAAAAAAAACIAAAAMAAAA/////0YAAAAcAAAAEAAAAEVNRisCQAAADAAAAAAAAAAOAAAAFAAAAAAAAAAQAAAAFAAAAA==</SignatureImage>
          <SignatureComments/>
          <WindowsVersion>10.0</WindowsVersion>
          <OfficeVersion>16.0</OfficeVersion>
          <ApplicationVersion>16.0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2021-09-27T11:25:43Z</xd:SigningTime>
          <xd:SigningCertificate>
            <xd:Cert>
              <xd:CertDigest>
                <DigestMethod Algorithm="http://www.w3.org/2001/04/xmlenc#sha256"/>
                <DigestValue>Yn5MnZOIQ2iZwzUtZUmaLORsmF9qBVgcNYyup+n4dX8=</DigestValue>
              </xd:CertDigest>
              <xd:IssuerSerial>
                <X509IssuerName>SERIALNUMBER=201627, CN=Citizen CA, C=BE</X509IssuerName>
                <X509SerialNumber>21267647932558672163691597317741711102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</xd:EncapsulatedX509Certificate>
            <xd:EncapsulatedX509Certificate>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</xd:EncapsulatedX509Certificate>
          </xd:CertificateValues>
        </xd:UnsignedSignatureProperties>
      </xd:UnsignedProperties>
    </xd:QualifyingProperties>
  </Object>
  <Object Id="idValidSigLnImg">AQAAAGwAAAAAAAAAAAAAAP8AAAB/AAAAAAAAAAAAAAAvGQAAkQwAACBFTUYAAAEAMOsAAMYAAAAFAAAAAAAAAAAAAAAAAAAAVgUAAAADAABYAQAAwQAAAAAAAAAAAAAAAAAAAMA/BQDo8QI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JcAZAEAAAAAAAAAAAAAeDgMCVSUlwBAlpcADvICd8pYnH2Q5dhpBxAKqgAAAACQ5dhppnmtaegv4QB4k5cA3JOXAAuj02n/////yJOXANK7r2lQILRpBryvaUcfrmlZH65phlicfZDl2GmmWJx98JOXALO7r2mAmOoVAAAAAAAA+0YYlJcAqJWXACnxAnf4k5cAAgAAADXxAnccqNhp4P///wAAAAAAAAAAAAAAAJABAAAAAAABAAAAAGEAcgAAAAAAAAAAALGKXHYAAAAABgAAAEyVlwBMlZcAAAIAAPz///8BAAAAAAAAAAAAAAAAAAAAAAAAAAAAAAAAAAAAZHYACAAAAAAlAAAADAAAAAMAAAAYAAAADAAAAAAAAAISAAAADAAAAAEAAAAWAAAADAAAAAgAAABUAAAAVAAAAAoAAAAnAAAAHgAAAEoAAAABAAAA0XbJQasKyUE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+14aQhpCe068Vj5nv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xa2zVfY55vf2+9Ttgx2TWcUp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tGOkL/f/9//3//f79zfE4dQtw5/lr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pBvVb/f/5//3//f/9//n+/c9xWO0LdVt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+fcxs+PV//f/9//3//f/9//n//f/97Hl8bQrxWn3P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/b/k5X2v/f/9//3//f/9//3//f/9//38+Yzs+fE6/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fa9s5f2v/f/5//3//f/9//3//f/5//3//ez9f/T19Sr5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dZ7w1n3f/f/9//3//f/9//3//f/9//3//f/9/Hl88PpxO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8Xto1n2/+f/9//3//f/9//3//f/9//3//f/9/33v+Xvo53FL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YxxCv3f+f/9//3//f/9//3//f/9//3//f/9//3/fd/1WPEL9W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Z1tK33v/f/9//3//f/9//3//f/9//3//f/9//3//f7933Vo9Rl5j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eazxKv3f/f/9//3//f/9//3//f/9//3//f/9//3//f/9/33u+UnxOn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eZ1tKv3f/f/9//3//f/9//3//f/9//3//f/9//3//f/9//X+fc31Oe0q/c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/a1tKn3P/f/5//3//f/9//3//f/9//3//f/9//3//f/9//3//f79vm0q6Ut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75Wf3P/f/9//3//f/9//3//f/9//3//f/9//3//f/5//3/+f/9/fmudRvxO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71SPmv+f/9//3//f/9//3//f/9//3//f/9//3//f/9//3//f/9//39fY1xGPmP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95aPl//f/5//3//f/9//3//f/9//3//f/9//3//f/9//3//f/9//n//e/1WnU5/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x5fH2v/f/9//3//f/9//3//f/9//3//f/9//3//f/9//3//f/9//3//f79z3lp9Sp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5f/17/f/9//3//f/9//3//f/9//3//f/9//3//f/9//3//f/9//3/+f/9/n3OcTr1O33v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19r/lr/f/9//3//f/9//3//f/9//3//f/9//3//f/9//3//f/9//3//f/9//39/b7xSP2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19r3Fb/e/9//3//f/9//3//f/9//3//f/9//3//f/9//3//f/9//3//f/5//3//e19nXUp/a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79v3Vbfe/9//3//f/9//3//f/9//3//f/9//3//f/9//3//f/9//3//f/9//n/+f993vVa+Vr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793vFKfb/9//3//f/9//3//f/9//3//f/9//3//f/9//3//f/9//3//f/9//3/+f/9/v3O+TpxO33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nlZfa/9//3//f/9//3//f/9//3//f/9//3//f/9//3//f/9//3//f/9//3//f/9//n+fb5xKH1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VYfY/9//3//f/9//3//f/9//3//f/9//3//f/9//3//f/9//3//f/9//3//f/9//3//fz1nfEocY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Fo/X/5//3//f/9//3//f/9//3//f/9//3//f/9//3//f/9//3//f/9//3//f/9//3//f/97/Fq9Tt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f2taPlpC3U4dV79r/3//f/9//3//f/9//3//f/9//3//f/9//3//f/9//3//f/9//3//f/9//3//f/9//3//f/9//3//f/9//3//f/9//3//f/9/HF//Vv9//3//f/9//3//f/9//3//f/9//3//f/9//3//f/9//3//f/9//3/+f/9//3//f/9/Xm98Sh5f/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w+X0adTjxC2zV4KZotWkZdY/9//3//f/9//3//f/9//3//f/9//3//f/9//3//f/9//3//f/9//3//f/9//3//f/9//3//f/9//3//f/9//3//f/9/X2f8Wv9//3//f/9//3//f/9//3//f/9//3//f/9//3//f/9//3//f/9//3//fz5nnm//f/9//38dX7xOf2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WtY5/n//f/9//39eY71SmjGaLV1Kn2/+f/9//3//f/9//3/+f/9//3//f/9//3//f/9//3//f/9//3//f/9//3//f/9//3//f/9//3//f/9//3//f/9/f28eW997/3//f/9//3//f/9//3//f/9//3//f/9//3//f/9//3//f/9/v3eYMZcpPUa+Vp1r/n/fd75anVa/e/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me2NTlj/3//f/9//X//f/9/fmucUpsx3TWcSp9r/3v/f/9//3//f/9//3//f/9//3//f/9//3//f/9//3//f/9//3//f/9//3//f/9//3//f/9//3//f/9/v2/9Wt97/3//f/9//3//f/9//3//f/9//3//f/9//3//f/9//3//f/9/v3cbQho+H1u+Uj9GH1//e793vVY/Z997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H1+fc/9//n//f/9//3//f/9//3//f15nvk66Md0xXE5/b/97/3//f/9//3//f/9//3//f/9//3//f/9//3//f/9//3//f/9//3//f/9//3//f/9//3/+f/9/v3MeX793/n//f/9//3//f/9//3//f/9//3//f/9//3//f/9//3//f/5//3/cVt0x/16eb51O/D2bTr9vPmOdUn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39vnVK/e/5//3//f/9//3//f/9//3//f/9//3+eb91SOz79OVxKf2//f/9//3//f/9//3//f/9//3//f/9//3//f/9//3//f/9//3//f/9//3//f/9//3//f/9/33e+Ut93/3//f/9//3//f/9//3//f/9//3//f/9//3//f/9//3//f/9//3+/c1tC2jkfY/97/lq7NVxGPmP/Xv1ev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95WXEb9e/9//3//f/9//3//f/9//3//f/9//3/+f/9/n3f+Xvo5+zneWr93/3/8f/5//3//f/9//3//f/9//3//f/9//3//f/9//3//f/9//3//f/9//3//f/9/33vfXt9z/n//e/9//3//f/9//3//f/9//3//f/9//3//f/9//3//f/9//3//f15ruTH5NZ5r/3v+Xhw6Gz7fVr1SHl/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zxGv1b/f/9//3//f/9//3//f/9//3//f/9//3//f/9//n//f59vvU4bOrxOfm//f/9//3//f/9//3//f/9//3//f/9//3//f/9//3//f/9//3//f/9//3//f/9//3vdUp9z/3//f/9//3//f/9//3//f/9//3//f/9//3//f/9//3//f/9//n//f/9/HVv7Ob1W/3//fz5jHD4cOn9GnUZdY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d905HVv/f/9//3//f/9//3//f/9//3//f/9//3/+f/9//n/+f/9//3seY15GXD4+X997/3//f/9//3//f/9//3//f/9//3//f/9//3//f/9//3//f/9//3//f/9/33veVp9z/3//f/9//3//f/9//3//f/9//3//f/9//3//f/9//3//f/9//3/+f/9//3udTvs1/l7/f/9/n29dRtwxPD6cSr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+fa9oxXmf+f/9//3//f/9//3//f/9//3//f/9//3//f/9//3//f/9//3//f79v3FZdRt1Wv3P/f/9//3//f/9//3//f/9//3//f/9//3//f/9//3//f/9//3//f/9/33f+Xv97/3//f/9//3//f/9//3//f/9//3//f/9//3//f/9//3//f/9//3//f/9//3/fd31KO0Jfa/9//3+fc51O2jHaNf5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eY9oxXmf/f/9//3//f/9//3//f/9//3//f/9//3//f/9//3//f/9//3//f/9/33s/Z31KnE4/Y/5//n//f/9//3//f/9//3//f/9//3//f/9//3//f/9//3//f/9/n3PdWt97/3/+f/9//3//f/9//3//f/9//3//f/9//3//f/9//3//f/9//3//f/9//n/+f59vfk47Qn9v/3//f797vla6MRo2XmP/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Wrktf2v/f/9//3//f/9//3//f/9//3//f/9//3//f/9//3//f/9//3//f/9//n//f79z31peSv9ev3P/f/9//3//f/9//3//f/9//3//f/9//3//f/9//3//f/9/33f9Vt97/3//f/9//3//f/9//3//f/9//3//f/9//3//f/9//3//f/9//3//f/9//3//f/9/f288RjtGXWf/f/9/v3e+UpgtW0K/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Vrktn2//f/9//3//f/9//3//f/9//3//f/9//3//f/9//3//f/9//3//f/9//3//f/5//3tfa79avFZ/b/9//n//f/9//3//f/9//3//f/9//3//f/9//3/+f/9/f2ucTt97/3//f/9//3//f/9//3//f/9//3//f/9//3//f/9//3//f/9//3//f/9//n//f/x//39fZ1xCXUJ/b/9//n+/e5xOuC2cS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Wtsxn3P/f/9//3//f/9//3//f/9//3//f/9//3//f/9//3//f/9//3//f/9//3//f/9//3//f997/l6/Vv5e/3v/f/9//3//f/9//3//f/9//3//f/9//3//f/9/HV/+Wv9//n//f/9//3//f/9//3//f/9//3//f/9//3//f/9//3//f/9//3//f/9//3//f/9//3/+f35rPEZcRn9v/3//f79zfEraNf5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Uto1n3P+f/9//3//f/9//3//f/9//3//f/9//3//f/9//3//f/9//3//f/9//3//f/9//3//f/9//3+fc91W/Vqfb/9//3//f/9//3//f/9//3//f/9//3//f/9/W0Y+X/1//3//f/9//3//f/9//3//f/9//3//f/9//3//f/9//3//f/9//3//f/9//3//f/9//3//f/9/XWN9Rp1Kn2/+f/9/n288Qvo5HW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eVtw1XWv/f/9//3//f/9//3//f/9//3//f/9//3//f/9//3//f/9//3//f/9//3//f/9//3//f/9//3//f793PmPeWl5r33f/f/9//3//f/9//3//f/9//3//f99ztSmfc/5//3//f/9//3//f/9//3//f/9//3//f/9//3//f/9//3//f/9//3//f/9//3//f/9//3//f/9//H+fc71SXkY+Y/9//3+cUts1HD4dZ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X9w1/Vr+e/9//n//f/9//3//f/9//3//f/9//3//f/9//3//f/9//3//f/9//3//f/9//3//f/9//3//f/9//3t+a/9e/l6/d/9//3/fe9973nv/f/9//3/+f9xaWEb/f/9//3//f/9//3//f/9//3//f/9//3//f/9//3//f/9//3//f/9//3//f/9//3//f/9//3//f/9//3//f75zHl98Sj1jvnNfa/s1HDrcNfxW/3v/f/5//3//f/9//3//f/9//3//f/9//3//f/9//3//f/9//3//f/9//3//f/9//3//f/9//3//f/9//3//f/9//3//f/9//3//f/9//3//f/9//3//f/9//3//f/9//3//f/9//3//f/9//3//f/9//3//f/9//3//f/9//3//f/9//3//f/9//3//f/9//3//f/9//3//f/9//3//f/9//3//f/9//3//f/9//3//f/9//3//f/9//3//f/9//3//f/9//3//f/9//3//f/9//3+fa9o1nlL/f/9//3//f/9//3//f/9//3//f/9//3//f/9//3//f/9//3//f/9//3//f/9//3//f/9//3//f/9//3//f993Xmc/Yz5j/3v/f997v3f/f/9//3//e7Yx/3//f/9//3//f/9//3//f/9//3//f/9//3//f/9//3//f/9//3//f/9//3//f/9//3//f/9//3//f/9//3//f/9//3/fe7pWEiU8QltCv2tbQtw13Vr/f/5//3//f/9//3//f/9//3//f/9//3//f/9//3//f/9//3//f/9//3//f/9//3//f/9//3//f/9//3//f/9//3//f/9//3//f/9//3//f/9//3//f/9//3//f/9//3//f/9//3//f/9//3//f/9//3//f/9//3//f/9//3//f/9//3//f/9//3//f/9//3//f/9//3//f/9//3//f/9//3//f/9//3//f/9//3//f/9//3//f/9//3//f/9//3//f/9//3//f/9//3//f/9//n+/dxtCfEb/f/9//3//f/9//3//f/9//3//f/9//3//f/9//3//f/9//3//f/9//3//f/9//3//f/9//3//f/9//3/+f/9//3+/cz9j/FpdY/97nnM8Y/9//n+eTn9v/3//f/9//3//f/9//3//f/9//3//f/9//3//f/9//3//f/9//3//f/9//3//f/9//3//f/9//3//f/9//3//f/9//3//f/9//3v/f/5//39/b31OuTHdV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E7cMR1f/3//f/9//3//f/9//3//f/9//3//f/9//3//f/9//3//f/9//3//f/9//3//f/9//3//f/9//3//f/9//3//f/9//3//f/9//3//f/9//3//f/9//3//f/9//3//f/9//3//f/9//3//f/9//3/+f/9/33u/dz5nHmNeZ55z33v/f/9//3//f/9//3//f/9//3//f/9//3//f/9//3//f/9//3//f/9/3ndeTt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XmfeOZxO/3//f/9//3//f/9//3//f/9//3//f/9//3//f/9//3//f/9//3//f/9//3//f/9//3//f/9//3//f/9//3//f/9//3//f/9//3//f/9//3//f/9//3//f/9//3//f/9//3//f/9//3//f/9//3//f/9//3//f/9/33+/cz5nHmMdY35r33f/e/9//3//f/9//3//f/9//3//f/9//3//f/9//39/b35On2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33d+Rtw1f2v/f/9//3//f/9//3//f/9//3//f/9//3//f/9//3//f/9//3//f/9//3//f/9//3//f/9//3//f/9//3//f/9//3//f/9//3//f/9//3//f/9//3//f/9//3//f/9//3//f/9//3//f/9//3//f/9//3//f/9//3//f/9//3vfe35vXmscX15nXWefb79z/3v/e/9//3//f993v3NeZ39nPmO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fY9s1vU7/e/9//3//f/9//3//f/9//3//f/9//3//f/9//3//f/9//3//f/9//3//f/9//3//f/9//3//f/9//3//f/9//3//f/9//3//f/9//3//f/9//3//f/9//3//f/9//3//f/9//3//f/9//3//f/9//3//f/9//3//f/9//n//f/9//3//f/9/33u/c15nfms9Y15nPWM9Zz1nv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fd3xGGzpe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9f/T2+V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993nlL8PV9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28cNp1Ov3P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t9Trsx/l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/Zz5CO0K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+fz5n2zW+Tv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XU77MT5f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fm8cQjw+nm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Xv/Wvw13lLfd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//d5tO2zUfX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59vfUpdRn9v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f2scPn1Knm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Xv01vFL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d91S/DHeWt97/3/9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997nkoaPv1e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nm9cRvw1Pl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51KOkI+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59rnlIcOj5f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298Tv09P2P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39+a7xKOz4+Z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zXEYcQj9n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2/dTlpCP2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71OPUoeZ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z31Y8Qh5f3nP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9f/9/33/+Xl1C/1b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+/c95WHT79Vt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/lY7Qt9W33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v+YjxGvlKfb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39rnk6eTl9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3OeUnxOHm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d39jnkq9Un9v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e/9/v3P/Vl1CHl+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e15jvU6eTl9v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c/Y35O3la/c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39zvlLeVv1av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9f/9/33tfZ55OfU49Y/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993P2N9Sp9SP2f/e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+9bx5bXEbfVp9v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n2/+WnxKP1++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35nvlZ9Uj5n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+c/9W3VZfa953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2ffVt5WXmffc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/f59vH1v9Vj5jv2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z9n/Vo+Y55r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dfa/9e/15+a99z/3//f/1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n/+f/93v28/Yx1bPmd/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/f/9//3//f/9//3//f/9//3//f/9//3//f/9//3//f/9//3//f/9//3//f/9//3//f/9//3//f/9//3//f/9//3//f/9//3//f/9//3//f/9//3//f/9//n//f/9/n29/a11nv2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zn29eZ39rv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m++b55v33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zvnO/d79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v3P/e993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95333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0YAAAAUAAAACAAAAFROUFAHAQ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</Object>
  <Object Id="idInvalidSigLnImg">AQAAAGwAAAAAAAAAAAAAAP8AAAB/AAAAAAAAAAAAAAAvGQAAkQwAACBFTUYAAAEA2O4AAMwAAAAFAAAAAAAAAAAAAAAAAAAAVgUAAAADAABYAQAAwQAAAAAAAAAAAAAAAAAAAMA/BQDo8QI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JcAZAEAAAAAAAAAAAAAeDgMCVSUlwBAlpcADvICd8pYnH2Q5dhpBxAKqgAAAACQ5dhppnmtaegv4QB4k5cA3JOXAAuj02n/////yJOXANK7r2lQILRpBryvaUcfrmlZH65phlicfZDl2GmmWJx98JOXALO7r2mAmOoVAAAAAAAA+0YYlJcAqJWXACnxAnf4k5cAAgAAADXxAnccqNhp4P///wAAAAAAAAAAAAAAAJABAAAAAAABAAAAAGEAcgAAAAAAAAAAALGKXHYAAAAABgAAAEyVlwBMlZcAAAIAAPz///8BAAAAAAAAAAAAAAAAAAAAAAAAAAAAAAAAAAAAZHYACAAAAAAlAAAADAAAAAMAAAAYAAAADAAAAAAAAAISAAAADAAAAAEAAAAWAAAADAAAAAgAAABUAAAAVAAAAAoAAAAnAAAAHgAAAEoAAAABAAAA0XbJQasKyUE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+14aQhpCe068Vj5nv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xa2zVfY55vf2+9Ttgx2TWcUp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tGOkL/f/9//3//f79zfE4dQtw5/lr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pBvVb/f/5//3//f/9//n+/c9xWO0LdVt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+fcxs+PV//f/9//3//f/9//n//f/97Hl8bQrxWn3P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/b/k5X2v/f/9//3//f/9//3//f/9//38+Yzs+fE6/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fa9s5f2v/f/5//3//f/9//3//f/5//3//ez9f/T19Sr5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dZ7w1n3f/f/9//3//f/9//3//f/9//3//f/9/Hl88PpxO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8Xto1n2/+f/9//3//f/9//3//f/9//3//f/9/33v+Xvo53FL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YxxCv3f+f/9//3//f/9//3//f/9//3//f/9//3/fd/1WPEL9W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Z1tK33v/f/9//3//f/9//3//f/9//3//f/9//3//f7933Vo9Rl5j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eazxKv3f/f/9//3//f/9//3//f/9//3//f/9//3//f/9/33u+UnxOn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eZ1tKv3f/f/9//3//f/9//3//f/9//3//f/9//3//f/9//X+fc31Oe0q/c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/a1tKn3P/f/5//3//f/9//3//f/9//3//f/9//3//f/9//3//f79vm0q6Ut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75Wf3P/f/9//3//f/9//3//f/9//3//f/9//3//f/5//3/+f/9/fmudRvxO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71SPmv+f/9//3//f/9//3//f/9//3//f/9//3//f/9//3//f/9//39fY1xGPmP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95aPl//f/5//3//f/9//3//f/9//3//f/9//3//f/9//3//f/9//n//e/1WnU5/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x5fH2v/f/9//3//f/9//3//f/9//3//f/9//3//f/9//3//f/9//3//f79z3lp9Sp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5f/17/f/9//3//f/9//3//f/9//3//f/9//3//f/9//3//f/9//3/+f/9/n3OcTr1O33v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19r/lr/f/9//3//f/9//3//f/9//3//f/9//3//f/9//3//f/9//3//f/9//39/b7xSP2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19r3Fb/e/9//3//f/9//3//f/9//3//f/9//3//f/9//3//f/9//3//f/5//3//e19nXUp/a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79v3Vbfe/9//3//f/9//3//f/9//3//f/9//3//f/9//3//f/9//3//f/9//n/+f993vVa+Vr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793vFKfb/9//3//f/9//3//f/9//3//f/9//3//f/9//3//f/9//3//f/9//3/+f/9/v3O+TpxO33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nlZfa/9//3//f/9//3//f/9//3//f/9//3//f/9//3//f/9//3//f/9//3//f/9//n+fb5xKH1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VYfY/9//3//f/9//3//f/9//3//f/9//3//f/9//3//f/9//3//f/9//3//f/9//3//fz1nfEocY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Fo/X/5//3//f/9//3//f/9//3//f/9//3//f/9//3//f/9//3//f/9//3//f/9//3//f/97/Fq9Tt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f2taPlpC3U4dV79r/3//f/9//3//f/9//3//f/9//3//f/9//3//f/9//3//f/9//3//f/9//3//f/9//3//f/9//3//f/9//3//f/9//3//f/9/HF//Vv9//3//f/9//3//f/9//3//f/9//3//f/9//3//f/9//3//f/9//3/+f/9//3//f/9/Xm98Sh5f/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w+X0adTjxC2zV4KZotWkZdY/9//3//f/9//3//f/9//3//f/9//3//f/9//3//f/9//3//f/9//3//f/9//3//f/9//3//f/9//3//f/9//3//f/9/X2f8Wv9//3//f/9//3//f/9//3//f/9//3//f/9//3//f/9//3//f/9//3//fz5nnm//f/9//38dX7xOf2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WtY5/n//f/9//39eY71SmjGaLV1Kn2/+f/9//3//f/9//3/+f/9//3//f/9//3//f/9//3//f/9//3//f/9//3//f/9//3//f/9//3//f/9//3//f/9/f28eW997/3//f/9//3//f/9//3//f/9//3//f/9//3//f/9//3//f/9/v3eYMZcpPUa+Vp1r/n/fd75anVa/e/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me2NTlj/3//f/9//X//f/9/fmucUpsx3TWcSp9r/3v/f/9//3//f/9//3//f/9//3//f/9//3//f/9//3//f/9//3//f/9//3//f/9//3//f/9//3//f/9/v2/9Wt97/3//f/9//3//f/9//3//f/9//3//f/9//3//f/9//3//f/9/v3cbQho+H1u+Uj9GH1//e793vVY/Z997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H1+fc/9//n//f/9//3//f/9//3//f15nvk66Md0xXE5/b/97/3//f/9//3//f/9//3//f/9//3//f/9//3//f/9//3//f/9//3//f/9//3//f/9//3/+f/9/v3MeX793/n//f/9//3//f/9//3//f/9//3//f/9//3//f/9//3//f/5//3/cVt0x/16eb51O/D2bTr9vPmOdUn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39vnVK/e/5//3//f/9//3//f/9//3//f/9//3+eb91SOz79OVxKf2//f/9//3//f/9//3//f/9//3//f/9//3//f/9//3//f/9//3//f/9//3//f/9//3//f/9/33e+Ut93/3//f/9//3//f/9//3//f/9//3//f/9//3//f/9//3//f/9//3+/c1tC2jkfY/97/lq7NVxGPmP/Xv1ev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95WXEb9e/9//3//f/9//3//f/9//3//f/9//3/+f/9/n3f+Xvo5+zneWr93/3/8f/5//3//f/9//3//f/9//3//f/9//3//f/9//3//f/9//3//f/9//3//f/9/33vfXt9z/n//e/9//3//f/9//3//f/9//3//f/9//3//f/9//3//f/9//3//f15ruTH5NZ5r/3v+Xhw6Gz7fVr1SHl/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zxGv1b/f/9//3//f/9//3//f/9//3//f/9//3//f/9//n//f59vvU4bOrxOfm//f/9//3//f/9//3//f/9//3//f/9//3//f/9//3//f/9//3//f/9//3//f/9//3vdUp9z/3//f/9//3//f/9//3//f/9//3//f/9//3//f/9//3//f/9//n//f/9/HVv7Ob1W/3//fz5jHD4cOn9GnUZdY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d905HVv/f/9//3//f/9//3//f/9//3//f/9//3/+f/9//n/+f/9//3seY15GXD4+X997/3//f/9//3//f/9//3//f/9//3//f/9//3//f/9//3//f/9//3//f/9/33veVp9z/3//f/9//3//f/9//3//f/9//3//f/9//3//f/9//3//f/9//3/+f/9//3udTvs1/l7/f/9/n29dRtwxPD6cSr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+fa9oxXmf+f/9//3//f/9//3//f/9//3//f/9//3//f/9//3//f/9//3//f79v3FZdRt1Wv3P/f/9//3//f/9//3//f/9//3//f/9//3//f/9//3//f/9//3//f/9/33f+Xv97/3//f/9//3//f/9//3//f/9//3//f/9//3//f/9//3//f/9//3//f/9//3/fd31KO0Jfa/9//3+fc51O2jHaNf5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eY9oxXmf/f/9//3//f/9//3//f/9//3//f/9//3//f/9//3//f/9//3//f/9/33s/Z31KnE4/Y/5//n//f/9//3//f/9//3//f/9//3//f/9//3//f/9//3//f/9/n3PdWt97/3/+f/9//3//f/9//3//f/9//3//f/9//3//f/9//3//f/9//3//f/9//n/+f59vfk47Qn9v/3//f797vla6MRo2XmP/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Wrktf2v/f/9//3//f/9//3//f/9//3//f/9//3//f/9//3//f/9//3//f/9//n//f79z31peSv9ev3P/f/9//3//f/9//3//f/9//3//f/9//3//f/9//3//f/9/33f9Vt97/3//f/9//3//f/9//3//f/9//3//f/9//3//f/9//3//f/9//3//f/9//3//f/9/f288RjtGXWf/f/9/v3e+UpgtW0K/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Vrktn2//f/9//3//f/9//3//f/9//3//f/9//3//f/9//3//f/9//3//f/9//3//f/5//3tfa79avFZ/b/9//n//f/9//3//f/9//3//f/9//3//f/9//3/+f/9/f2ucTt97/3//f/9//3//f/9//3//f/9//3//f/9//3//f/9//3//f/9//3//f/9//n//f/x//39fZ1xCXUJ/b/9//n+/e5xOuC2cS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Wtsxn3P/f/9//3//f/9//3//f/9//3//f/9//3//f/9//3//f/9//3//f/9//3//f/9//3//f997/l6/Vv5e/3v/f/9//3//f/9//3//f/9//3//f/9//3//f/9/HV/+Wv9//n//f/9//3//f/9//3//f/9//3//f/9//3//f/9//3//f/9//3//f/9//3//f/9//3/+f35rPEZcRn9v/3//f79zfEraNf5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Uto1n3P+f/9//3//f/9//3//f/9//3//f/9//3//f/9//3//f/9//3//f/9//3//f/9//3//f/9//3+fc91W/Vqfb/9//3//f/9//3//f/9//3//f/9//3//f/9/W0Y+X/1//3//f/9//3//f/9//3//f/9//3//f/9//3//f/9//3//f/9//3//f/9//3//f/9//3//f/9/XWN9Rp1Kn2/+f/9/n288Qvo5HW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eVtw1XWv/f/9//3//f/9//3//f/9//3//f/9//3//f/9//3//f/9//3//f/9//3//f/9//3//f/9//3//f793PmPeWl5r33f/f/9//3//f/9//3//f/9//3//f99ztSmfc/5//3//f/9//3//f/9//3//f/9//3//f/9//3//f/9//3//f/9//3//f/9//3//f/9//3//f/9//H+fc71SXkY+Y/9//3+cUts1HD4dZ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X9w1/Vr+e/9//n//f/9//3//f/9//3//f/9//3//f/9//3//f/9//3//f/9//3//f/9//3//f/9//3//f/9//3t+a/9e/l6/d/9//3/fe9973nv/f/9//3/+f9xaWEb/f/9//3//f/9//3//f/9//3//f/9//3//f/9//3//f/9//3//f/9//3//f/9//3//f/9//3//f/9//3//f75zHl98Sj1jvnNfa/s1HDrcNfxW/3v/f/5//3//f/9//3//f/9//3//f/9//3//f/9//3//f/9//3//f/9//3//f/9//3//f/9//3//f/9//3//f/9//3//f/9//3//f/9//3//f/9//3//f/9//3//f/9//3//f/9//3//f/9//3//f/9//3//f/9//3//f/9//3//f/9//3//f/9//3//f/9//3//f/9//3//f/9//3//f/9//3//f/9//3//f/9//3//f/9//3//f/9//3//f/9//3//f/9//3//f/9//3//f/9//3+fa9o1nlL/f/9//3//f/9//3//f/9//3//f/9//3//f/9//3//f/9//3//f/9//3//f/9//3//f/9//3//f/9//3//f993Xmc/Yz5j/3v/f997v3f/f/9//3//e7Yx/3//f/9//3//f/9//3//f/9//3//f/9//3//f/9//3//f/9//3//f/9//3//f/9//3//f/9//3//f/9//3//f/9//3/fe7pWEiU8QltCv2tbQtw13Vr/f/5//3//f/9//3//f/9//3//f/9//3//f/9//3//f/9//3//f/9//3//f/9//3//f/9//3//f/9//3//f/9//3//f/9//3//f/9//3//f/9//3//f/9//3//f/9//3//f/9//3//f/9//3//f/9//3//f/9//3//f/9//3//f/9//3//f/9//3//f/9//3//f/9//3//f/9//3//f/9//3//f/9//3//f/9//3//f/9//3//f/9//3//f/9//3//f/9//3//f/9//3//f/9//n+/dxtCfEb/f/9//3//f/9//3//f/9//3//f/9//3//f/9//3//f/9//3//f/9//3//f/9//3//f/9//3//f/9//3/+f/9//3+/cz9j/FpdY/97nnM8Y/9//n+eTn9v/3//f/9//3//f/9//3//f/9//3//f/9//3//f/9//3//f/9//3//f/9//3//f/9//3//f/9//3//f/9//3//f/9//3//f/9//3v/f/5//39/b31OuTHdV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E7cMR1f/3//f/9//3//f/9//3//f/9//3//f/9//3//f/9//3//f/9//3//f/9//3//f/9//3//f/9//3//f/9//3//f/9//3//f/9//3//f/9//3//f/9//3//f/9//3//f/9//3//f/9//3//f/9//3/+f/9/33u/dz5nHmNeZ55z33v/f/9//3//f/9//3//f/9//3//f/9//3//f/9//3//f/9//3//f/9/3ndeTt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XmfeOZxO/3//f/9//3//f/9//3//f/9//3//f/9//3//f/9//3//f/9//3//f/9//3//f/9//3//f/9//3//f/9//3//f/9//3//f/9//3//f/9//3//f/9//3//f/9//3//f/9//3//f/9//3//f/9//3//f/9//3//f/9/33+/cz5nHmMdY35r33f/e/9//3//f/9//3//f/9//3//f/9//3//f/9//39/b35On2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33d+Rtw1f2v/f/9//3//f/9//3//f/9//3//f/9//3//f/9//3//f/9//3//f/9//3//f/9//3//f/9//3//f/9//3//f/9//3//f/9//3//f/9//3//f/9//3//f/9//3//f/9//3//f/9//3//f/9//3//f/9//3//f/9//3//f/9//3vfe35vXmscX15nXWefb79z/3v/e/9//3//f993v3NeZ39nPmO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fY9s1vU7/e/9//3//f/9//3//f/9//3//f/9//3//f/9//3//f/9//3//f/9//3//f/9//3//f/9//3//f/9//3//f/9//3//f/9//3//f/9//3//f/9//3//f/9//3//f/9//3//f/9//3//f/9//3//f/9//3//f/9//3//f/9//n//f/9//3//f/9/33u/c15nfms9Y15nPWM9Zz1nv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fd3xGGzpe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9f/T2+V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993nlL8PV9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28cNp1Ov3P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t9Trsx/l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/Zz5CO0K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+fz5n2zW+Tv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XU77MT5f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fm8cQjw+nm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Xv/Wvw13lLfd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//d5tO2zUfX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59vfUpdRn9v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f2scPn1Knm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Xv01vFL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d91S/DHeWt97/3/9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997nkoaPv1e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nm9cRvw1Pl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51KOkI+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59rnlIcOj5f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298Tv09P2P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39+a7xKOz4+Z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zXEYcQj9n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2/dTlpCP2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71OPUoeZ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z31Y8Qh5f3nP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9f/9/33/+Xl1C/1b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+/c95WHT79Vt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/lY7Qt9W33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v+YjxGvlKfb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39rnk6eTl9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3OeUnxOHm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d39jnkq9Un9v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e/9/v3P/Vl1CHl+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e15jvU6eTl9v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c/Y35O3la/c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39zvlLeVv1av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9f/9/33tfZ55OfU49Y/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993P2N9Sp9SP2f/e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+9bx5bXEbfVp9v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n2/+WnxKP1++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35nvlZ9Uj5n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+c/9W3VZfa953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2ffVt5WXmffc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/f59vH1v9Vj5jv2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z9n/Vo+Y55r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dfa/9e/15+a99z/3//f/1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n/+f/93v28/Yx1bPmd/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/f/9//3//f/9//3//f/9//3//f/9//3//f/9//3//f/9//3//f/9//3//f/9//3//f/9//3//f/9//3//f/9//3//f/9//3//f/9//3//f/9//3//f/9//n//f/9/n29/a11nv2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zn29eZ39rv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m++b55v33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zvnO/d79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v3P/e993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95333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0YAAAAUAAAACAAAAFROUFAHAQ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73C1061B20638743A3CB74C28554CDBD" ma:contentTypeVersion="50" ma:contentTypeDescription="Create a new document." ma:contentTypeScope="" ma:versionID="c1d427e70da75613d0f2ea6ef87a78b1">
  <xsd:schema xmlns:xsd="http://www.w3.org/2001/XMLSchema" xmlns:xs="http://www.w3.org/2001/XMLSchema" xmlns:p="http://schemas.microsoft.com/office/2006/metadata/properties" xmlns:ns1="http://schemas.microsoft.com/sharepoint/v3" xmlns:ns2="341ef2d6-d38c-4729-b0bd-8f06d6b35472" xmlns:ns3="http://schemas.microsoft.com/sharepoint/v3/fields" xmlns:ns4="http://schemas.microsoft.com/sharepoint/v4" targetNamespace="http://schemas.microsoft.com/office/2006/metadata/properties" ma:root="true" ma:fieldsID="517c7be56ba443713bd95f379dd605b2" ns1:_="" ns2:_="" ns3:_="" ns4:_="">
    <xsd:import namespace="http://schemas.microsoft.com/sharepoint/v3"/>
    <xsd:import namespace="341ef2d6-d38c-4729-b0bd-8f06d6b35472"/>
    <xsd:import namespace="http://schemas.microsoft.com/sharepoint/v3/fields"/>
    <xsd:import namespace="http://schemas.microsoft.com/sharepoint/v4"/>
    <xsd:element name="properties">
      <xsd:complexType>
        <xsd:sequence>
          <xsd:element name="documentManagement">
            <xsd:complexType>
              <xsd:all>
                <xsd:element ref="ns2:TitleF" minOccurs="0"/>
                <xsd:element ref="ns2:Lang" minOccurs="0"/>
                <xsd:element ref="ns3:_Status" minOccurs="0"/>
                <xsd:element ref="ns2:Expiry_x0020_Date" minOccurs="0"/>
                <xsd:element ref="ns2:Owner"/>
                <xsd:element ref="ns2:Folder" minOccurs="0"/>
                <xsd:element ref="ns1:PublishingStartDate" minOccurs="0"/>
                <xsd:element ref="ns1:PublishingExpirationDate" minOccurs="0"/>
                <xsd:element ref="ns2:TaxKeywordTaxHTField" minOccurs="0"/>
                <xsd:element ref="ns2:TaxCatchAll" minOccurs="0"/>
                <xsd:element ref="ns2:TaxCatchAllLabel" minOccurs="0"/>
                <xsd:element ref="ns4:IconOverlay" minOccurs="0"/>
                <xsd:element ref="ns2:_dlc_DocId" minOccurs="0"/>
                <xsd:element ref="ns2:_dlc_DocIdUrl" minOccurs="0"/>
                <xsd:element ref="ns2:_dlc_DocIdPersistI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14" nillable="true" ma:displayName="Scheduling Start Date" ma:internalName="PublishingStartDate">
      <xsd:simpleType>
        <xsd:restriction base="dms:Unknown"/>
      </xsd:simpleType>
    </xsd:element>
    <xsd:element name="PublishingExpirationDate" ma:index="15" nillable="true" ma:displayName="Scheduling End Date" ma:internalName="PublishingExpirationDat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41ef2d6-d38c-4729-b0bd-8f06d6b35472" elementFormDefault="qualified">
    <xsd:import namespace="http://schemas.microsoft.com/office/2006/documentManagement/types"/>
    <xsd:import namespace="http://schemas.microsoft.com/office/infopath/2007/PartnerControls"/>
    <xsd:element name="TitleF" ma:index="2" nillable="true" ma:displayName="TitleF" ma:internalName="TitleF" ma:readOnly="false">
      <xsd:simpleType>
        <xsd:restriction base="dms:Text">
          <xsd:maxLength value="255"/>
        </xsd:restriction>
      </xsd:simpleType>
    </xsd:element>
    <xsd:element name="Lang" ma:index="3" nillable="true" ma:displayName="Lang" ma:list="{63351c3a-a977-4545-879c-b94148de11c2}" ma:internalName="Lang" ma:readOnly="false" ma:showField="Title" ma:web="341ef2d6-d38c-4729-b0bd-8f06d6b35472">
      <xsd:simpleType>
        <xsd:restriction base="dms:Lookup"/>
      </xsd:simpleType>
    </xsd:element>
    <xsd:element name="Expiry_x0020_Date" ma:index="5" nillable="true" ma:displayName="Expiry Date" ma:format="DateOnly" ma:internalName="Expiry_x0020_Date">
      <xsd:simpleType>
        <xsd:restriction base="dms:DateTime"/>
      </xsd:simpleType>
    </xsd:element>
    <xsd:element name="Owner" ma:index="6" ma:displayName="Functional Owner" ma:description="Service who owns the document." ma:list="{1c5c601e-511e-4d39-b677-302a37937858}" ma:internalName="Owner" ma:showField="Title" ma:web="341ef2d6-d38c-4729-b0bd-8f06d6b35472">
      <xsd:simpleType>
        <xsd:restriction base="dms:Lookup"/>
      </xsd:simpleType>
    </xsd:element>
    <xsd:element name="Folder" ma:index="13" nillable="true" ma:displayName="Folder" ma:internalName="Folder" ma:readOnly="false">
      <xsd:simpleType>
        <xsd:restriction base="dms:Text">
          <xsd:maxLength value="255"/>
        </xsd:restriction>
      </xsd:simpleType>
    </xsd:element>
    <xsd:element name="TaxKeywordTaxHTField" ma:index="16" nillable="true" ma:taxonomy="true" ma:internalName="TaxKeywordTaxHTField" ma:taxonomyFieldName="TaxKeyword" ma:displayName="Enterprise Keywords" ma:fieldId="{23f27201-bee3-471e-b2e7-b64fd8b7ca38}" ma:taxonomyMulti="true" ma:sspId="378c3500-659f-482f-8281-8cb6a08fed53" ma:termSetId="00000000-0000-0000-0000-000000000000" ma:anchorId="00000000-0000-0000-0000-000000000000" ma:open="true" ma:isKeyword="true">
      <xsd:complexType>
        <xsd:sequence>
          <xsd:element ref="pc:Terms" minOccurs="0" maxOccurs="1"/>
        </xsd:sequence>
      </xsd:complexType>
    </xsd:element>
    <xsd:element name="TaxCatchAll" ma:index="17" nillable="true" ma:displayName="Taxonomy Catch All Column" ma:hidden="true" ma:list="{04cd9242-7729-4d70-a6b3-a3f28ffc0c0a}" ma:internalName="TaxCatchAll" ma:showField="CatchAllData" ma:web="341ef2d6-d38c-4729-b0bd-8f06d6b3547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18" nillable="true" ma:displayName="Taxonomy Catch All Column1" ma:hidden="true" ma:list="{04cd9242-7729-4d70-a6b3-a3f28ffc0c0a}" ma:internalName="TaxCatchAllLabel" ma:readOnly="true" ma:showField="CatchAllDataLabel" ma:web="341ef2d6-d38c-4729-b0bd-8f06d6b3547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_dlc_DocId" ma:index="21" nillable="true" ma:displayName="Document ID Value" ma:description="The value of the document ID assigned to this item." ma:internalName="_dlc_DocId" ma:readOnly="true">
      <xsd:simpleType>
        <xsd:restriction base="dms:Text"/>
      </xsd:simpleType>
    </xsd:element>
    <xsd:element name="_dlc_DocIdUrl" ma:index="22" nillable="true" ma:displayName="Document ID" ma:description="Permanent link to this doc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23" nillable="true" ma:displayName="Persist ID" ma:description="Keep ID on add." ma:hidden="true" ma:internalName="_dlc_DocIdPersistId" ma:readOnly="true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/fields" elementFormDefault="qualified">
    <xsd:import namespace="http://schemas.microsoft.com/office/2006/documentManagement/types"/>
    <xsd:import namespace="http://schemas.microsoft.com/office/infopath/2007/PartnerControls"/>
    <xsd:element name="_Status" ma:index="4" nillable="true" ma:displayName="Status" ma:default="Not Started" ma:format="Dropdown" ma:internalName="_Status">
      <xsd:simpleType>
        <xsd:union memberTypes="dms:Text">
          <xsd:simpleType>
            <xsd:restriction base="dms:Choice">
              <xsd:enumeration value="Not Started"/>
              <xsd:enumeration value="Draft"/>
              <xsd:enumeration value="Reviewed"/>
              <xsd:enumeration value="Scheduled"/>
              <xsd:enumeration value="Published"/>
              <xsd:enumeration value="Final"/>
              <xsd:enumeration value="Expired"/>
            </xsd:restriction>
          </xsd:simpleType>
        </xsd:un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4" elementFormDefault="qualified">
    <xsd:import namespace="http://schemas.microsoft.com/office/2006/documentManagement/types"/>
    <xsd:import namespace="http://schemas.microsoft.com/office/infopath/2007/PartnerControls"/>
    <xsd:element name="IconOverlay" ma:index="20" nillable="true" ma:displayName="IconOverlay" ma:hidden="true" ma:internalName="IconOverlay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7" ma:displayName="Content Type"/>
        <xsd:element ref="dc:title" minOccurs="0" maxOccurs="1" ma:index="1" ma:displayName="TitleN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 ma:displayName="Status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Assembly>Microsoft.Office.DocumentManagement, Version=14.0.0.0, Culture=neutral, PublicKeyToken=71e9bce111e9429c</Assembly>
    <Class>Microsoft.Office.DocumentManagement.Internal.DocIdHandler</Class>
    <Data/>
    <Filter/>
  </Receiver>
</spe:Receivers>
</file>

<file path=customXml/item3.xml><?xml version="1.0" encoding="utf-8"?>
<?mso-contentType ?>
<customXsn xmlns="http://schemas.microsoft.com/office/2006/metadata/customXsn">
  <xsnLocation/>
  <cached>True</cached>
  <openByDefault>True</openByDefault>
  <xsnScope/>
</customXsn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itleF xmlns="341ef2d6-d38c-4729-b0bd-8f06d6b35472">Verslag hefwerktuig - periodiek</TitleF>
    <Expiry_x0020_Date xmlns="341ef2d6-d38c-4729-b0bd-8f06d6b35472" xsi:nil="true"/>
    <_Status xmlns="http://schemas.microsoft.com/sharepoint/v3/fields">Not Started</_Status>
    <IconOverlay xmlns="http://schemas.microsoft.com/sharepoint/v4" xsi:nil="true"/>
    <PublishingExpirationDate xmlns="http://schemas.microsoft.com/sharepoint/v3" xsi:nil="true"/>
    <TaxKeywordTaxHTField xmlns="341ef2d6-d38c-4729-b0bd-8f06d6b35472">
      <Terms xmlns="http://schemas.microsoft.com/office/infopath/2007/PartnerControls"/>
    </TaxKeywordTaxHTField>
    <Owner xmlns="341ef2d6-d38c-4729-b0bd-8f06d6b35472">134</Owner>
    <PublishingStartDate xmlns="http://schemas.microsoft.com/sharepoint/v3" xsi:nil="true"/>
    <Lang xmlns="341ef2d6-d38c-4729-b0bd-8f06d6b35472">1</Lang>
    <Folder xmlns="341ef2d6-d38c-4729-b0bd-8f06d6b35472">Model e-PV</Folder>
    <TaxCatchAll xmlns="341ef2d6-d38c-4729-b0bd-8f06d6b35472"/>
    <_dlc_DocId xmlns="341ef2d6-d38c-4729-b0bd-8f06d6b35472">6XAYHYSFKZVE-185-210</_dlc_DocId>
    <_dlc_DocIdUrl xmlns="341ef2d6-d38c-4729-b0bd-8f06d6b35472">
      <Url>http://units.mil.intra/sites/DGMR/MGT/R/CTL/_layouts/DocIdRedir.aspx?ID=6XAYHYSFKZVE-185-210</Url>
      <Description>6XAYHYSFKZVE-185-210</Description>
    </_dlc_DocIdUrl>
  </documentManagement>
</p:properties>
</file>

<file path=customXml/item5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F1A72A0-C540-482D-B096-227E30BC916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341ef2d6-d38c-4729-b0bd-8f06d6b35472"/>
    <ds:schemaRef ds:uri="http://schemas.microsoft.com/sharepoint/v3/fields"/>
    <ds:schemaRef ds:uri="http://schemas.microsoft.com/sharepoint/v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6B4B8C60-6DFC-4E5C-A4DD-B96479764D44}">
  <ds:schemaRefs>
    <ds:schemaRef ds:uri="http://schemas.microsoft.com/sharepoint/events"/>
  </ds:schemaRefs>
</ds:datastoreItem>
</file>

<file path=customXml/itemProps3.xml><?xml version="1.0" encoding="utf-8"?>
<ds:datastoreItem xmlns:ds="http://schemas.openxmlformats.org/officeDocument/2006/customXml" ds:itemID="{64FC15C6-F308-4896-B6E9-075902AFF32D}">
  <ds:schemaRefs>
    <ds:schemaRef ds:uri="http://schemas.microsoft.com/office/2006/metadata/customXsn"/>
  </ds:schemaRefs>
</ds:datastoreItem>
</file>

<file path=customXml/itemProps4.xml><?xml version="1.0" encoding="utf-8"?>
<ds:datastoreItem xmlns:ds="http://schemas.openxmlformats.org/officeDocument/2006/customXml" ds:itemID="{2D3C4B0C-1AD3-4954-B42A-D85D343A4625}">
  <ds:schemaRefs>
    <ds:schemaRef ds:uri="http://schemas.microsoft.com/office/2006/documentManagement/types"/>
    <ds:schemaRef ds:uri="http://purl.org/dc/dcmitype/"/>
    <ds:schemaRef ds:uri="http://schemas.microsoft.com/sharepoint/v3"/>
    <ds:schemaRef ds:uri="http://schemas.microsoft.com/office/2006/metadata/properties"/>
    <ds:schemaRef ds:uri="http://purl.org/dc/elements/1.1/"/>
    <ds:schemaRef ds:uri="http://www.w3.org/XML/1998/namespace"/>
    <ds:schemaRef ds:uri="http://schemas.openxmlformats.org/package/2006/metadata/core-properties"/>
    <ds:schemaRef ds:uri="341ef2d6-d38c-4729-b0bd-8f06d6b35472"/>
    <ds:schemaRef ds:uri="http://purl.org/dc/terms/"/>
    <ds:schemaRef ds:uri="http://schemas.microsoft.com/office/infopath/2007/PartnerControls"/>
    <ds:schemaRef ds:uri="http://schemas.microsoft.com/sharepoint/v4"/>
    <ds:schemaRef ds:uri="http://schemas.microsoft.com/sharepoint/v3/fields"/>
  </ds:schemaRefs>
</ds:datastoreItem>
</file>

<file path=customXml/itemProps5.xml><?xml version="1.0" encoding="utf-8"?>
<ds:datastoreItem xmlns:ds="http://schemas.openxmlformats.org/officeDocument/2006/customXml" ds:itemID="{38F69AF9-419C-478C-9F1C-F553470C9EA6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TOESTDOS</Template>
  <TotalTime>6</TotalTime>
  <Pages>1</Pages>
  <Words>303</Words>
  <Characters>1670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Verslag hefwerktuig - periodiek</vt:lpstr>
    </vt:vector>
  </TitlesOfParts>
  <Company>DTT</Company>
  <LinksUpToDate>false</LinksUpToDate>
  <CharactersWithSpaces>1970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Verslag hefwerktuig - periodiek</dc:title>
  <dc:creator>Jean-Michel.VanHelleputte@mil.be</dc:creator>
  <cp:lastModifiedBy>Hinskens Ervin</cp:lastModifiedBy>
  <cp:revision>8</cp:revision>
  <cp:lastPrinted>2017-01-02T10:03:00Z</cp:lastPrinted>
  <dcterms:created xsi:type="dcterms:W3CDTF">2017-02-21T10:08:00Z</dcterms:created>
  <dcterms:modified xsi:type="dcterms:W3CDTF">2021-09-10T13:35:00Z</dcterms:modified>
  <cp:contentStatus>Final</cp:contentStatus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0x01010073C1061B20638743A3CB74C28554CDBD</vt:lpwstr>
  </property>
  <property fmtid="{D5CDD505-2E9C-101B-9397-08002B2CF9AE}" pid="3" name="TaxKeyword">
    <vt:lpwstr/>
  </property>
  <property fmtid="{D5CDD505-2E9C-101B-9397-08002B2CF9AE}" pid="4" name="_dlc_DocIdItemGuid">
    <vt:lpwstr>34ce0bd1-008e-4741-9a6d-1b4ebd015e16</vt:lpwstr>
  </property>
</Properties>
</file>