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bookmarkStart w:id="0" w:name="_GoBack"/>
      <w:bookmarkEnd w:id="0"/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090D0A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93C7D05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90D0A">
              <w:rPr>
                <w:rFonts w:ascii="Arial" w:hAnsi="Arial" w:cs="Arial"/>
                <w:lang w:val="nl-BE"/>
              </w:rPr>
              <w:t>09-06-2021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491F1FFF" w:rsidR="00303142" w:rsidRPr="009E0459" w:rsidRDefault="00303142" w:rsidP="00EE0EA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EE0EA1">
              <w:rPr>
                <w:rFonts w:ascii="Arial" w:hAnsi="Arial" w:cs="Arial"/>
                <w:lang w:val="nl-BE" w:eastAsia="fr-FR"/>
              </w:rPr>
              <w:t>09</w:t>
            </w:r>
            <w:r w:rsidR="00090D0A">
              <w:rPr>
                <w:rFonts w:ascii="Arial" w:hAnsi="Arial" w:cs="Arial"/>
                <w:lang w:val="nl-BE" w:eastAsia="fr-FR"/>
              </w:rPr>
              <w:t>-03-2021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F85B967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090D0A">
              <w:rPr>
                <w:rFonts w:ascii="Arial" w:hAnsi="Arial" w:cs="Arial"/>
                <w:lang w:val="nl-BE" w:eastAsia="fr-FR"/>
              </w:rPr>
              <w:t>09-09-2021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87AE14C" w:rsidR="008A225E" w:rsidRPr="009E0459" w:rsidRDefault="008A225E" w:rsidP="00FC481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</w:t>
            </w:r>
            <w:r w:rsidR="00FC4813">
              <w:rPr>
                <w:rFonts w:ascii="Arial" w:hAnsi="Arial" w:cs="Arial"/>
                <w:lang w:val="nl-BE"/>
              </w:rPr>
              <w:t>52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35CE090A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 </w:t>
            </w:r>
            <w:r w:rsidR="00090D0A">
              <w:rPr>
                <w:rFonts w:ascii="Arial" w:hAnsi="Arial" w:cs="Arial"/>
                <w:lang w:val="nl-BE"/>
              </w:rPr>
              <w:t>1236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EBA3B5E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2E19">
              <w:rPr>
                <w:rFonts w:ascii="Arial" w:hAnsi="Arial" w:cs="Arial"/>
                <w:lang w:val="nl-BE"/>
              </w:rPr>
              <w:t>2025</w:t>
            </w:r>
            <w:r w:rsidR="00FC4813">
              <w:rPr>
                <w:rFonts w:ascii="Arial" w:hAnsi="Arial" w:cs="Arial"/>
                <w:lang w:val="nl-BE"/>
              </w:rPr>
              <w:t>4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FC4813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351A5F8C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hijskettingen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2EF5E5E3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59C352F6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B3628C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44FF08F" w:rsidR="00FC4813" w:rsidRPr="009E0459" w:rsidRDefault="00090D0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1EC63DEF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64CBCAE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430A0AF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8D5DCA8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0C542FE0" w:rsidR="00FC4813" w:rsidRPr="009E0459" w:rsidRDefault="00090D0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0FB49AA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CC03510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23B811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42F5FB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5524EE34" w:rsidR="00FC4813" w:rsidRPr="009E0459" w:rsidRDefault="00090D0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7C468635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Hijsjuk koffers RPK Iveco 8T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2D62C20D" w:rsidR="00FC4813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C177E59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6ECD0C0D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403DE21E" w:rsidR="00FC4813" w:rsidRPr="009E0459" w:rsidRDefault="00090D0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26FEF7A3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DCB7956" w14:textId="698C2762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1FA9F32" w14:textId="241A69B1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6BA41E4" w14:textId="7E955290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27EA411" w14:textId="46F6A143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8EAA7" w14:textId="7777777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19903443" w:rsidR="00F8356B" w:rsidRPr="009E0459" w:rsidRDefault="00090D0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3A6C0E31" w:rsidR="00F8356B" w:rsidRPr="009E0459" w:rsidRDefault="00090D0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0A4B1AD4" w:rsidR="00F8356B" w:rsidRPr="009F6C9E" w:rsidRDefault="00090D0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1E33E82C" w:rsidR="002952F0" w:rsidRPr="00DB1730" w:rsidRDefault="00090D0A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vastgasteld.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4B06DAF9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090D0A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C154327" w:rsidR="0072620D" w:rsidRPr="009E0459" w:rsidRDefault="00090D0A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EE0EA1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795560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2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795560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64EA58" w14:textId="77777777" w:rsidR="0081471B" w:rsidRDefault="0081471B">
      <w:r>
        <w:separator/>
      </w:r>
    </w:p>
  </w:endnote>
  <w:endnote w:type="continuationSeparator" w:id="0">
    <w:p w14:paraId="50E8D3DC" w14:textId="77777777" w:rsidR="0081471B" w:rsidRDefault="008147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36B12E36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95560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795560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3EE6A0" w14:textId="77777777" w:rsidR="0081471B" w:rsidRDefault="0081471B">
      <w:r>
        <w:separator/>
      </w:r>
    </w:p>
  </w:footnote>
  <w:footnote w:type="continuationSeparator" w:id="0">
    <w:p w14:paraId="3423C8C7" w14:textId="77777777" w:rsidR="0081471B" w:rsidRDefault="008147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14A681DF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090D0A">
      <w:rPr>
        <w:rFonts w:ascii="Arial" w:hAnsi="Arial" w:cs="Arial"/>
        <w:sz w:val="22"/>
        <w:szCs w:val="22"/>
        <w:lang w:val="fr-BE"/>
      </w:rPr>
      <w:t>20210609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794AD0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</w:t>
    </w:r>
    <w:r w:rsidR="00FC4813">
      <w:rPr>
        <w:rFonts w:ascii="Arial" w:hAnsi="Arial" w:cs="Arial"/>
        <w:sz w:val="22"/>
        <w:szCs w:val="22"/>
        <w:lang w:val="fr-BE"/>
      </w:rPr>
      <w:t>52</w:t>
    </w:r>
    <w:r w:rsidR="00D206FF">
      <w:rPr>
        <w:rFonts w:ascii="Arial" w:hAnsi="Arial" w:cs="Arial"/>
        <w:sz w:val="22"/>
        <w:szCs w:val="22"/>
        <w:lang w:val="fr-BE"/>
      </w:rPr>
      <w:t>-</w:t>
    </w:r>
    <w:r w:rsidR="0051565A" w:rsidRPr="0051565A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E7"/>
    <w:rsid w:val="00016388"/>
    <w:rsid w:val="00025A65"/>
    <w:rsid w:val="00036614"/>
    <w:rsid w:val="00053235"/>
    <w:rsid w:val="00090D0A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1565A"/>
    <w:rsid w:val="00536DCA"/>
    <w:rsid w:val="00537581"/>
    <w:rsid w:val="00540F45"/>
    <w:rsid w:val="005442E4"/>
    <w:rsid w:val="005516E0"/>
    <w:rsid w:val="005749E1"/>
    <w:rsid w:val="00583569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4AD0"/>
    <w:rsid w:val="00795560"/>
    <w:rsid w:val="007965A4"/>
    <w:rsid w:val="00796CBF"/>
    <w:rsid w:val="007B107B"/>
    <w:rsid w:val="007C4238"/>
    <w:rsid w:val="007F31C3"/>
    <w:rsid w:val="0081471B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06FF"/>
    <w:rsid w:val="00D22ADE"/>
    <w:rsid w:val="00D3286D"/>
    <w:rsid w:val="00D40C7B"/>
    <w:rsid w:val="00D40D9E"/>
    <w:rsid w:val="00D44F20"/>
    <w:rsid w:val="00D50ED9"/>
    <w:rsid w:val="00D52E1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0EA1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C4813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39339328"/>
  <w15:docId w15:val="{63890D9D-966A-4ED9-9553-82CAC3D1B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schemas.microsoft.com/office/infopath/2007/PartnerControls"/>
    <ds:schemaRef ds:uri="341ef2d6-d38c-4729-b0bd-8f06d6b35472"/>
    <ds:schemaRef ds:uri="http://schemas.microsoft.com/sharepoint/v3/fields"/>
    <ds:schemaRef ds:uri="http://schemas.microsoft.com/sharepoint/v4"/>
    <ds:schemaRef ds:uri="http://schemas.microsoft.com/sharepoint/v3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1</TotalTime>
  <Pages>1</Pages>
  <Words>303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Finkenflügel Günther</cp:lastModifiedBy>
  <cp:revision>2</cp:revision>
  <cp:lastPrinted>2017-01-02T10:03:00Z</cp:lastPrinted>
  <dcterms:created xsi:type="dcterms:W3CDTF">2021-08-18T08:02:00Z</dcterms:created>
  <dcterms:modified xsi:type="dcterms:W3CDTF">2021-08-18T08:02:00Z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