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bookmarkStart w:id="0" w:name="_GoBack"/>
      <w:bookmarkEnd w:id="0"/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4570C3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0F88173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570C3">
              <w:rPr>
                <w:rFonts w:ascii="Arial" w:hAnsi="Arial" w:cs="Arial"/>
                <w:lang w:val="nl-BE"/>
              </w:rPr>
              <w:t>09-06-2021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CF5DD9A" w:rsidR="00303142" w:rsidRPr="009E0459" w:rsidRDefault="00303142" w:rsidP="00306036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06036">
              <w:rPr>
                <w:rFonts w:ascii="Arial" w:hAnsi="Arial" w:cs="Arial"/>
                <w:lang w:val="nl-BE" w:eastAsia="fr-FR"/>
              </w:rPr>
              <w:t>09</w:t>
            </w:r>
            <w:r w:rsidR="004570C3">
              <w:rPr>
                <w:rFonts w:ascii="Arial" w:hAnsi="Arial" w:cs="Arial"/>
                <w:lang w:val="nl-BE" w:eastAsia="fr-FR"/>
              </w:rPr>
              <w:t>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CA5F4B0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570C3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B5C22C4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280D277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4570C3">
              <w:rPr>
                <w:rFonts w:ascii="Arial" w:hAnsi="Arial" w:cs="Arial"/>
                <w:lang w:val="nl-BE"/>
              </w:rPr>
              <w:t>845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DC75C3A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1469476" w:rsidR="00356732" w:rsidRPr="009E0459" w:rsidRDefault="004570C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5E122BB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4D5B01F" w:rsidR="00356732" w:rsidRPr="009E0459" w:rsidRDefault="004570C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9CAD929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30C636F" w:rsidR="00356732" w:rsidRPr="009E0459" w:rsidRDefault="004570C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30B36B9" w:rsidR="00356732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0A69AA3B" w:rsidR="00356732" w:rsidRPr="009E0459" w:rsidRDefault="004570C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198A3CF8" w:rsidR="00F8356B" w:rsidRPr="009E0459" w:rsidRDefault="004570C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7FF0A81" w:rsidR="00F8356B" w:rsidRPr="009E0459" w:rsidRDefault="004570C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432FA90" w:rsidR="00F8356B" w:rsidRPr="009F6C9E" w:rsidRDefault="004570C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4570C3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554B2B5" w:rsidR="002952F0" w:rsidRPr="00DB1730" w:rsidRDefault="004570C3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Joystick hapert soms, met een tik erop werkt hij weer naar behoren.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06ADF051" w:rsidR="002952F0" w:rsidRPr="00DB1730" w:rsidRDefault="004570C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4570C3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570C3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570C3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570C3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400D22A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4570C3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4570C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25299F60" w:rsidR="0072620D" w:rsidRPr="009E0459" w:rsidRDefault="004570C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A17F17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A17F17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8F270E" w14:textId="77777777" w:rsidR="005D3B25" w:rsidRDefault="005D3B25">
      <w:r>
        <w:separator/>
      </w:r>
    </w:p>
  </w:endnote>
  <w:endnote w:type="continuationSeparator" w:id="0">
    <w:p w14:paraId="0E9D4684" w14:textId="77777777" w:rsidR="005D3B25" w:rsidRDefault="005D3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C8ED643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17F1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17F1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26F6F7" w14:textId="77777777" w:rsidR="005D3B25" w:rsidRDefault="005D3B25">
      <w:r>
        <w:separator/>
      </w:r>
    </w:p>
  </w:footnote>
  <w:footnote w:type="continuationSeparator" w:id="0">
    <w:p w14:paraId="6B1D6C5F" w14:textId="77777777" w:rsidR="005D3B25" w:rsidRDefault="005D3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D91C7D5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4570C3">
      <w:rPr>
        <w:rFonts w:ascii="Arial" w:hAnsi="Arial" w:cs="Arial"/>
        <w:sz w:val="22"/>
        <w:szCs w:val="22"/>
        <w:lang w:val="fr-BE"/>
      </w:rPr>
      <w:t>20210609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E11487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D933D5">
      <w:rPr>
        <w:rFonts w:ascii="Arial" w:hAnsi="Arial" w:cs="Arial"/>
        <w:sz w:val="22"/>
        <w:szCs w:val="22"/>
        <w:lang w:val="fr-BE"/>
      </w:rPr>
      <w:t>-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4AC9"/>
    <w:rsid w:val="002E1AE0"/>
    <w:rsid w:val="002E3E41"/>
    <w:rsid w:val="002E68AC"/>
    <w:rsid w:val="00303142"/>
    <w:rsid w:val="00306036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570C3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3B25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A69FA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17F17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933D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1487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39339328"/>
  <w15:docId w15:val="{1C11FC61-573D-45F9-9AE4-097D7B325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http://schemas.microsoft.com/sharepoint/v3/fields"/>
    <ds:schemaRef ds:uri="http://schemas.microsoft.com/sharepoint/v4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0</TotalTime>
  <Pages>1</Pages>
  <Words>306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Finkenflügel Günther</cp:lastModifiedBy>
  <cp:revision>2</cp:revision>
  <cp:lastPrinted>2017-01-02T10:03:00Z</cp:lastPrinted>
  <dcterms:created xsi:type="dcterms:W3CDTF">2021-08-18T08:01:00Z</dcterms:created>
  <dcterms:modified xsi:type="dcterms:W3CDTF">2021-08-18T08:01:00Z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