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bookmarkStart w:id="0" w:name="_GoBack"/>
      <w:bookmarkEnd w:id="0"/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D63054">
        <w:rPr>
          <w:rFonts w:ascii="Arial" w:hAnsi="Arial" w:cs="Arial"/>
          <w:strike/>
          <w:lang w:val="nl-BE"/>
        </w:rPr>
        <w:t xml:space="preserve">Driemaandelijks </w:t>
      </w:r>
      <w:r w:rsidR="00C973BA" w:rsidRPr="009E0459">
        <w:rPr>
          <w:rFonts w:ascii="Arial" w:hAnsi="Arial" w:cs="Arial"/>
          <w:lang w:val="nl-BE"/>
        </w:rPr>
        <w:t>/ 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333BD4" w:rsidRPr="009E0459" w:rsidRDefault="00C802A4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r w:rsidR="000B32C1">
              <w:rPr>
                <w:rFonts w:ascii="Arial" w:hAnsi="Arial" w:cs="Arial"/>
                <w:lang w:val="nl-BE"/>
              </w:rPr>
              <w:t>DisC Ws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1809147E" w:rsidR="00333BD4" w:rsidRPr="009E0459" w:rsidRDefault="002B0D6A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D63054">
              <w:rPr>
                <w:rFonts w:ascii="Arial" w:hAnsi="Arial" w:cs="Arial"/>
                <w:lang w:val="nl-BE"/>
              </w:rPr>
              <w:t>09-06-2021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303142" w:rsidRPr="009E0459" w:rsidRDefault="0030314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B32C1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0CF4EE89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D63054">
              <w:rPr>
                <w:rFonts w:ascii="Arial" w:hAnsi="Arial" w:cs="Arial"/>
                <w:lang w:val="nl-BE" w:eastAsia="fr-FR"/>
              </w:rPr>
              <w:t>10-03-2020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303142" w:rsidRPr="009E0459" w:rsidRDefault="0030314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B32C1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5C6700D8" w:rsidR="00303142" w:rsidRPr="009E0459" w:rsidRDefault="00303142" w:rsidP="00F901D7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D63054">
              <w:rPr>
                <w:rFonts w:ascii="Arial" w:hAnsi="Arial" w:cs="Arial"/>
                <w:lang w:val="nl-BE" w:eastAsia="fr-FR"/>
              </w:rPr>
              <w:t>09-09-2021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4309C9EF" w:rsidR="008A225E" w:rsidRPr="00D50ED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r w:rsidRPr="00D50ED9">
              <w:rPr>
                <w:rFonts w:ascii="Arial" w:hAnsi="Arial" w:cs="Arial"/>
                <w:lang w:val="en-US"/>
              </w:rPr>
              <w:t xml:space="preserve">Benaming: </w:t>
            </w:r>
            <w:r w:rsidR="00265BFF">
              <w:rPr>
                <w:rFonts w:ascii="Arial" w:hAnsi="Arial" w:cs="Arial"/>
                <w:lang w:val="nl-BE"/>
              </w:rPr>
              <w:t>Vorklift  frontaal electrisch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1F4FD5A2" w:rsidR="008A225E" w:rsidRPr="009E0459" w:rsidRDefault="008A225E" w:rsidP="00D41C11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265BFF">
              <w:rPr>
                <w:rFonts w:ascii="Arial" w:hAnsi="Arial" w:cs="Arial"/>
                <w:lang w:val="nl-BE"/>
              </w:rPr>
              <w:t>4</w:t>
            </w:r>
            <w:r w:rsidR="00D41C11">
              <w:rPr>
                <w:rFonts w:ascii="Arial" w:hAnsi="Arial" w:cs="Arial"/>
                <w:lang w:val="nl-BE"/>
              </w:rPr>
              <w:t>98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6AFD3434" w:rsidR="008A225E" w:rsidRPr="009E0459" w:rsidRDefault="008A225E" w:rsidP="00D50ED9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265BFF">
              <w:rPr>
                <w:rFonts w:ascii="Arial" w:hAnsi="Arial" w:cs="Arial"/>
                <w:lang w:val="nl-BE"/>
              </w:rPr>
              <w:t>Jungheinrich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593AD28B" w:rsidR="008A225E" w:rsidRPr="009E0459" w:rsidRDefault="008A225E" w:rsidP="00265BFF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265BFF">
              <w:rPr>
                <w:rFonts w:ascii="Arial" w:hAnsi="Arial" w:cs="Arial"/>
                <w:lang w:val="nl-BE"/>
              </w:rPr>
              <w:t>2002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4242D0DD" w:rsidR="008A225E" w:rsidRPr="009E0459" w:rsidRDefault="008A225E" w:rsidP="00265BFF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265BFF">
              <w:rPr>
                <w:rFonts w:ascii="Arial" w:hAnsi="Arial" w:cs="Arial"/>
                <w:lang w:val="nl-BE"/>
              </w:rPr>
              <w:t>EFG-V20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1C4642F9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               </w:t>
            </w:r>
            <w:r w:rsidR="00D63054">
              <w:rPr>
                <w:rFonts w:ascii="Arial" w:hAnsi="Arial" w:cs="Arial"/>
                <w:lang w:val="nl-BE"/>
              </w:rPr>
              <w:t>1620</w:t>
            </w:r>
            <w:r w:rsidR="007C4238">
              <w:rPr>
                <w:rFonts w:ascii="Arial" w:hAnsi="Arial" w:cs="Arial"/>
                <w:lang w:val="nl-BE"/>
              </w:rPr>
              <w:t>Hr</w:t>
            </w:r>
            <w:r w:rsidRPr="009E0459">
              <w:rPr>
                <w:rFonts w:ascii="Arial" w:hAnsi="Arial" w:cs="Arial"/>
                <w:lang w:val="nl-BE"/>
              </w:rPr>
              <w:t xml:space="preserve">  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6AEF0E83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Serie Nr: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B84D4A">
              <w:rPr>
                <w:rFonts w:ascii="Arial" w:hAnsi="Arial" w:cs="Arial"/>
                <w:lang w:val="nl-BE"/>
              </w:rPr>
              <w:t>89923947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843"/>
        <w:gridCol w:w="992"/>
        <w:gridCol w:w="1843"/>
        <w:gridCol w:w="992"/>
      </w:tblGrid>
      <w:tr w:rsidR="008A225E" w:rsidRPr="009E0459" w14:paraId="39339395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Asseta/Ea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Serie Nr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265BFF" w:rsidRPr="009E0459" w14:paraId="792BDDAA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12D10E1E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Hijs juk VANAS 2002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7877B997" w:rsidR="00265BFF" w:rsidRPr="009E0459" w:rsidRDefault="007325B0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414C34D5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6FE9FC61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H16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0AA95D29" w:rsidR="00265BFF" w:rsidRPr="009E0459" w:rsidRDefault="00D63054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265BFF" w:rsidRPr="009E0459" w14:paraId="4017E887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665EB453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kettingen Crosby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37C8EB3A" w:rsidR="00265BFF" w:rsidRPr="009E0459" w:rsidRDefault="007325B0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709E99BF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4E66387C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H23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14D0B701" w:rsidR="00265BFF" w:rsidRPr="009E0459" w:rsidRDefault="00D63054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265BFF" w:rsidRPr="009E0459" w14:paraId="52BFF794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5B43E787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kettingen Crosby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36EB486E" w:rsidR="00265BFF" w:rsidRPr="009E0459" w:rsidRDefault="007325B0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2A7EE6D5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4.5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111199F4" w:rsidR="00265BFF" w:rsidRPr="009E0459" w:rsidRDefault="00C63D78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H33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7B0226D5" w:rsidR="00265BFF" w:rsidRPr="009E0459" w:rsidRDefault="00D63054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077F55F6" w:rsidR="00F8356B" w:rsidRPr="009E0459" w:rsidRDefault="00D63054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3728250C" w:rsidR="00F8356B" w:rsidRPr="009E0459" w:rsidRDefault="00D63054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55E3EE1A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  <w:r w:rsidR="00D63054">
              <w:rPr>
                <w:rFonts w:ascii="Arial" w:hAnsi="Arial" w:cs="Arial"/>
                <w:lang w:val="nl-BE"/>
              </w:rPr>
              <w:t>2300 kg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2E6B6B93" w:rsidR="00F8356B" w:rsidRPr="009F6C9E" w:rsidRDefault="00D63054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64A75F5C" w:rsidR="002952F0" w:rsidRPr="00DB1730" w:rsidRDefault="00D63054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Geen zichtbare gebreken vastgesteld.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AB4BF2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45675570" w:rsidR="002952F0" w:rsidRPr="009E0459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284574EB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79CBF62A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="00D63054">
        <w:rPr>
          <w:rFonts w:ascii="Arial" w:hAnsi="Arial" w:cs="Arial"/>
          <w:b/>
          <w:u w:val="none"/>
          <w:lang w:val="nl-BE"/>
        </w:rPr>
        <w:t>: A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13BD15AE" w:rsidR="0072620D" w:rsidRPr="009E0459" w:rsidRDefault="00D63054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D63054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 hefwerktuig mag verder gebruikt worden. Er moet evenwel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 xml:space="preserve">Het hefwerktuig kan niet veilig meer gebruikt worden ten gevolge van de vermelde C-opmerkingen. Het hefwerktuig mag slechts opnieuw in dienst gesteld worden nadat een aanvullende controle na herstelling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r w:rsidR="00640D78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2pt;height:86.4pt">
            <v:imagedata r:id="rId12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r w:rsidRPr="009E0459">
        <w:rPr>
          <w:rFonts w:ascii="Arial" w:hAnsi="Arial" w:cs="Arial"/>
          <w:lang w:val="nl-BE" w:eastAsia="fr-FR"/>
        </w:rPr>
        <w:tab/>
      </w:r>
      <w:r w:rsidR="00640D78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4pt;height:84pt">
            <v:imagedata r:id="rId13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Mei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4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5"/>
      <w:footerReference w:type="default" r:id="rId16"/>
      <w:headerReference w:type="first" r:id="rId17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E04FD5" w14:textId="77777777" w:rsidR="00FF28DA" w:rsidRDefault="00FF28DA">
      <w:r>
        <w:separator/>
      </w:r>
    </w:p>
  </w:endnote>
  <w:endnote w:type="continuationSeparator" w:id="0">
    <w:p w14:paraId="2EF43174" w14:textId="77777777" w:rsidR="00FF28DA" w:rsidRDefault="00FF28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4" w14:textId="4B17220E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r w:rsidR="001D0379" w:rsidRPr="00A02E1E">
      <w:rPr>
        <w:rFonts w:ascii="Arial" w:hAnsi="Arial" w:cs="Arial"/>
        <w:sz w:val="20"/>
        <w:lang w:val="en-US"/>
      </w:rPr>
      <w:t xml:space="preserve">Blz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640D78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640D78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00C825E" w14:textId="77777777" w:rsidR="00FF28DA" w:rsidRDefault="00FF28DA">
      <w:r>
        <w:separator/>
      </w:r>
    </w:p>
  </w:footnote>
  <w:footnote w:type="continuationSeparator" w:id="0">
    <w:p w14:paraId="2880B261" w14:textId="77777777" w:rsidR="00FF28DA" w:rsidRDefault="00FF28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3" w14:textId="1CCBD98E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MR-Mgt/R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D63054">
      <w:rPr>
        <w:rFonts w:ascii="Arial" w:hAnsi="Arial" w:cs="Arial"/>
        <w:sz w:val="22"/>
        <w:szCs w:val="22"/>
        <w:lang w:val="fr-BE"/>
      </w:rPr>
      <w:t>20210609</w:t>
    </w:r>
    <w:r w:rsidR="003E76ED" w:rsidRPr="00F901D7">
      <w:rPr>
        <w:rFonts w:ascii="Arial" w:hAnsi="Arial" w:cs="Arial"/>
        <w:sz w:val="22"/>
        <w:szCs w:val="22"/>
        <w:lang w:val="fr-BE"/>
      </w:rPr>
      <w:t>_</w:t>
    </w:r>
    <w:r w:rsidR="008015DA">
      <w:rPr>
        <w:rFonts w:ascii="Arial" w:hAnsi="Arial" w:cs="Arial"/>
        <w:sz w:val="22"/>
        <w:szCs w:val="22"/>
        <w:lang w:val="fr-BE"/>
      </w:rPr>
      <w:t>IU</w:t>
    </w:r>
    <w:r w:rsidR="003E76ED" w:rsidRPr="00F901D7">
      <w:rPr>
        <w:rFonts w:ascii="Arial" w:hAnsi="Arial" w:cs="Arial"/>
        <w:sz w:val="22"/>
        <w:szCs w:val="22"/>
        <w:lang w:val="fr-BE"/>
      </w:rPr>
      <w:t>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265BFF">
      <w:rPr>
        <w:rFonts w:ascii="Arial" w:hAnsi="Arial" w:cs="Arial"/>
        <w:sz w:val="22"/>
        <w:szCs w:val="22"/>
        <w:lang w:val="fr-BE"/>
      </w:rPr>
      <w:t>V284</w:t>
    </w:r>
    <w:r w:rsidR="00D41C11">
      <w:rPr>
        <w:rFonts w:ascii="Arial" w:hAnsi="Arial" w:cs="Arial"/>
        <w:sz w:val="22"/>
        <w:szCs w:val="22"/>
        <w:lang w:val="fr-BE"/>
      </w:rPr>
      <w:t>98</w:t>
    </w:r>
    <w:r w:rsidR="003D3264">
      <w:rPr>
        <w:rFonts w:ascii="Arial" w:hAnsi="Arial" w:cs="Arial"/>
        <w:sz w:val="22"/>
        <w:szCs w:val="22"/>
        <w:lang w:val="fr-BE"/>
      </w:rPr>
      <w:t>-</w:t>
    </w:r>
    <w:r w:rsidR="0071593A" w:rsidRPr="0071593A">
      <w:rPr>
        <w:rFonts w:ascii="Arial" w:hAnsi="Arial" w:cs="Arial"/>
        <w:sz w:val="22"/>
        <w:szCs w:val="22"/>
        <w:lang w:val="fr-BE"/>
      </w:rPr>
      <w:t>Jungheinrich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>Bureau 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r w:rsidRPr="00F901D7">
      <w:rPr>
        <w:rFonts w:ascii="Arial" w:hAnsi="Arial" w:cs="Arial"/>
        <w:sz w:val="22"/>
        <w:szCs w:val="22"/>
        <w:lang w:val="fr-BE"/>
      </w:rPr>
      <w:tab/>
    </w:r>
    <w:r w:rsidR="001D0379">
      <w:rPr>
        <w:rFonts w:ascii="Arial" w:hAnsi="Arial" w:cs="Arial"/>
        <w:sz w:val="22"/>
        <w:szCs w:val="22"/>
        <w:lang w:val="fr-BE"/>
      </w:rPr>
      <w:t>Archieflijn 671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MR-Mgt/R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>Bureau Contrôles</w:t>
    </w:r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65BFF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3264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A7F83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40D78"/>
    <w:rsid w:val="0064507E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93A"/>
    <w:rsid w:val="00715FF3"/>
    <w:rsid w:val="00724715"/>
    <w:rsid w:val="00725BB6"/>
    <w:rsid w:val="0072620D"/>
    <w:rsid w:val="007325B0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015DA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01C9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4D4A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520FE"/>
    <w:rsid w:val="00C54963"/>
    <w:rsid w:val="00C57E07"/>
    <w:rsid w:val="00C62DA6"/>
    <w:rsid w:val="00C63D78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142"/>
    <w:rsid w:val="00D22ADE"/>
    <w:rsid w:val="00D3286D"/>
    <w:rsid w:val="00D40C7B"/>
    <w:rsid w:val="00D40D9E"/>
    <w:rsid w:val="00D41C11"/>
    <w:rsid w:val="00D44F20"/>
    <w:rsid w:val="00D50ED9"/>
    <w:rsid w:val="00D63054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  <w:rsid w:val="00FF2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,"/>
  <w14:docId w14:val="39339328"/>
  <w15:docId w15:val="{EFF81DB1-0339-4AA7-9721-0FB598B6C6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units.mil.intra/sites/DGMR/MGT/R/CTL/FormFeedback/Forms/template.xsn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Props1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2D3C4B0C-1AD3-4954-B42A-D85D343A4625}">
  <ds:schemaRefs>
    <ds:schemaRef ds:uri="http://schemas.microsoft.com/office/2006/metadata/properties"/>
    <ds:schemaRef ds:uri="http://schemas.microsoft.com/office/infopath/2007/PartnerControls"/>
    <ds:schemaRef ds:uri="341ef2d6-d38c-4729-b0bd-8f06d6b35472"/>
    <ds:schemaRef ds:uri="http://schemas.microsoft.com/sharepoint/v3/fields"/>
    <ds:schemaRef ds:uri="http://schemas.microsoft.com/sharepoint/v4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</Template>
  <TotalTime>1</TotalTime>
  <Pages>1</Pages>
  <Words>299</Words>
  <Characters>1646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Finkenflügel Günther</cp:lastModifiedBy>
  <cp:revision>2</cp:revision>
  <cp:lastPrinted>2017-01-02T10:03:00Z</cp:lastPrinted>
  <dcterms:created xsi:type="dcterms:W3CDTF">2021-08-18T08:01:00Z</dcterms:created>
  <dcterms:modified xsi:type="dcterms:W3CDTF">2021-08-18T08:01:00Z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