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bookmarkStart w:id="0" w:name="_GoBack"/>
      <w:bookmarkEnd w:id="0"/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>Driemaandelijks /</w:t>
      </w:r>
      <w:r w:rsidR="00C973BA" w:rsidRPr="003D6A5D">
        <w:rPr>
          <w:rFonts w:ascii="Arial" w:hAnsi="Arial" w:cs="Arial"/>
          <w:strike/>
          <w:lang w:val="nl-BE"/>
        </w:rPr>
        <w:t xml:space="preserve">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733375F4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3D6A5D">
              <w:rPr>
                <w:rFonts w:ascii="Arial" w:hAnsi="Arial" w:cs="Arial"/>
                <w:lang w:val="nl-BE"/>
              </w:rPr>
              <w:t>09-06-2021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0F725E30" w:rsidR="00303142" w:rsidRPr="009E0459" w:rsidRDefault="00303142" w:rsidP="003E3F74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3E3F74">
              <w:rPr>
                <w:rFonts w:ascii="Arial" w:hAnsi="Arial" w:cs="Arial"/>
                <w:lang w:val="nl-BE" w:eastAsia="fr-FR"/>
              </w:rPr>
              <w:t>09</w:t>
            </w:r>
            <w:r w:rsidR="003D6A5D">
              <w:rPr>
                <w:rFonts w:ascii="Arial" w:hAnsi="Arial" w:cs="Arial"/>
                <w:lang w:val="nl-BE" w:eastAsia="fr-FR"/>
              </w:rPr>
              <w:t>-03-2021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43C34FEE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3D6A5D">
              <w:rPr>
                <w:rFonts w:ascii="Arial" w:hAnsi="Arial" w:cs="Arial"/>
                <w:lang w:val="nl-BE" w:eastAsia="fr-FR"/>
              </w:rPr>
              <w:t>09-09-2021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4309C9EF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265BFF">
              <w:rPr>
                <w:rFonts w:ascii="Arial" w:hAnsi="Arial" w:cs="Arial"/>
                <w:lang w:val="nl-BE"/>
              </w:rPr>
              <w:t>Vorklift  frontaal electrisch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4892E472" w:rsidR="008A225E" w:rsidRPr="009E0459" w:rsidRDefault="008A225E" w:rsidP="00265BFF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265BFF">
              <w:rPr>
                <w:rFonts w:ascii="Arial" w:hAnsi="Arial" w:cs="Arial"/>
                <w:lang w:val="nl-BE"/>
              </w:rPr>
              <w:t>489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AFD3434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265BFF">
              <w:rPr>
                <w:rFonts w:ascii="Arial" w:hAnsi="Arial" w:cs="Arial"/>
                <w:lang w:val="nl-BE"/>
              </w:rPr>
              <w:t>Jungheinrich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593AD28B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2002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4242D0DD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265BFF">
              <w:rPr>
                <w:rFonts w:ascii="Arial" w:hAnsi="Arial" w:cs="Arial"/>
                <w:lang w:val="nl-BE"/>
              </w:rPr>
              <w:t>EFG-V20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7CA5635A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</w:t>
            </w:r>
            <w:r w:rsidR="003D6A5D">
              <w:rPr>
                <w:rFonts w:ascii="Arial" w:hAnsi="Arial" w:cs="Arial"/>
                <w:lang w:val="nl-BE"/>
              </w:rPr>
              <w:t>4934</w:t>
            </w:r>
            <w:r w:rsidRPr="009E0459">
              <w:rPr>
                <w:rFonts w:ascii="Arial" w:hAnsi="Arial" w:cs="Arial"/>
                <w:lang w:val="nl-BE"/>
              </w:rPr>
              <w:t xml:space="preserve"> 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2546010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89923938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265BFF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3E8128BC" w:rsidR="00265BFF" w:rsidRPr="009E0459" w:rsidRDefault="00700DC1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414C34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6FE9FC61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1BC31F6D" w:rsidR="00265BFF" w:rsidRPr="009E0459" w:rsidRDefault="003D6A5D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4D3A1222" w:rsidR="00265BFF" w:rsidRPr="009E0459" w:rsidRDefault="00700DC1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709E99BF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4E66387C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6112A78B" w:rsidR="00265BFF" w:rsidRPr="009E0459" w:rsidRDefault="003D6A5D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59040F4F" w:rsidR="00265BFF" w:rsidRPr="009E0459" w:rsidRDefault="00700DC1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2A7EE6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5D5AEF3C" w:rsidR="00265BFF" w:rsidRPr="009E0459" w:rsidRDefault="008D1FE6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5D04C9A" w:rsidR="00265BFF" w:rsidRPr="009E0459" w:rsidRDefault="003D6A5D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42B30EB1" w:rsidR="00F8356B" w:rsidRPr="009E0459" w:rsidRDefault="003D6A5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33A0226D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25BD6FEE" w:rsidR="00F8356B" w:rsidRPr="009E0459" w:rsidRDefault="003D6A5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71040E87" w:rsidR="00F8356B" w:rsidRPr="009F6C9E" w:rsidRDefault="003D6A5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172B4A69" w:rsidR="002952F0" w:rsidRPr="00DB1730" w:rsidRDefault="003D6A5D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2.2: Achteruitrijlicht links werkt niet.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1C55C603" w:rsidR="002952F0" w:rsidRPr="00DB1730" w:rsidRDefault="003D6A5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78D382A6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3D6A5D">
        <w:rPr>
          <w:rFonts w:ascii="Arial" w:hAnsi="Arial" w:cs="Arial"/>
          <w:b/>
          <w:u w:val="none"/>
          <w:lang w:val="nl-BE"/>
        </w:rPr>
        <w:t>: B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3D6A5D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28D4A11F" w:rsidR="0072620D" w:rsidRPr="009E0459" w:rsidRDefault="003D6A5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r w:rsidR="00E53B4C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2pt;height:86.4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r w:rsidRPr="009E0459">
        <w:rPr>
          <w:rFonts w:ascii="Arial" w:hAnsi="Arial" w:cs="Arial"/>
          <w:lang w:val="nl-BE" w:eastAsia="fr-FR"/>
        </w:rPr>
        <w:tab/>
      </w:r>
      <w:r w:rsidR="00E53B4C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4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46800A" w14:textId="77777777" w:rsidR="00C2231F" w:rsidRDefault="00C2231F">
      <w:r>
        <w:separator/>
      </w:r>
    </w:p>
  </w:endnote>
  <w:endnote w:type="continuationSeparator" w:id="0">
    <w:p w14:paraId="270DB1B3" w14:textId="77777777" w:rsidR="00C2231F" w:rsidRDefault="00C22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0DFFD729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E53B4C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E53B4C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3C8265" w14:textId="77777777" w:rsidR="00C2231F" w:rsidRDefault="00C2231F">
      <w:r>
        <w:separator/>
      </w:r>
    </w:p>
  </w:footnote>
  <w:footnote w:type="continuationSeparator" w:id="0">
    <w:p w14:paraId="6DDA177C" w14:textId="77777777" w:rsidR="00C2231F" w:rsidRDefault="00C223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6164D33C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3D6A5D">
      <w:rPr>
        <w:rFonts w:ascii="Arial" w:hAnsi="Arial" w:cs="Arial"/>
        <w:sz w:val="22"/>
        <w:szCs w:val="22"/>
        <w:lang w:val="fr-BE"/>
      </w:rPr>
      <w:t>20210609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4D1D96">
      <w:rPr>
        <w:rFonts w:ascii="Arial" w:hAnsi="Arial" w:cs="Arial"/>
        <w:sz w:val="22"/>
        <w:szCs w:val="22"/>
        <w:lang w:val="fr-BE"/>
      </w:rPr>
      <w:t>I</w:t>
    </w:r>
    <w:r w:rsidR="003E76ED" w:rsidRPr="00F901D7">
      <w:rPr>
        <w:rFonts w:ascii="Arial" w:hAnsi="Arial" w:cs="Arial"/>
        <w:sz w:val="22"/>
        <w:szCs w:val="22"/>
        <w:lang w:val="fr-BE"/>
      </w:rPr>
      <w:t>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265BFF">
      <w:rPr>
        <w:rFonts w:ascii="Arial" w:hAnsi="Arial" w:cs="Arial"/>
        <w:sz w:val="22"/>
        <w:szCs w:val="22"/>
        <w:lang w:val="fr-BE"/>
      </w:rPr>
      <w:t>V28489</w:t>
    </w:r>
    <w:r w:rsidR="00DD14E8">
      <w:rPr>
        <w:rFonts w:ascii="Arial" w:hAnsi="Arial" w:cs="Arial"/>
        <w:sz w:val="22"/>
        <w:szCs w:val="22"/>
        <w:lang w:val="fr-BE"/>
      </w:rPr>
      <w:t>-</w:t>
    </w:r>
    <w:r w:rsidR="008B0136" w:rsidRPr="008B0136">
      <w:rPr>
        <w:rFonts w:ascii="Arial" w:hAnsi="Arial" w:cs="Arial"/>
        <w:sz w:val="22"/>
        <w:szCs w:val="22"/>
        <w:lang w:val="fr-BE"/>
      </w:rPr>
      <w:t>Jungheinrich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65BFF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D6A5D"/>
    <w:rsid w:val="003E3F74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A7F83"/>
    <w:rsid w:val="004B2223"/>
    <w:rsid w:val="004B3A6C"/>
    <w:rsid w:val="004C0257"/>
    <w:rsid w:val="004D1D96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0DC1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0136"/>
    <w:rsid w:val="008B7376"/>
    <w:rsid w:val="008C2F95"/>
    <w:rsid w:val="008D1FE6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231F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14E8"/>
    <w:rsid w:val="00DD27F8"/>
    <w:rsid w:val="00DF64B2"/>
    <w:rsid w:val="00E011A2"/>
    <w:rsid w:val="00E10CE4"/>
    <w:rsid w:val="00E1276E"/>
    <w:rsid w:val="00E316EE"/>
    <w:rsid w:val="00E3715E"/>
    <w:rsid w:val="00E45802"/>
    <w:rsid w:val="00E53B4C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4:docId w14:val="39339328"/>
  <w15:docId w15:val="{B4672E17-E6C5-43E5-80BA-FCF809238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2006/metadata/properties"/>
    <ds:schemaRef ds:uri="http://schemas.microsoft.com/office/infopath/2007/PartnerControls"/>
    <ds:schemaRef ds:uri="341ef2d6-d38c-4729-b0bd-8f06d6b35472"/>
    <ds:schemaRef ds:uri="http://schemas.microsoft.com/sharepoint/v3/fields"/>
    <ds:schemaRef ds:uri="http://schemas.microsoft.com/sharepoint/v4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1</TotalTime>
  <Pages>1</Pages>
  <Words>298</Words>
  <Characters>1645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Finkenflügel Günther</cp:lastModifiedBy>
  <cp:revision>2</cp:revision>
  <cp:lastPrinted>2017-01-02T10:03:00Z</cp:lastPrinted>
  <dcterms:created xsi:type="dcterms:W3CDTF">2021-08-18T08:00:00Z</dcterms:created>
  <dcterms:modified xsi:type="dcterms:W3CDTF">2021-08-18T08:00:00Z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