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bookmarkStart w:id="0" w:name="_GoBack"/>
      <w:bookmarkEnd w:id="0"/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0844EB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DCB372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844EB">
              <w:rPr>
                <w:rFonts w:ascii="Arial" w:hAnsi="Arial" w:cs="Arial"/>
                <w:lang w:val="nl-BE"/>
              </w:rPr>
              <w:t>09-06-2021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1FC8EAE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844EB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FD5AE90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844EB">
              <w:rPr>
                <w:rFonts w:ascii="Arial" w:hAnsi="Arial" w:cs="Arial"/>
                <w:lang w:val="nl-BE" w:eastAsia="fr-FR"/>
              </w:rPr>
              <w:t>09-09-2021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485588">
              <w:rPr>
                <w:rFonts w:ascii="Arial" w:hAnsi="Arial" w:cs="Arial"/>
                <w:lang w:val="nl-BE"/>
              </w:rPr>
              <w:t xml:space="preserve">Vorklift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8DF1BFB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A599AB8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</w:t>
            </w:r>
            <w:r w:rsidR="000844EB">
              <w:rPr>
                <w:rFonts w:ascii="Arial" w:hAnsi="Arial" w:cs="Arial"/>
                <w:lang w:val="nl-BE"/>
              </w:rPr>
              <w:t>4332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 Blauw WK 1000 CE Bwj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F1CFAB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C319330" w:rsidR="00AB4BF2" w:rsidRPr="009E0459" w:rsidRDefault="007029D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375 </w:t>
            </w:r>
            <w:r w:rsidR="00AB4BF2">
              <w:rPr>
                <w:rFonts w:ascii="Arial" w:hAnsi="Arial" w:cs="Arial"/>
                <w:lang w:val="nl-BE"/>
              </w:rPr>
              <w:t>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AAA4AEF" w:rsidR="00F8356B" w:rsidRPr="009E0459" w:rsidRDefault="000844E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1F1E9D9" w:rsidR="00F8356B" w:rsidRPr="009E0459" w:rsidRDefault="000844E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7289B90" w:rsidR="00F8356B" w:rsidRPr="009F6C9E" w:rsidRDefault="000844E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5981FD5C" w:rsidR="002952F0" w:rsidRPr="00DB1730" w:rsidRDefault="000844EB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2A463DB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0844EB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F64CA5C" w:rsidR="0072620D" w:rsidRPr="009E0459" w:rsidRDefault="000844EB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0844EB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CE6CDB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2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CE6CDB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E741F2" w14:textId="77777777" w:rsidR="00076BF0" w:rsidRDefault="00076BF0">
      <w:r>
        <w:separator/>
      </w:r>
    </w:p>
  </w:endnote>
  <w:endnote w:type="continuationSeparator" w:id="0">
    <w:p w14:paraId="157931DC" w14:textId="77777777" w:rsidR="00076BF0" w:rsidRDefault="00076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822E129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E6CD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E6CD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27B1AF" w14:textId="77777777" w:rsidR="00076BF0" w:rsidRDefault="00076BF0">
      <w:r>
        <w:separator/>
      </w:r>
    </w:p>
  </w:footnote>
  <w:footnote w:type="continuationSeparator" w:id="0">
    <w:p w14:paraId="28170740" w14:textId="77777777" w:rsidR="00076BF0" w:rsidRDefault="00076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3F49D952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0844EB">
      <w:rPr>
        <w:rFonts w:ascii="Arial" w:hAnsi="Arial" w:cs="Arial"/>
        <w:sz w:val="22"/>
        <w:szCs w:val="22"/>
        <w:lang w:val="fr-BE"/>
      </w:rPr>
      <w:t>20210609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B7E7E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6E48CE">
      <w:rPr>
        <w:rFonts w:ascii="Arial" w:hAnsi="Arial" w:cs="Arial"/>
        <w:sz w:val="22"/>
        <w:szCs w:val="22"/>
        <w:lang w:val="fr-BE"/>
      </w:rPr>
      <w:t>-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FE7"/>
    <w:rsid w:val="00016388"/>
    <w:rsid w:val="00025A65"/>
    <w:rsid w:val="00036614"/>
    <w:rsid w:val="00053235"/>
    <w:rsid w:val="00076BF0"/>
    <w:rsid w:val="000844EB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B7E7E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48CE"/>
    <w:rsid w:val="006E5290"/>
    <w:rsid w:val="006E7F90"/>
    <w:rsid w:val="0070182F"/>
    <w:rsid w:val="007029DB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E6CD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  <w14:docId w14:val="39339328"/>
  <w15:docId w15:val="{BB940985-B6C8-4606-8551-D1E4D5DD8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schemas.microsoft.com/office/infopath/2007/PartnerControls"/>
    <ds:schemaRef ds:uri="341ef2d6-d38c-4729-b0bd-8f06d6b35472"/>
    <ds:schemaRef ds:uri="http://schemas.microsoft.com/sharepoint/v3/fields"/>
    <ds:schemaRef ds:uri="http://schemas.microsoft.com/sharepoint/v4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</TotalTime>
  <Pages>1</Pages>
  <Words>284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Finkenflügel Günther</cp:lastModifiedBy>
  <cp:revision>2</cp:revision>
  <cp:lastPrinted>2017-01-02T10:03:00Z</cp:lastPrinted>
  <dcterms:created xsi:type="dcterms:W3CDTF">2021-08-18T07:58:00Z</dcterms:created>
  <dcterms:modified xsi:type="dcterms:W3CDTF">2021-08-18T07:58:00Z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