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DB24A5">
        <w:rPr>
          <w:rFonts w:ascii="Arial" w:hAnsi="Arial" w:cs="Arial"/>
          <w:strike/>
          <w:lang w:val="nl-BE"/>
        </w:rPr>
        <w:t>Driemaandelijks /</w:t>
      </w:r>
      <w:r w:rsidR="00C973BA" w:rsidRPr="009E0459">
        <w:rPr>
          <w:rFonts w:ascii="Arial" w:hAnsi="Arial" w:cs="Arial"/>
          <w:lang w:val="nl-BE"/>
        </w:rPr>
        <w:t xml:space="preserve">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6F73167E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DB24A5">
              <w:rPr>
                <w:rFonts w:ascii="Arial" w:hAnsi="Arial" w:cs="Arial"/>
                <w:lang w:val="nl-BE"/>
              </w:rPr>
              <w:t>09-03-2021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7C2F3F31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DB24A5">
              <w:rPr>
                <w:rFonts w:ascii="Arial" w:hAnsi="Arial" w:cs="Arial"/>
                <w:lang w:val="nl-BE" w:eastAsia="fr-FR"/>
              </w:rPr>
              <w:t>10-03-2020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117032A3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DB24A5">
              <w:rPr>
                <w:rFonts w:ascii="Arial" w:hAnsi="Arial" w:cs="Arial"/>
                <w:lang w:val="nl-BE" w:eastAsia="fr-FR"/>
              </w:rPr>
              <w:t>09-06-2021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4EFB948" w:rsidR="008A225E" w:rsidRPr="00D50ED9" w:rsidRDefault="008A225E" w:rsidP="0035673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983B55" w:rsidRPr="00983B55">
              <w:rPr>
                <w:rFonts w:ascii="Arial" w:hAnsi="Arial" w:cs="Arial"/>
                <w:lang w:val="en-US"/>
              </w:rPr>
              <w:t>REACHTRUCK 2T –OMG 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087AE14C" w:rsidR="008A225E" w:rsidRPr="009E0459" w:rsidRDefault="008A225E" w:rsidP="00FC4813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983B55">
              <w:rPr>
                <w:rFonts w:ascii="Arial" w:hAnsi="Arial" w:cs="Arial"/>
                <w:lang w:val="nl-BE"/>
              </w:rPr>
              <w:t>7</w:t>
            </w:r>
            <w:r w:rsidR="00FC4813">
              <w:rPr>
                <w:rFonts w:ascii="Arial" w:hAnsi="Arial" w:cs="Arial"/>
                <w:lang w:val="nl-BE"/>
              </w:rPr>
              <w:t>52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729E3BCC" w:rsidR="008A225E" w:rsidRPr="009E0459" w:rsidRDefault="008A225E" w:rsidP="0035673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356732">
              <w:rPr>
                <w:rFonts w:ascii="Arial" w:hAnsi="Arial" w:cs="Arial"/>
                <w:lang w:val="nl-BE"/>
              </w:rPr>
              <w:t>OMG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6291D59E" w:rsidR="008A225E" w:rsidRPr="009E0459" w:rsidRDefault="008A225E" w:rsidP="00983B5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983B55">
              <w:rPr>
                <w:rFonts w:ascii="Arial" w:hAnsi="Arial" w:cs="Arial"/>
                <w:lang w:val="nl-BE"/>
              </w:rPr>
              <w:t>2005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5A3F4E01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356732">
              <w:rPr>
                <w:rFonts w:ascii="Arial" w:hAnsi="Arial" w:cs="Arial"/>
                <w:lang w:val="nl-BE"/>
              </w:rPr>
              <w:t>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58F05289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</w:t>
            </w:r>
            <w:r w:rsidR="00DB24A5">
              <w:rPr>
                <w:rFonts w:ascii="Arial" w:hAnsi="Arial" w:cs="Arial"/>
                <w:lang w:val="nl-BE"/>
              </w:rPr>
              <w:t>1209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EBA3B5E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52E19">
              <w:rPr>
                <w:rFonts w:ascii="Arial" w:hAnsi="Arial" w:cs="Arial"/>
                <w:lang w:val="nl-BE"/>
              </w:rPr>
              <w:t>2025</w:t>
            </w:r>
            <w:r w:rsidR="00FC4813">
              <w:rPr>
                <w:rFonts w:ascii="Arial" w:hAnsi="Arial" w:cs="Arial"/>
                <w:lang w:val="nl-BE"/>
              </w:rPr>
              <w:t>4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01"/>
        <w:gridCol w:w="992"/>
        <w:gridCol w:w="1843"/>
        <w:gridCol w:w="992"/>
      </w:tblGrid>
      <w:tr w:rsidR="008A225E" w:rsidRPr="009E0459" w14:paraId="3933939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FC4813" w:rsidRPr="009E0459" w14:paraId="792BDDAA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351A5F8C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hijskettingen 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2EF5E5E3" w:rsidR="00FC4813" w:rsidRPr="009E0459" w:rsidRDefault="0058356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59C352F6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4,25t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3B3628C7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1C159C21" w:rsidR="00FC4813" w:rsidRPr="009E0459" w:rsidRDefault="00DB24A5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4017E88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1EC63DEF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264CBCAE" w:rsidR="00FC4813" w:rsidRPr="009E0459" w:rsidRDefault="0058356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430A0AFD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8D5DCA8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H24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1062B921" w:rsidR="00FC4813" w:rsidRPr="009E0459" w:rsidRDefault="00DB24A5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52BFF794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0FB49AAD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SWL 2T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5CC03510" w:rsidR="00FC4813" w:rsidRPr="009E0459" w:rsidRDefault="0058356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723B8110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142F5FB0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H17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376C81F9" w:rsidR="00FC4813" w:rsidRPr="009E0459" w:rsidRDefault="00DB24A5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5CC2AF5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ACBD258" w14:textId="7C468635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Hijsjuk koffers RPK Iveco 8T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0851638C" w14:textId="2D62C20D" w:rsidR="00FC4813" w:rsidRDefault="0058356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564A2B7" w14:textId="4C177E59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0.5t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70C30A70" w14:textId="6ECD0C0D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74613A" w14:textId="6B847966" w:rsidR="00FC4813" w:rsidRPr="009E0459" w:rsidRDefault="00DB24A5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C4813" w:rsidRPr="009E0459" w14:paraId="26FEF7A3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DCB7956" w14:textId="698C2762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71FA9F32" w14:textId="241A69B1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6BA41E4" w14:textId="7E955290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227EA411" w14:textId="46F6A143" w:rsidR="00FC4813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68EAA7" w14:textId="77777777" w:rsidR="00FC4813" w:rsidRPr="009E0459" w:rsidRDefault="00FC48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62B012CA" w:rsidR="00F8356B" w:rsidRPr="009E0459" w:rsidRDefault="00DB24A5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15F658C1" w:rsidR="00F8356B" w:rsidRPr="009E0459" w:rsidRDefault="00DB24A5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68B0BD04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  <w:r w:rsidR="00DB24A5">
              <w:rPr>
                <w:rFonts w:ascii="Arial" w:hAnsi="Arial" w:cs="Arial"/>
                <w:lang w:val="nl-BE"/>
              </w:rPr>
              <w:t>2000kg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4B7A00D6" w:rsidR="00F8356B" w:rsidRPr="009F6C9E" w:rsidRDefault="00DB24A5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4972CAE7" w:rsidR="002952F0" w:rsidRPr="00DB1730" w:rsidRDefault="00DB24A5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04B38945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DB24A5">
        <w:rPr>
          <w:rFonts w:ascii="Arial" w:hAnsi="Arial" w:cs="Arial"/>
          <w:b/>
          <w:u w:val="none"/>
          <w:lang w:val="nl-BE"/>
        </w:rPr>
        <w:t>: A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1F826182" w:rsidR="0072620D" w:rsidRPr="009E0459" w:rsidRDefault="00DB24A5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DB24A5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DB24A5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DB24A5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16731539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DB24A5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DB24A5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49F41BB2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DB24A5">
      <w:rPr>
        <w:rFonts w:ascii="Arial" w:hAnsi="Arial" w:cs="Arial"/>
        <w:sz w:val="22"/>
        <w:szCs w:val="22"/>
        <w:lang w:val="fr-BE"/>
      </w:rPr>
      <w:t>20210309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794AD0">
      <w:rPr>
        <w:rFonts w:ascii="Arial" w:hAnsi="Arial" w:cs="Arial"/>
        <w:sz w:val="22"/>
        <w:szCs w:val="22"/>
        <w:lang w:val="fr-BE"/>
      </w:rPr>
      <w:t>IU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983B55">
      <w:rPr>
        <w:rFonts w:ascii="Arial" w:hAnsi="Arial" w:cs="Arial"/>
        <w:sz w:val="22"/>
        <w:szCs w:val="22"/>
        <w:lang w:val="fr-BE"/>
      </w:rPr>
      <w:t>V287</w:t>
    </w:r>
    <w:r w:rsidR="00FC4813">
      <w:rPr>
        <w:rFonts w:ascii="Arial" w:hAnsi="Arial" w:cs="Arial"/>
        <w:sz w:val="22"/>
        <w:szCs w:val="22"/>
        <w:lang w:val="fr-BE"/>
      </w:rPr>
      <w:t>52</w:t>
    </w:r>
    <w:r w:rsidR="00D206FF">
      <w:rPr>
        <w:rFonts w:ascii="Arial" w:hAnsi="Arial" w:cs="Arial"/>
        <w:sz w:val="22"/>
        <w:szCs w:val="22"/>
        <w:lang w:val="fr-BE"/>
      </w:rPr>
      <w:t>-</w:t>
    </w:r>
    <w:r w:rsidR="0051565A" w:rsidRPr="0051565A">
      <w:rPr>
        <w:rFonts w:ascii="Arial" w:hAnsi="Arial" w:cs="Arial"/>
        <w:sz w:val="22"/>
        <w:szCs w:val="22"/>
        <w:lang w:val="fr-BE"/>
      </w:rPr>
      <w:t>OMG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56732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1565A"/>
    <w:rsid w:val="00536DCA"/>
    <w:rsid w:val="00537581"/>
    <w:rsid w:val="00540F45"/>
    <w:rsid w:val="005442E4"/>
    <w:rsid w:val="005516E0"/>
    <w:rsid w:val="005749E1"/>
    <w:rsid w:val="00583569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4AD0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3B5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06FF"/>
    <w:rsid w:val="00D22ADE"/>
    <w:rsid w:val="00D3286D"/>
    <w:rsid w:val="00D40C7B"/>
    <w:rsid w:val="00D40D9E"/>
    <w:rsid w:val="00D44F20"/>
    <w:rsid w:val="00D50ED9"/>
    <w:rsid w:val="00D52E19"/>
    <w:rsid w:val="00D71B2B"/>
    <w:rsid w:val="00D73DF1"/>
    <w:rsid w:val="00D74915"/>
    <w:rsid w:val="00D75825"/>
    <w:rsid w:val="00DA1B2E"/>
    <w:rsid w:val="00DA6836"/>
    <w:rsid w:val="00DA6EB8"/>
    <w:rsid w:val="00DB1730"/>
    <w:rsid w:val="00DB24A5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C4813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39339328"/>
  <w15:docId w15:val="{63890D9D-966A-4ED9-9553-82CAC3D1B9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Mbx6rnR/WkJOPmir6LWr8bb3Ghc=</DigestValue>
    </Reference>
    <Reference Type="http://www.w3.org/2000/09/xmldsig#Object" URI="#idOfficeObject">
      <DigestMethod Algorithm="http://www.w3.org/2000/09/xmldsig#sha1"/>
      <DigestValue>Ck5vFj4QPzfnjhisuUgjgA5TeZw=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jShxI7UgzONfNj2F0CPd7QwBLfU=</DigestValue>
    </Reference>
    <Reference Type="http://www.w3.org/2000/09/xmldsig#Object" URI="#idValidSigLnImg">
      <DigestMethod Algorithm="http://www.w3.org/2000/09/xmldsig#sha1"/>
      <DigestValue>aouwws7DhGthban1vLCbeA4KoPM=</DigestValue>
    </Reference>
    <Reference Type="http://www.w3.org/2000/09/xmldsig#Object" URI="#idInvalidSigLnImg">
      <DigestMethod Algorithm="http://www.w3.org/2000/09/xmldsig#sha1"/>
      <DigestValue>iyKcEavdj0NzafqNZHjvSfnrc4Y=</DigestValue>
    </Reference>
  </SignedInfo>
  <SignatureValue>ikEPtgMFGJBevjOXZLqzPaO+29qjKcQoXbYyXDZ7nJhf1YD3WO5JjcQN9Fb5u69uaCuLlqS/6H7S
4KXE02rniXy7fEL2OE0Jycd70WiCALc1u1BMWeWroEJ3XHsn7g/mPG9WNY0GNoh8yz1I/mRza4Sz
K74rVTrisyj3/GTi8ajVT4SMBO/N7yGVLYH/XcWb9iIKlPXYcx1pOjPFhGi8bMO3HBeWb+YXYw5b
3z4Jsz5kQ6kragM12MZgLtCBayoxqUb5O/KQERlR48SvTiBrFMWqwcY1nQSpc2SE6533P2AQAMBQ
VWG2WEfadU25Sr6O8kaKGxYgrd9M1F4lU5nUSg==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42xHtPhH9Egs80zg/mWr5WvBMVI=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1MYt7+12jQiqR5XMnXKq4++6NzQ=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oHYirwx2fm7WyteENo2SXFgmWIw=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QcTn7nw0YN2F0IvyY5bd2OivhLk=</DigestValue>
      </Reference>
      <Reference URI="/word/media/image2.emf?ContentType=image/x-emf">
        <DigestMethod Algorithm="http://www.w3.org/2000/09/xmldsig#sha1"/>
        <DigestValue>es0CO8sMednU/IAkeHJRfpfmo6s=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uHp6IKZSVFdWSdlgEfJK19TOR6s=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2021-03-11T09:17:51Z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MDAQEBAQMDAw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CBhWIVZsWEgV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AAAA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AAAAEBAQEBAQEBAQEBAQEBAQEBAQEBFSUtAQEBAQEBAQEBAQEBAVoeNg4VAQMDAwEBAQEBAV6KNWI0HCVHOQQCAQEBAQEBAQEBAQEBAQEBAQEBAQEBAQEBAQEBAQEBAQEBAQEBAQEBAQEBAQEBAQEBAQEBAQEBAQEBAQEBAQEBAQEBAQEBAQEBAQEBAQEBAQEBAQEBAQEBAQEBAQEBAQEBAQEBAQEBAQEBAQEBAQEBAQEBAQEBAQEBAQEBAQEBAQEBAQEBAQEBAQEBAQEBAQEBAQEBAQEBAQEBAQEBAQEBAQEBAQEBAQEBAQEBAAAA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AAAA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AAAAEBAQEBAQEBAQEBAQEBAQEBAQEBQDZKAQEBAQEBAQEBAQEBBDgdAQEBAQEBAQEBAQEBAQEBAQEBAQEBAwMBeIBDXUthQQgBAwEBAQEBAQEBAQEBAQEBAQEBAQEBAQEBAQEBAQEBAQEBAQEBAQEBAQEBAQEBAQEBAQEBAQEBAQEBAQEBAQEBAQEBAQEBAQEBAQEBAQEBAQEBAQEBAQEBAQEBAQEBAQEBAQEBAQEBAQEBAQEBAQEBAQEBAQEBAQEBAQEBAQEBAQEBAQEBAQEBAQEBAQEBAQEBAQEBAQEBAQEBAQEBAQEBAQEBAAAA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AAAA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AAAAEBAQEBAQEBAQEBAQEBAQEBAQEBAUIFAQEBAQEBAQEBAQE5XBYcKAMBAQEBAQEBAQEBAQEBAQEBAQEBAQEBAQEBAQEBAQICfjwNTDVWSBUBAwMBAQEBAQEBAQEBAQEBAQEBAQEBAQEBAQEBAQEBAQEBAQEBAQEBAQEBAQEBAQEBAQEBAQEBAQEBAQEBAQEBAQEBAQEBAQEBAQEBAQEBAQEBAQEBAQEBAQEBAQEBAQEBAQEBAQEBAQEBAQEBAQEBAQEBAQEBAQEBAQEBAQEBAQEBAQEBAQEBAQEBAQEBAQEBAQEBAQEBAQEBAAAA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AAAA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AAAAEBAQF+B2I2FhI2WVkeHFMaQUUPARc0fgMBAQEBAQEBAQFaPUsVNGQVAQEBAQEBAQEBAQEBAQEBAQEBAQEBAQEBAQEBAQEBAQEBAQEBAQ9KeYRrdwpeAgEBAQEBAQEBAQEBAQEBAQEBAQEBAQEBAQEBAQEBAQEBAQEBAQEBAQEBAQEBAQEBAQEBAQEBAQEBAQEBAQEBAQEBAQEBAQEBAQEBAQEBAQEBAQEBAQEBAQEBAQEBAQEBAQEBAQEBAQEBAQEBAQEBAQEBAQEBAQEBAQEBAQEBAQEBAQEBAQEBAQEBAQEBAQEBAQEBAAAA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AAAA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QAAAAF+NlMBAwEBAQEBAQEBAQEDAQMBWo0SEB1UEUgBAwEBAQEBdU0RAQ9rMCIDAQEBAQEBAQEBAQEBAQEBAQEBAQEBAQEBAQEBAQEBAQEBAQEBAQEBAQMBAQhkHQaAGF4BAwEBAQEBAQEBAQEBAQEBAQEBAQEBAQEBAQEBAQEBAQEBAQEBAQEBAQEBAQEBAQEBAQEBAQEBAQEBAQEBAQEBAQEBAQEBAQEBAQEBAQEBAQEBAQEBAQEBAQEBAQEBAQEBAQEBAQEBAQEBAQEBAQEBAQEBAQEBAQEBAQEBAQEBAQEBAQEBAQEBAQEBAAAA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EAAAA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QAAAAFoOHQBAQEBAQEBAQEBAQEBAQEBAQFeTXcDAwMBfHolBWZsaSUcWgEBAyAdagIDAQEBAQEBAQEBAQEBAQEBAQEBAQEBAQEBAQEBAQEBAQEBAQEBAQEBAQEBAQEBAQEBCGZUFA45ZQEDAwEBAQEBAQEBAQEBAQEBAQEBAQEBAQEBAQEBAQEBAQEBAQEBAQEBAQEBAQEBAQEBAQEBAQEBAQEBAQEBAQEBAQEBAQEBAQEBAQEBAQEBAQEBAQEBAQEBAQEBAQEBAQEBAQEBAQEBAQEBAQEBAQEBAQEBAQEBAQEBAQEBAQEBAQEBAAAA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AAAA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AAAAEPcy94AQEBAQEBAQEBAQEBAQEBAQEBT2AnAQEBAQEBAQEBAX4SWXYXhzEBAzcdigIBAQEBAQEBAQEBAQEBAQEBAQEBAQEBAQEBAQEBAQEBAQEBAQEBAQEBAQEBAQEBAQEBAQEBAQ9+CxMlR2haAQEBAQEBAQEBAQEBAQEBAQEBAQEBAQEBAQEBAQEBAQEBAQEBAQEBAQEBAQEBAQEBAQEBAQEBAQEBAQEBAQEBAQEBAQEBAQEBAQEBAQEBAQEBAQEBAQEBAQEBAQEBAQEBAQEBAQEBAQEBAQEBAQEBAQEBAQEBAQEBAQEBAAAA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AAAA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AAAAEBAQFrDQQBAQEBAQEBAQEBAQEBAQEBA052AQEBAQEBAQEBAQE3Hk8BAwFlRxMFUigFjVoDAQEBAQEBAQEBAQEBAQEBAQEBAQEBAQEBAQEBAQEBAQEBAQEBAQEBAQEBAQEBAQEBAQEBAQEBAQIBARWKcYRyZn1eAgEBAQEBAQEBAQEBAQEBAQEBAQEBAQEBAQEBAQEBAQEBAQEBAQEBAQEBAQEBAQEBAQEBAQEBAQEBAQEBAQEBAQEBAQEBAQEBAQEBAQEBAQEBAQEBAQEBAQEBAQEBAQEBAQEBAQEBAQEBAQEBAQEBAQEBAAAA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AAAA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AAAAEBAQEDAUcNCAMBAQEBAQEBAQEBAQEBAQJucAEBAQEBAQEBAQEBF1OHAQEBAQEBAwEBCCqTK3GHAgMBAQEBAQEBAQEBAQEBAQEBAQEBAQEBAQEBAQEBAQEBAQEBAQEBAQEBAQEBAQEBAQEBAQEBAQEBAQEBAQMDARUoGoQyZlYiAwEBAQEBAQEBAQEBAQEBAQEBAQEBAQEBAQEBAQEBAQEBAQEBAQEBAQEBAQEBAQEBAQEBAQEBAQEBAQEBAQEBAQEBAQEBAQEBAQEBAQEBAQEBAQEBAQEBAQEBAQEBAQEBAQEBAQEBAQEBAAAA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AAAA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AAAAEBAQEBAQEDIkMXAwMBAQEBAQEBAQEBAQE3HGwBAQEBAQEBAQEBAXY+aQEBAQEBAQEBATI6cRALJjJji2RKIwMDAQEBAQEBAQEBAQEBAQEBAQEBAQEBAQEBAQEBAQEBAQEBAQEBAQEBAQEBAQEBAQEBAQEBAQEBAQEBAQEBAQEDAQItLHI1JYooZQMBAwEBAQEBAQEBAQEBAQEBAQEBAQEBAQEBAQEBAQEBAQEBAQEBAQEBAQEBAQEBAQEBAQEBAQEBAQEBAQEBAQEBAQEBAQEBAQEBAQEBAQEBAQEBAQEBAQEBAQEBAQEBAAAA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AAAA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AAAAEBAQEBAQEBAQEDdFMKAQEBAQEBAQEBAQEBFx98AQEBAQEBAQEBAQENMhUBAQEBAQEBA4qPgAIeG2cBD3VmIgMHiYhqWAQDAQEBAQEBAQEBAQEBAQEBAQEBAQEBAQEBAQEBAQEBAQEBAQEBAQEBAQEBAQEBAQEBAQEBAQEBAQEBAQEBAQEBAQEBAQEjSg52BVFSGFoDAQMDAQEBAQEBAQEBAQEBAQEBAQEBAQEBAQEBAQEBAQEBAQEBAQEBAQEBAQEBAQEBAQEBAQEBAQEBAQEBAQEBAQEBAQEBAQEBAQEBAQEBAQEBAQEBAAAA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AAAA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AAAAEBAQEBAQEBAQEBAQMBfkuKAQEBAQEBAQEBAQdLZwEBAQEBAQEBAQECQnIBAQEBAQEBAQE9UAEDBD0GAQEBAQE7Hm9GiwEDGGYLZHgxDwEBAQEBAQEBAQEBAQEBAQEBAQEBAQEBAQEBAQEBAQEBAQEBAQEBAQEBAQEBAQEBAQEBAQEBAQEBAQEBAQEBAQEBAQEBAQEBFUoXBTJyC4p8ZwEBAQEBAQEBAQEBAQEBAQEBAQEBAQEBAQEBAQEBAQEBAQEBAQEBAQEBAQEBAQEBAQEBAQEBAQEBAQEBAQEBAQEBAQEBAQEBAQEBAAAA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AAAA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AAAAEBAQEBAQEBAQEBAQEBAQEDIoRhMQEDAQEBAQENKgEDAQEBAQEBAQEBWkOLAQEBAQEBAQGLe4oBAQN0XEkBAQEBAYpESyQqMQMDAQEBHJEWF2YKIg8DAQEBAQEBAQEBAQEBAQEBAQEBAQEBAQEBAQEBAQEBAQEBAQEBAQEBAQEBAQEBAQEBAQEBAQEBAQEBAQEBAQEBAQEBAQEBAQECAQExChcUhDJJJkplIwEBAwEBAQEBAQEBAQEBAQEBAQEBAQEBAQEBAQEBAQEBAQEBAQEBAQEBAQEBAQEBAQEBAQEBAQEBAQEBAQEBAAAA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AAAA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AAAAEBAQEBAQEBAQEBAQEBAQEBAQEBAVcNaA8DAQNnH3MBAQEBAQEBAQEBAYxgJgMBAQEBAQGHbWABAQEBAyIbKgMBAQEVPVtFOBcRBiZaAUMWOAgBAQEVaIs7ETciAwEDAwEBAQEBAQEBAQEBAQEBAQEBAQEBAQEBAQEBAQEBAQEBAQEBAQEBAQEBAQEBAQEBAQEBAQEBAQEBAQEBAQEBAQEBAQEBAQEBAQEBAwNlfTxuVFs1USZ4aQ8BAQMDAwEBAQEBAQEBAQEBAQEBAQEBAQEBAQEBAQEBAQEBAQEBAQEBAQEBAQEBAQEBAAAA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AAAA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AAAAEBAQEBAQEBAQEBAQEBAQEBAQEBAQEBAQFwHTkCdFM3AQEBAQEBAQEBAQFKbmgBAQEBAQEBNZIiAQEBAQEBWlBCaQMBA3oWGAFbHBUBAXQ0KUI4LQEBAQEBAX6NI2d9Unp1CGkjAQEBAQEBAQEBAQEBAQEBAQEBAQEBAQEBAQEBAQEBAQEBAQEBAQEBAQEBAQEBAQEBAQEBAQEBAQEBAQEBAQEBAQEBAQEBAQEBAQEBAQEBAQEBAQEBaUhSSRRDDVswMItBWAQjAQEBAQEBAQEBAQEBAQEBAQEBAQEBAQEBAQEBAQEBAQEBAAAA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AAAA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AAAAEBAQEBAQEBAQEBAQEBAQEBAQEBAQEBAQEBAQEDZjYeWgEBAQEBAQEBAQEBRx05AQEBAQEBAQEBAQEBAQEBAQEDbkMEAwOMRnkBAUk9SAEBEVxUixB3SA8BATcpXAUBAQEBAQMBMX0Ld2h0I2cBAwMBAQEBAQEBAQEBAQEBAQEBAQEBAQEBAQEBAQEBAQEBAQEBAQEBAQEBAQEBAQEBAQEBAQEBAQEBAQEBAQEBAQEBAQEBAQEBAQEBAQEBAQEBAQEBAQECAwEBZydWPBQ+QlNMSwUadRE3IBUBAQEBAQEBAQEBAQEBAQEBAAAA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AAAA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AAAAEBAQEBAQEBAQEBAQEBAQEBAQEBAQEBAQEBAQEBAQEUBWxTC2kBAwEBAQEBA4AdeAMBAQEBAQEBAQEBAQEBAQEBAQE8G3UBAwwvIgEDGDh5AwFdRicRG3MjcEkmCTNGCwEDAQEBAQEBAQNnEh06WXdxOxF9CUYnAQEBAQEBAQEBAQEBAQEBAQEBAQEBAQEBAQEBAQEBAQEBAQEBAQEBAQEBAQEBAQEBAQEBAQEBAQEBAQEBAQEBAQEBAQEBAQEBAQEBAQEBAQEBAQEBAQEBAQEBAQEBAQEDAgEBA14oVlVUM4YSGSuRHQEBAAAA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AAAA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AAAAEBAQEBAQEBAWOPbzoZRBJbZn4PAQEBAQEBAQEBAQEBU2YBAQNpckxzMQMBAQMLE0UBAQEBAQ+IkCkqAQEBAQEBAQEBAwQ/Hl4HXCADAQEBhE07RxmAAQ9MM2kBAUw/UQk0J1oDAwEBAQEBAQEBAxoSdAEBE1k+NFc7jVd4XgMDAQEBAQEBAQEBAQEBAQEBAQEBAQEBAQEBAQEBAQEBAQEBAQEBAQEBAQEBAQEBAQEBAQEBAQEBAQEBAQEBAQEBAQEBAQEBAQEBAQEBAQEBAQEBAQEBAQEBAQEBAQEBAQEBAQEBAQEBAQEBAAAA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AAAA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AAAAEBAQEBAQEBVDp0AwEBAQEDAwEBZyxUUC8fDjcEDwEBRR8mAQEBAQMBARhbWxECcR0CAQEBAQEBAQEBAQEBAQEBAQEBAQEDASwZLh4BAQEBAQEnODZvbgEBAWwWYwJyRgoBNT1zjEd6GEUjAwEBAQFhRIQueFM/aUKAAQEBAQMBCEBXgGqMaQ8jAwEBAQEBAQEBAQEBAQEBAQEBAQEBAQEBAQEBAQEBAQEBAQEBAQEBAQEBAQEBAQEBAQEBAQEBAQEBAQEBAQEBAQEBAQEBAQEBAQEBAQEBAQEBAQEBAQEBAQEBAQEBAQEBAAAA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AAAA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AAAAEBAQEBAQEBAVE4aAMBAQEBAQEBAQEBAQEBAQMBASJkDRkkPnV+ZQEBAgMBAQMBZU0QjTEDAQEBAQEBAQEBAQEBAQEBAQEBAQEBAQEBAQEBAQEBAwNFcwIBAQEBAUFGEi5RAQEBPDYLIwECAQQXVYAOKWYDLVwZhiIDHo0BAQEBAQEBAQMDAwMDATFzLGqNjFgjAQMDAwEBAQEBAQEBAQEBAQEBAQEBAQEBAQEBAQEBAQEBAQEBAQEBAQEBAQEBAQEBAQEBAQEBAQEBAQEBAQEBAQEBAQEBAQEBAQEBAQEBAQEBAQEBAQEBAAAA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AAAA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AAAAEBAQEBAQEBAQEBJjY5AQEBAQEBAQEBAQEBAQEBAQEBAQM7Q0UBAwMIVkk/GTZNUyUZU3x4PxBMAQMBAQEBAQEBAQEBAQEBAQEBAQEBAQEBAQEBAQEBAQEBAQEBAQEBAgMCAQEBAQEBCEwSLx1JQhJcSgMDRUB3ECmMIwE+dQEBAQEBWm9EFkUBAQEBAQEBAwEBAwMgWBFkZHRIXhUDAgEDAwEBAQEBAQEBAQEBAQEBAQEBAQEBAQEBAQEBAQEBAQEBAQEBAQEBAQEBAQEBAQEBAQEBAQEBAQEBAQEBAQEBAQEBAQEBAQEBAAAA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AAAA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AAAAEBAQEBAQEBAQEBAQExPkNlAQEBAQEBAQEBAQEBAQEBAQEBBl9pAQEBAQEBAQEBAQEPUzUBAQEBAQEBAQEBAQEBAQEBAQEBAQEBAQEBAQEBAQEBAQEBAQEBAQEBAQEBAQEBAQEBAQEBAQEBAQEBAQEBAQEBAQEBAXUWOIwCSD5QJhhlMQRGbjkZYQEBAQMiJI9fFQMDAQEBAQEBAQEBAWV+imYhQHhFIAICAwEDAQEBAQEBAQEBAQEBAQEBAQEBAQEBAQEBAQEBAQEBAQEBAQEBAQEBAQEBAQEBAQEBAQEBAQEBAQEBAQEBAAAA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AAAA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AAAAEBAQEBAQEBAQEBAQEBAQNpQkwEAQEBAQEBAQEBAQEBAQEBAWAUAQEBAQEBAQEBAQEDI2BVAQEBAQEBAQEBAQEBAQEBAQEBAQEBAQEBAQEBAQEBAQEBAQEBAQEBAQEBAQEBAQEBAQEBAQEBAQEBAQEBAQEBAQEBAQGNYhdcEQEDSE1PAgEBaxtOO1s6cGcBAU5cFyUvbAEBChkLAQEBAQEBAQEBAQEBAwEBAyB9ZFGNbBgiZyMCAgEBAQEBAQEBAQEBAQEBAQEBAQEBAQEBAQEBAQEBAQEBAQEBAQEBAQEBAQEBAQEBAQEBAAAA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AAAA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AAAAEBAQEBAQEBAQEBAQEBAQEBAQEBFx5oAQMBAQEBAQEBAQEBASNdBgEBAQEBAQEBAQEBA2kfOwEBAQEBAQEBAQEBAQEBAQEBAQEBAQEBAQEBAQEBAQEBAQEBAQEBAQEBAQEBAQEBAQEBAQEBAQEBAQEBAQEBAQEBAQEBhz1XSEYXAQMBQD0XAxgpVgEDA1ozXUdXEjo1R0p2Rl1bXBsWJncQB0pRSxsSU1UKZwEDAQEBAQEBAQEBAQEEjDlsbH2MLVoVAg8DAwEBAQEBAQEBAQEBAQEBAQEBAQEBAQEBAQEBAQEBAQEBAQEBAAAA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AAAA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AAAAEBAQEBAQEBAQEBAQEBAQEBAQEBAQEDXl8GXgEDAQEBAQEBAQFeLzsBAQEBAQEBAQEBAQEnQnUBAQEBAQEBAQEBAQEBAQEBAQEBAQEBAQEBAQEBAQEBAQEBAQEBAQEBAQEBAQEBAQEBAQEBAQEBAQEBAQEBAQEBAQEBASOGVwF4RlYBAQEDSGBcKWMBAQEBAQEBZSADAQEBAQEBAwMifTtyWXuDPlggMTEVAQ8oVVtQBQtKCAIBAwMBAQEBAQEBAQEBAQEBAzF8N31WdXOMLSAxAgEDAwMDAQEBAQEBAQEBAQEBAQEBAQEBAAAA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AAAA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AAAAEBAQEBAQEBAQEBAQEBAQEBAQEBAQEBAQEBAX5DFGUBAQEBAQEDfjSAAQEBAQEBAQEBAQEBfWJ1AQEBAQEBAQEBAQEBAQEBAQEBAQEBAQEBAQEBAQEBAQEBAQEBAQEBAQEBAQEBAQEBAQEBAQEBAQEBAQEBAQEBAQEBAQEBSwsBASZQZQEBAQEBAQEBAQEBAQEBAQEBAQEBAQEBAQEBAQEBAQEDAQMDAQEBAQMnOREqX2MaFzlKLDBCUGBTdnV9jCMBAQEBAQEBAQEBAQEBAQMDAQEBAQ8VeBFXZI1zKEpFFQEBAQEBAQEBAAAA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AAAA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SgAAAAEBAQEBAQEBAQEBAQEBAQEBAQEBAQEBAQEBAQEBAQEPcWJSAQMBAyY0bAEBAQF3bXtUQA8CARgzagMBAQEBAQEBAQEBAQEBAQEBAQEBAQEBAQEBAQEBAQEBAQEBAQEBAQEBAQEBAQEBAQEBAQEBAQEBAQEBAQEBAQEBAQEBAUluSAEBU2MBAQEBAQEBAQEBAQEBAQEBAQEBAQEBAQEBAQEBAQEBAQEBAQEBAQEBAQEBAQEBAQEBAQMDAwEBAQEVXgqAeiUNXRs4XIiJBwMBAQEBAQEBAQEBAQEBAQEBAQEBAQMBAwEBAQMPAAAA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AAAA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AAAAEBAQEBAQEBAQEBAQEBAQEBAQEBAQEBAQEBAQEBAQEBAQEBA0BTWyiAWUEBAQEBAQEBAwFIeRaBgmEDAwMBAQEBAQEBAQEBAQEBAQEBAQEBAQEBAQEBAQEBAQEBAQEBAQEBAQEBAQEBAQEBAQEBAQEBAQEBAQEBAQEBAQEBAQNsUHQDAWw0LQMBAQEBAQEBAQEBAQEBAQEBAQEBAQEBAQEBAQEBAQEBAQEBAQEBAQEBAQEBAQEBAQEBAQEBAQEBAQEBAQEBAQEBAQEBAQEBAQEBAQEBAQEBAQEBAQEBAQEBAQEBAQEBAQEBAAAA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AAAA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AAAAEBAQEBAQEBAQEBAQEBAQEBAQEBAQEBAQEBAQEBAQEBAQEBAQEBAQMBNSk/VwMBAQEBAQEBAQEBSgxBaWEbLhM3AQMBAQEBAQEBAQEBAQEBAQEBAQEBAQEBAQEBAQEBAQEBAQEBAQEBAQEBAQEBAQEBAQEBAQEBAQEBAQEBAQEBZVAhAQEBbiEBAQEBAQEBAQEBAQEBAQEBAQEBAQEBAQEBAQEBAQEBAQEBAQEBAQEBAQEBAQEBAQEBAQEBAQEBAQEBAQEBAQEBAQEBAQEBAQEBAQEBAQEBAQEBAQEBAQEBAQEBAQEBAQEBAAAA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AAAA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AAAAEBAQEBAQEBAQEBAQEBAQEBAQEBAQEBAQEBAQEBAQEBAQEBAQEBAQEBAQ42IgIDUlBuTwIBAQEBAVZdcwEBAQEBAXRUEEYLIwIBAQEBAQEBAQEBAQEBAQEBAQEBAQEBAQEBAQEBAQEBAQEBAQEBAQEBAQEBAQEBAQEBAQEBAQEBAQE0BwEBAWEdAgEBAQEBAQEBAQEBAQEBAQEBAQEBAQEBAQEBAQEBAQEBAQEBAQEBAQEBAQEBAQEBAQEBAQEBAQEBAQEBAQEBAQEBAQEBAQEBAQEBAQEBAQEBAQEBAQEBAQEBAQEBAQEBAAAA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AAAA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AAAAEBAQEBAQEBAQEBAQEBAQEBAQEBAQEBAQEBAQEBAQEBAQEBAQEBAQEBAQFxPQQDAQEBAwIBQQZNBUpXLzsBAQEBAQEBAQEDAVoHGxsXIwEBAQEBAQEBAQEBAQEBAQEBAQEBAQEBAQEBAQEBAQEBAQEBAQEBAQEBAQEBAQEBAQEBAQMBDUsVAwMoHggBAQEBAQEBAQEBAQEBAQEBAQEBAQEBAQEBAQEBAQEBAQEBAQEBAQEBAQEBAQEBAQEBAQEBAQEBAQEBAQEBAQEBAQEBAQEBAQEBAQEBAQEBAQEBAQEBAQEBAQEBAQEBAAAA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AAAA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AAAAEBAQEBAQEBAQEBAQEBAQEBAQEBAQEBAQEBAQEBAQEBAQEBAQEBAQEBAQEBDQxpAwEBAQEBAQEBAQEDVgxLNgw1aAIBAQMBAQEBAQEBA2pGPSIBAQEBAQEBAQEBAQEBAQEBAQEBAQEBAQEBAQEBAQEBAQEBAQEBAQEBAQEBAQEBAQEBAVFgRQEBIAxeAQEBAQEBAQEBAQEBAQEBAQEBAQEBAQEBAQEBAQEBAQEBAQEBAQEBAQEBAQEBAQEBAQEBAQEBAQEBAQEBAQEBAQEBAQEBAQEBAQEBAQEBAQEBAQEBAQEBAQEBAQEBAAAA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AAAA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AAAAEBAQEBAQEBAQEBAQEBAQEBAQEBAQEBAQEBAQEBAQEBAQEBAQEBAQEBAQEBAR8MAQEBAQEBAQEBAQEBARdZRQEBAQEBAVpATls4XDgeU0I0EBwjAQEBAQEBAQEBAQEBAQEBAQEBAQEBAQEBAQEBAQEBAQEBAQEBAQEBAQEBAQEBAQEBAQE3TQgDAkpdIwEBAQEBAQEBAQEBAQEBAQEBAQEBAQEBAQEBAQEBAQEBAQEBAQEBAQEBAQEBAQEBAQEBAQEBAQEBAQEBAQEBAQEBAQEBAQEBAQEBAQEBAQEBAQEBAQEBAQEBAQEBAAAA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AAAA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AAAAEBAQEBAQEBAQEBAQEBAQEBAQEBAQEBAQEBAQEBAQEBAQEBAQEBAQEBAQEBARVNBgEBAQEBAQEBAQEBAQFODAQBAQEBAQEBAQEBAQEBAQEBAQEBAQEBAQEBAQEBAQEBAQEBAQEBAQEBAQEBAQEBAQEBAQEBAQEBAQEBAQEBAQEBAQEBAQEBJxtPAQFQUQEBAQEBAQEBAQEBAQEBAQEBAQEBAQEBAQEBAQEBAQEBAQEBAQEBAQEBAQEBAQEBAQEBAQEBAQEBAQEBAQEBAQEBAQEBAQEBAQEBAQEBAQEBAQEBAQEBAQEBAQEBAAAA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AAAA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AAAAEBAQEBAQEBAQEBAQEBAQEBAQEBAQEBAQEBAQEBAQEBAQEBAQEBAQEBAQEBAQFAOkEBAQEBAQEBAQEBAQEBQkMBAQEBAQEBAQEBAQEBAQEBAQEBAQEBAQEBAQEBAQEBAQEBAQEBAQEBAQEBAQEBAQEBAQEBAQEBAQEBAQEBAQEBAQEBAQEBASJEFwEHQwEBAQEBAQEBAQEBAQEBAQEBAQEBAQEBAQEBAQEBAQEBAQEBAQEBAQEBAQEBAQEBAQEBAQEBAQEBAQEBAQEBAQEBAQEBAQEBAQEBAQEBAQEBAQEBAQEBAQEBAQEBAAAA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AAAA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AAAAEBAQEBAQEBAQEBAQEBAQEBAQEBAQEBAQEBAQEBAQEBAQEBAQEBAQEBAQEBAQECMAkxAQEBAQEBAQEBAQEBAy8yAQEBAQEBAQEBAQEBAQEBAQEBAQEBAQEBAQEBAQEBAQEBAQEBAQEBAQEBAQEBAQEBAQEBAQEBAQEBAQEBAQEBAQEBAQEBAQEBMzQ1NgMBAQEBAQEBAQEBAQEBAQEBAQEBAQEBAQEBAQEBAQEBAQEBAQEBAQEBAQEBAQEBAQEBAQEBAQEBAQEBAQEBAQEBAQEBAQEBAQEBAQEBAQEBAQEBAQEBAQEBAQEBAAAA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AAAA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AAAAEBAQEBAQEBAQEBAQEBAQEBAQEBAQEBAQEBAQEBAQEBAQEBAQEBAQEBAQEBAQEBAR4fAQEBAQEBAQEBAQEBAyAWIQMBAQEBAQEBAQEBAQEBAQEBAQEBAQEBAQEBAQEBAQEBAQEBAQEBAQEBAQEBAQEBAQEBAQEBAQEBAQEBAQEBAQEBAQEBAQEBAQEiIwEBAQEBAQEBAQEBAQEBAQEBAQEBAQEBAQEBAQEBAQEBAQEBAQEBAQEBAQEBAQEBAQEBAQEBAQEBAQEBAQEBAQEBAQEBAQEBAQEBAQEBAQEBAQEBAQEBAQEBAQEBAAAA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AAAA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YGRgD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ERIP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sM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MEB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TAAAAGQAAAAAAAAAAAAAAG8AAAA8AAAAAAAAAAAAAABw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2021-03-11T09:17:51Z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vI8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FVFgNjZNWU0ML0NDBXA5ZQEBAQEBAQEBAQEBAQEBAQEBAQEBAQEBAQEBAQEBAQEBAQEBAQEBAQEBAQEBAQEBAQEBAQEBAQEBAQEBAQEBAQEBAQEBAQEBAQEBAQEBAQEBAQEBAQEBAQEBAQEBAQEBAQEBAQEBAQEBAQEBAQEBAQEBAQEBAQEBAQEBAQEBAQEBAQEBAQEBAQEBAQEBAQEBAQEBAQEBAQEBAQEBAQEBAQEBAQEBAQEBAQEBAQEBAwMBAQE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EBAQEBAQEBAQEBAQEBAQEBAQEVJS0BAQEBAQEBAQEBAQEBWh42DhUBAwMDAQEBAQEBXoo1YjQcJUc5BAIBAQEBAQEBAQEBAQEBAQEBAQEBAQEBAQEBAQEBAQEBAQEBAQEBAQEBAQEBAQEBAQEBAQEBAQEBAQEBAQEBAQEBAQEBAQEBAQEBAQEBAQEBAQEBAQEBAQEBAQEBAQEBAQEBAQEBAQEBAQEBAQEBAQEBAQEBAQEBAQEBAQEBAQEBAQEBAQEBAQEBAQEBAQEBAQEBAQEBAQEBAQEBAQEBAQEBAQEBAQEBAQEBAQEBAQEBAQEBAQEBAQEBAQEBAQEBbDhjAQEBAQEBAQEBAQEBAXk2MAEDAQEBAQEBAQEBAQEDAQIiQBpdYIQ8QS0PAQMBAQEBAQEBAQEBAQEBAQEBAQEBAQEBAQEBAQEBAQEBAQEBAQEBAQEBAQEBAQEBAQEBAQEBAQEBAQEBAQEBAQEBAQEBAQEBAQEBAQEBAQEBAQEBAQEBAQEBAQEBAQEBAQEBAQEBAQEBAQEBAQEBAQEBAQEBAQEBAQEBAQEBAQEBAQEBAQEBAQEBAQEBAQEBAQEBAQEBAQEBAQEBAQEBAQEBAQEBAQE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EBAQEBAQEBAQEBAQEBAQEBAQFANkoBAQEBAQEBAQEBAQEEOB0BAQEBAQEBAQEBAQEBAQEBAQEBAQEDAwF4gENdS2FBCAEDAQEBAQEBAQEBAQEBAQEBAQEBAQEBAQEBAQEBAQEBAQEBAQEBAQEBAQEBAQEBAQEBAQEBAQEBAQEBAQEBAQEBAQEBAQEBAQEBAQEBAQEBAQEBAQEBAQEBAQEBAQEBAQEBAQEBAQEBAQEBAQEBAQEBAQEBAQEBAQEBAQEBAQEBAQEBAQEBAQEBAQEBAQEBAQEBAQEBAQEBAQEBAQEBAQEBAQEBAQEBAQEBAQEBAQEBAQEBAQEBLU1XAQEBAQEBAQEBAQEBBDgFAQEBAQEBAQEBAQEBAQEBAQEBAQEBAQEBAQIBfoszH1RhGAQBAQMBAQEBAQEBAQEBAQEBAQEBAQEBAQEBAQEBAQEBAQEBAQEBAQEBAQEBAQEBAQEBAQEBAQEBAQEBAQEBAQEBAQEBAQEBAQEBAQEBAQEBAQEBAQEBAQEBAQEBAQEBAQEBAQEBAQEBAQEBAQEBAQEBAQEBAQEBAQEBAQEBAQEBAQEBAQEBAQEBAQEBAQEBAQEBAQEBAQEBAQEBAQEBAQE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EBAQEBAQEBAQEBAQEBAQEBAQEBQgUBAQEBAQEBAQEBATlcFhwoAwEBAQEBAQEBAQEBAQEBAQEBAQEBAQEBAQEBAQEBAgJ+PA1MNVZIFQEDAwEBAQEBAQEBAQEBAQEBAQEBAQEBAQEBAQEBAQEBAQEBAQEBAQEBAQEBAQEBAQEBAQEBAQEBAQEBAQEBAQEBAQEBAQEBAQEBAQEBAQEBAQEBAQEBAQEBAQEBAQEBAQEBAQEBAQEBAQEBAQEBAQEBAQEBAQEBAQEBAQEBAQEBAQEBAQEBAQEBAQEBAQEBAQEBAQEBAQEBAQEBAQEBAQEDAQMBAQEBAwEBAQEBAUtMAQEBAQEBAQEBAQF9ODAvYQMBAQEBAQEBAQEBAQEBAQEBAQEBAQEBAQEBAQEBAQEBAQExSnmEKnp9ZQMBAQEBAQEBAQEBAQEBAQEBAQEBAQEBAQEBAQEBAQEBAQEBAQEBAQEBAQEBAQEBAQEBAQEBAQEBAQEBAQEBAQEBAQEBAQEBAQEBAQEBAQEBAQEBAQEBAQEBAQEBAQEBAQEBAQEBAQEBAQEBAQEBAQEBAQEBAQEBAQEBAQEBAQEBAQEBAQEBAQEBAQEBAQEBAQEBAQEBAQE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EBAQEBAQEBAQEBAQEBAQEBAQEBAQEBAQEBAQEBAQEBAQEBAQEBAwE1KT9XAwEBAQEBAQEBAQFKDEFpYRsuEzcBAwEBAQEBAQEBAQEBAQEBAQEBAQEBAQEBAQEBAQEBAQEBAQEBAQEBAQEBAQEBAQEBAQEBAQEBAQEBAQEBAQFlUCEBAQFuIQEBAQEBAQEBAQEBAQEBAQEBAQEBAQEBAQEBAQEBAQEBAQEBAQEBAQEBAQEBAQEBAQEBAQEBAQEBAQEBAQEBAQEBAQEBAQEBAQEBAQEBAQEBAQEBAQEBAQEBAQEBAQEBAQEBAQEBAQEBAQEBAQEBAQEBAQEBAQEBAQEBAQEBAQEBAQEBAQEBAQEBNxIzHExAAwEBAQEBAQEBI115AQEjehtcHwoBAQEBAQEBAQEBAQEBAQEBAQEBAQEBAQEBAQEBAQEBAQEBAQEBAQEBAQEBAQEBAQEBAQEBAQEBAQEBAQEBAXJJDwEBZj4jAQEBAQEBAQEBAQEBAQEBAQEBAQEBAQEBAQEBAQEBAQEBAQEBAQEBAQEBAQEBAQEBAQEBAQEBAQEBAQEBAQEBAQEBAQEBAQEBAQEBAQEBAQEBAQEBAQEBAQEBAQEBAQE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EBAQEBAQEBAQEBAQEBAQEBAQEBAQEBAQEBAQEBAQEBAQEBAQEBAQEBAQENDGkDAQEBAQEBAQEBAQNWDEs2DDVoAgEBAwEBAQEBAQEDakY9IgEBAQEBAQEBAQEBAQEBAQEBAQEBAQEBAQEBAQEBAQEBAQEBAQEBAQEBAQEBAQEBAQEBUWBFAQEgDF4BAQEBAQEBAQEBAQEBAQEBAQEBAQEBAQEBAQEBAQEBAQEBAQEBAQEBAQEBAQEBAQEBAQEBAQEBAQEBAQEBAQEBAQEBAQEBAQEBAQEBAQEBAQEBAQEBAQEBAQEBAQEBAQEBAQEBAQEBAQEBAQEBAQEBAQEBAQEBAQEBAQEBAQEBAQEBAQEBAQEBFxZBAwEBAQEBAQEBAQEBZzYHAQoFEllJORUBAQEDAwEBAQNIGVkEAQEBAQEBAQEBAQEBAQEBAQEBAQEBAQEBAQEBAQEBAQEBAQEBAQEBAQEBAQEBAQEBASI2aAEBAVssAQEBAQEBAQEBAQEBAQEBAQEBAQEBAQEBAQEBAQEBAQEBAQEBAQEBAQEBAQEBAQEBAQEBAQEBAQEBAQEBAQEBAQEBAQEBAQEBAQEBAQEBAQEBAQEBAQEBAQEBAQE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EBAQEBAQEBAQEBAQEBAQEBAQEBAQEBAQEBAQEBAQEBAQEBAQEBAQEBAQEBHwwBAQEBAQEBAQEBAQEBF1lFAQEBAQEBWkBOWzhcOB5TQjQQHCMBAQEBAQEBAQEBAQEBAQEBAQEBAQEBAQEBAQEBAQEBAQEBAQEBAQEBAQEBAQEBAQEBATdNCAMCSl0jAQEBAQEBAQEBAQEBAQEBAQEBAQEBAQEBAQEBAQEBAQEBAQEBAQEBAQEBAQEBAQEBAQEBAQEBAQEBAQEBAQEBAQEBAQEBAQEBAQEBAQEBAQEBAQEBAQEBAQEBAQEBAQEBAQEBAQEBAQEBAQEBAQEBAQEBAQEBAQEBAQEBAQEBAQEBAQEBAQEBAVVGLQEBAQEBAQEBAQEBAUU9VgEBAQEBAQEBAQEBMSdBT1csNwEBAQEBAQEBAQEBAQEBAQEBAQEBAQEBAQEBAQEBAQEBAQEBAQEBAQEBAQEBAQEBAQEBAQEDQ1UBAQQ4WAEBAQEBAQEBAQEBAQEBAQEBAQEBAQEBAQEBAQEBAQEBAQEBAQEBAQEBAQEBAQEBAQEBAQEBAQEBAQEBAQEBAQEBAQEBAQEBAQEBAQEBAQEBAQEBAQEBAQEBAQE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EBAQEBAQEBAQEBAQEBAQEBAQEBAQEBAQEBAQEBAQEBAQEBAQEBAQEBAQEBFU0GAQEBAQEBAQEBAQEBAU4MBAEBAQEBAQEBAQEBAQEBAQEBAQEBAQEBAQEBAQEBAQEBAQEBAQEBAQEBAQEBAQEBAQEBAQEBAQEBAQEBAQEBAQEBAQEBAQEnG08BAVBRAQEBAQEBAQEBAQEBAQEBAQEBAQEBAQEBAQEBAQEBAQEBAQEBAQEBAQEBAQEBAQEBAQEBAQEBAQEBAQEBAQEBAQEBAQEBAQEBAQEBAQEBAQEBAQEBAQEBAQEBAQEBAQEBAQEBAQEBAQEBAQEBAQEBAQEBAQEBAQEBAQEBAQEBAQEBAQEBAQEBAQENLwIBAQEBAQEBAQEBAQMoOEoBAQEBAQEBAQEBAQEBAQEBAQEBAQEBAQEBAQEBAQEBAQEBAQEBAQEBAQEBAQEBAQEBAQEBAQEBAQEBAQEBAQEBAQEBAQEBAUJLAQFMMAEBAQEBAQEBAQEBAQEBAQEBAQEBAQEBAQEBAQEBAQEBAQEBAQEBAQEBAQEBAQEBAQEBAQEBAQEBAQEBAQEBAQEBAQEBAQEBAQEBAQEBAQEBAQEBAQEBAQEBAQE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EBAQEBAQEBAQEBAQEBAQEBAQEBAQEBAQEBAQEBAQEBAQEBAQEBAQEBAQEBAUA6QQEBAQEBAQEBAQEBAQFCQwEBAQEBAQEBAQEBAQEBAQEBAQEBAQEBAQEBAQEBAQEBAQEBAQEBAQEBAQEBAQEBAQEBAQEBAQEBAQEBAQEBAQEBAQEBAQEBIkQXAQdDAQEBAQEBAQEBAQEBAQEBAQEBAQEBAQEBAQEBAQEBAQEBAQEBAQEBAQEBAQEBAQEBAQEBAQEBAQEBAQEBAQEBAQEBAQEBAQEBAQEBAQEBAQEBAQEBAQEBAQEBAQEBAQEBAQEBAQEBAQEBAQEBAQEBAQEBAQEBAQEBAQEBAQEBAQEBAQEBAQEBAQEVCQsBAQEBAQEBAQEBAQEBDj0IAQEBAQEBAQEBAQEBAQEBAQEBAQEBAQEBAQEBAQEBAQEBAQEBAQEBAQEBAQEBAQEBAQEBAQEBAQEBAQEBAQEBAQEBAQEBAQE+HxU8PwMBAQEBAQEBAQEBAQEBAQEBAQEBAQEBAQEBAQEBAQEBAQEBAQEBAQEBAQEBAQEBAQEBAQEBAQEBAQEBAQEBAQEBAQEBAQEBAQEBAQEBAQEBAQEBAQEBAQEBAQE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EBAQEBAQEBAQEBAQEBAQEBAQEBAQEBAQEBAQEBAQEBAQEBAQEBAQEBAQEBAQIwCTEBAQEBAQEBAQEBAQEDLzIBAQEBAQEBAQEBAQEBAQEBAQEBAQEBAQEBAQEBAQEBAQEBAQEBAQEBAQEBAQEBAQEBAQEBAQEBAQEBAQEBAQEBAQEBAQEBAQEzNDU2AwEBAQEBAQEBAQEBAQEBAQEBAQEBAQEBAQEBAQEBAQEBAQEBAQEBAQEBAQEBAQEBAQEBAQEBAQEBAQEBAQEBAQEBAQEBAQEBAQEBAQEBAQEBAQEBAQEBAQEBAQEBAQEBAQEBAQEBAQEBAQEBAQEBAQEBAQEBAQEBAQEBAQEBAQEBAQEBAQEBAQEBGCssAQEBAQEBAQEBAQEBARQfAQEBAQEBAQEBAQEBAQEBAQEBAQEBAQEBAQEBAQEBAQEBAQEBAQEBAQEBAQEBAQEBAQEBAQEBAQEBAQEBAQEBAQEBAQEBAQECLRIuLwEBAQEBAQEBAQEBAQEBAQEBAQEBAQEBAQEBAQEBAQEBAQEBAQEBAQEBAQEBAQEBAQEBAQEBAQEBAQEBAQEBAQEBAQEBAQEBAQEBAQEBAQEBAQEBAQEBAQEBAQE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EBAQEBAQEBAQEBAQEBAQEBAQEBAQEBAQEBAQEBAQEBAQEBAQEBAQEBAQEBAQEBHh8BAQEBAQEBAQEBAQEDIBYhAwEBAQEBAQEBAQEBAQEBAQEBAQEBAQEBAQEBAQEBAQEBAQEBAQEBAQEBAQEBAQEBAQEBAQEBAQEBAQEBAQEBAQEBAQEBAQEBASIjAQEBAQEBAQEBAQEBAQEBAQEBAQEBAQEBAQEBAQEBAQEBAQEBAQEBAQEBAQEBAQEBAQEBAQEBAQEBAQEBAQEBAQEBAQEBAQEBAQEBAQEBAQEBAQEBAQEBAQEBAQEBAQEBAQEBAQEBAQEBAQEBAQEBAQEBAQEBAQEBAQEBAQEBAQEBAQEBAQEBAQEBAQIBAQEBAQEBAQEBAQEBAQEcH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ZG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E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xAK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w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  <Object Id="idInvalidSigLnImg">AQAAAGwAAAAAAAAAAAAAAP8AAAB/AAAAAAAAAAAAAAAvGQAAogwAACBFTUYAAAEAI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DOdOAyt2n4r7MAeGfQAP3avXZQAAAAnK+zAAAAAAC4r7MADmYZd7ivswCuZhl3CQAAAChz0ADZZhl3BLCzAChz0ADA/WlpAAAAAMD9aWnQB3sAKHPQAAAAAAAAAAAAAAAAAAAAAACQsc8AAAAAAAAAAAAAAH/WAAAAAEyxswAp2r12nK+zAAAAAAA12r12AAAAAPX///8AAAAAAAAAAAAAAADuK/yg5K+zAOG2e3YAAMt0AACzAAkAAAAAAAAAtkR8dkBJjGlUBgb/CQAAAPCwswAQXnJ2AdgAAPCwswAAAAAAAAAAAAAAAAAAAAAAAAAAAGR2AAgAAAAAJQAAAAwAAAABAAAAGAAAAAwAAAD/AAACEgAAAAwAAAABAAAAHgAAABgAAAAiAAAABAAAAHoAAAARAAAAJQAAAAwAAAABAAAAVAAAALQAAAAjAAAABAAAAHgAAAAQAAAAAQAAANF2yUFVFcp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A7dojxswAOZhl3iPGzAK5mGXcJAAAAKHPQANlmGXfU8bMAKHPQALYit2kAAAAAtiK3aSAAAAAoc9AAAAAAAAAAAAAAAAAAAAAAAJCxzwAAAAAAAAAAAAAAAAAAAAAAAAAAAAAAAAAAAAAAAAAAAAAAAAAAAAAAAAAAAAAAAAAAAAAAAAAAAAAAAAA487MASnX8oHzyswDicxV3AAAAAAEAAADU8bMA//8AAAAAAACcdhV3AAAAAAAAAAC2RHx2sPKzAFQGBv8HAAAA3PKzABBecnYB2AAA3PKzAAAAAAAAAAAAAAAAAAAAAAAAAAAAKHPQ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MAZAEAAAAAAAAAAAAA7GADD2yaswBYnLMA/dq9dpJATIoQmrMAAAAAAAAAAADo5ENpp3kYaeDj3QCQmbMA9JmzAO+iPmn/////4JmzANK7GmlQIB9pBrwaaUYfGWlYHxlpLkNMiujkQ2nOQEyKCJqzALO7GmmgY7kVAAAAAAAAf9YwmrMAwJuzACnavXYQmrMAAgAAADXavXZ4p0Np4P///wAAAAAAAAAAAAAAAJABAAAAAAABAAAAAGEAcgAAAAAAAAAAALZEfHYAAAAAVAYG/wYAAABkm7MAEF5ydgHYAABkm7MAAAAAAA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gYViFWbFhIF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BAQEBAQEBAQEBAQEBAQEBAQEBAQEBAQEBAQEBAQEBAQEBAQMgHxs9BlEhQXMsZA5LND80M3JsSGcDAQEBAQEBAQEBAQEBAQEBAQEBAQEBAQEBAQEBAQEBAQEBAQEBAQEBAQEBAQEBAQEBAQEBAQEBAQEBAQEBAQEBAQEBAQEBAQEBAQEBAQEBAQEBAQEBAQEBAQEBAQEBAQEBAQEBAQEBAQEBAQEBAQEBAQEBAQEBAQEBAQEBAQEBAQEBAQEBAQEBAQEBAQEBAQEBAQEBAQEBAQEBAQEBAQEBAQEBAQEBAQEBAQEBAQEBAQEBAQEBAQEBAQEBAQEBAQEBARUlLQEBAQEBAQEBAQEBAQFaHjYOFQEDAwMBAQEBAQFeijViNBwlRzkEAgEBAQEBAQEBAQEBAQEBAQEBAQEBAQEBAQEBAQEBAQEBAQEBAQEBAQEBAQEBAQEBAQEBAQEBAQEBAQEBAQEBAQEBAQEBAQEBAQEBAQEBAQEBAQEBAQEBAQEBAQEBAQEBAQEBAQEBAQEBAQEBAQEBAQEBAQEBAQEBAQEBAQEBAQEBAQEBAQEBAQEBAQEBAQEBAQEBAQEBAQEBAQEBAQEBAQEBAQEBAQEBAQEB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BAQEBAQEBAQEBAQEBAQEBAQEBETZ4AgEBAQEBAQEBAQEBAy9NFQEBAQEBAQEBAQEBAQEBAQEDAwECdFFDHmtJc0gVAQMBAQEBAQEBAQEBAQEBAQEBAQEBAQEBAQEBAQEBAQEBAQEBAQEBAQEBAQEBAQEBAQEBAQEBAQEBAQEBAQEBAQEBAQEBAQEBAQEBAQEBAQEBAQEBAQEBAQEBAQEBAQEBAQEBAQEBAQEBAQEBAQEBAQEBAQEBAQEBAQEBAQEBAQEBAQEBAQEBAQEBAQEBAQEBAQEBAQEBAQEBAQEBAQEBAQEBAQEBAQEBAQEBAQEBAQEBAQEBAQEBAUA2SgEBAQEBAQEBAQEBAQQ4HQEBAQEBAQEBAQEBAQEBAQEBAQEBAQMDAXiAQ11LYUEIAQMBAQEBAQEBAQEBAQEBAQEBAQEBAQEBAQEBAQEBAQEBAQEBAQEBAQEBAQEBAQEBAQEBAQEBAQEBAQEBAQEBAQEBAQEBAQEBAQEBAQEBAQEBAQEBAQEBAQEBAQEBAQEBAQEBAQEBAQEBAQEBAQEBAQEBAQEBAQEBAQEBAQEBAQEBAQEBAQEBAQEBAQEBAQEBAQEBAQEBAQEBAQEBAQEBAQEB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BAQEBAQEBAQEBAQEBAQEBAQEBIy93AQEBAQEBAQEBAQFaGhZMFQEBAQEBAQEBAQEBAQEBAQEBAQEBAQEBAQEBAQMPjDsdM3mNWFoBAQMBAQEBAQEBAQEBAQEBAQEBAQEBAQEBAQEBAQEBAQEBAQEBAQEBAQEBAQEBAQEBAQEBAQEBAQEBAQEBAQEBAQEBAQEBAQEBAQEBAQEBAQEBAQEBAQEBAQEBAQEBAQEBAQEBAQEBAQEBAQEBAQEBAQEBAQEBAQEBAQEBAQEBAQEBAQEBAQEBAQEBAQEBAQEBAQEBAQEBAQEBAQEBAQEBAQEBAQEBAQEBAQEBAQEBAQFCBQEBAQEBAQEBAQEBOVwWHCgDAQEBAQEBAQEBAQEBAQEBAQEBAQEBAQEBAQEBAQECAn48DUw1VkgVAQMDAQEBAQEBAQEBAQEBAQEBAQEBAQEBAQEBAQEBAQEBAQEBAQEBAQEBAQEBAQEBAQEBAQEBAQEBAQEBAQEBAQEBAQEBAQEBAQEBAQEBAQEBAQEBAQEBAQEBAQEBAQEBAQEBAQEBAQEBAQEBAQEBAQEBAQEBAQEBAQEBAQEBAQEBAQEBAQEBAQEBAQEBAQEBAQEBAQEBAQEB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BAQEBAQEBAQEBAQEBAQEBAQEBAQEBAQEBAQEBAQEBAQJpMFA7AgENHDEBAQEBAQMBfV+DewZbYEUDAQEBAQEBAQEBAQEBAQEBAQEBAQEBAQEBAQEBAQEBAQEBAQEBAQEBAQEBAQEBAQEBAQEBAQEBAQEBAQEBAQEBAQEBAQGEXzEBAz4HAQEBAQEBAQEBAQEBAQEBAQEBAQEBAQEBAQEBAQEBAQEBAQEBAQEBAQEBAQEBAQEBAQEBAQEBAQEBAQEBAQEBAQEBAQEBAQEBAQEBAQEBAQEBAQEBAQEBAQEBAQEBAQEBAQEBAQEBAQEBAQEBAQEBAQEBAQEBAQEBAQEBAQEBAQEBAQEBAQNAU1sogFlBAQEBAQEBAQMBSHkWgYJhAwMDAQEBAQEBAQEBAQEBAQEBAQEBAQEBAQEBAQEBAQEBAQEBAQEBAQEBAQEBAQEBAQEBAQEBAQEBAQEBAQEBAQEBAQEDbFB0AwFsNC0DAQEBAQEBAQEBAQEBAQEBAQEBAQEBAQEBAQEBAQEBAQEBAQEBAQEBAQEBAQEBAQEBAQEBAQEBAQEBAQEBAQEBAQEBAQEBAQEBAQEBAQEBAQEBAQEBAQEBAQEBAQEBAQEB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BAQEBAQEBAQEBAQEBAQEBAQEBAQEBAQEBAQEBAQEBAQEBAQEBAUVjexIVAwMBAQEBAQEBAQEDMD8qEDoUfAEDAQEBAQEBAQEBAQEBAQEBAQEBAQEBAQEBAQEBAQEBAQEBAQEBAQEBAQEBAQEBAQEBAQEBAQEBAQEBAQEBAQEDR1NlAwF9HGkDAQEBAQEBAQEBAQEBAQEBAQEBAQEBAQEBAQEBAQEBAQEBAQEBAQEBAQEBAQEBAQEBAQEBAQEBAQEBAQEBAQEBAQEBAQEBAQEBAQEBAQEBAQEBAQEBAQEBAQEBAQEBAQEBAQEBAQEBAQEBAQEBAQEBAQEBAQEBAQEBAQEBAQEBAQEBAQEBAQEDATUpP1cDAQEBAQEBAQEBAUoMQWlhGy4TNwEDAQEBAQEBAQEBAQEBAQEBAQEBAQEBAQEBAQEBAQEBAQEBAQEBAQEBAQEBAQEBAQEBAQEBAQEBAQEBAQEBAWVQIQEBAW4hAQEBAQEBAQEBAQEBAQEBAQEBAQEBAQEBAQEBAQEBAQEBAQEBAQEBAQEBAQEBAQEBAQEBAQEBAQEBAQEBAQEBAQEBAQEBAQEBAQEBAQEBAQEBAQEBAQEBAQEBAQEBAQEB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BAQEBAQEBAQEBAQEBAQEBAQEBAQEBAQEBAQEBAQEBAQEBAQEBAQEBAQFpNmsBAQEBAQEBAQEBAQFsL21uQQIBAgMBAQEBAQEBAQFIbglgaQMBAQEBAQEBAQEBAQEBAQEBAQEBAQEBAQEBAQEBAQEBAQEBAQEBAQEBAQEBAQEBAQEDAlBjAwEDO0sBAQEBAQEBAQEBAQEBAQEBAQEBAQEBAQEBAQEBAQEBAQEBAQEBAQEBAQEBAQEBAQEBAQEBAQEBAQEBAQEBAQEBAQEBAQEBAQEBAQEBAQEBAQEBAQEBAQEBAQEBAQEBAQEBAQEBAQEBAQEBAQEBAQEBAQEBAQEBAQEBAQEBAQEBAQEBAQEBAQEBAQ0MaQMBAQEBAQEBAQEBA1YMSzYMNWgCAQEDAQEBAQEBAQNqRj0iAQEBAQEBAQEBAQEBAQEBAQEBAQEBAQEBAQEBAQEBAQEBAQEBAQEBAQEBAQEBAQEBAQFRYEUBASAMXgEBAQEBAQEBAQEBAQEBAQEBAQEBAQEBAQEBAQEBAQEBAQEBAQEBAQEBAQEBAQEBAQEBAQEBAQEBAQEBAQEBAQEBAQEBAQEBAQEBAQEBAQEBAQEBAQEBAQEBAQEB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BAQEBAQEBAQEBAQEBAQEBAQEBAQEBAQEBAQEBAQEBAQEBAQEBAQEBAQEBAQpEUgMBAQEBAQEBAQEBAQFTVAEBAQEBAQEBAQEBAwEBAQEBAwEBAQEBAQEBAQEBAQEBAQEBAQEBAQEBAQEBAQEBAQEBAQEBAQEBAQEBAQEBAQEBAQEBAQEBMB8jAQE9JgEBAQEBAQEBAQEBAQEBAQEBAQEBAQEBAQEBAQEBAQEBAQEBAQEBAQEBAQEBAQEBAQEBAQEBAQEBAQEBAQEBAQEBAQEBAQEBAQEBAQEBAQEBAQEBAQEBAQEBAQEBAQEBAQEBAQEBAQEBAQEBAQEBAQEBAQEBAQEBAQEBAQEBAQEBAQEBAQEBAQEVTQYBAQEBAQEBAQEBAQEBTgwEAQEBAQEBAQEBAQEBAQEBAQEBAQEBAQEBAQEBAQEBAQEBAQEBAQEBAQEBAQEBAQEBAQEBAQEBAQEBAQEBAQEBAQEBAQEBAScbTwEBUFEBAQEBAQEBAQEBAQEBAQEBAQEBAQEBAQEBAQEBAQEBAQEBAQEBAQEBAQEBAQEBAQEBAQEBAQEBAQEBAQEBAQEBAQEBAQEBAQEBAQEBAQEBAQEBAQEBAQEBAQEB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BAQEBAQEBAQEBAQEBAQEBAQEBAQEBAQEBAQEBAQEBAQEBAQEBAQEBAQEBAQELREUBAQEBAQEBAQEBAQMCRgcBAQEBAQEBAQEBAQEBAQEBAQEBAQEBAQEBAQEBAQEBAQEBAQEBAQEBAQEBAQEBAQEBAQEBAQEBAQEBAQEBAQEBAQEBAQEBAUc9SAFJHQEBAQEBAQEBAQEBAQEBAQEBAQEBAQEBAQEBAQEBAQEBAQEBAQEBAQEBAQEBAQEBAQEBAQEBAQEBAQEBAQEBAQEBAQEBAQEBAQEBAQEBAQEBAQEBAQEBAQEBAQEBAQEBAQEBAQEBAQEBAQEBAQEBAQEBAQEBAQEBAQEBAQEBAQEBAQEBAQEBAQEBQDpBAQEBAQEBAQEBAQEBAUJDAQEBAQEBAQEBAQEBAQEBAQEBAQEBAQEBAQEBAQEBAQEBAQEBAQEBAQEBAQEBAQEBAQEBAQEBAQEBAQEBAQEBAQEBAQEBAQEiRBcBB0MBAQEBAQEBAQEBAQEBAQEBAQEBAQEBAQEBAQEBAQEBAQEBAQEBAQEBAQEBAQEBAQEBAQEBAQEBAQEBAQEBAQEBAQEBAQEBAQEBAQEBAQEBAQEBAQEBAQEBAQEB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BAQEBAQEBAQEBAQEBAQEBAQEBAQEBAQEBAQEBAQEBAQEBAQEBAQEBAQEBAQEBHDMBAQEBAQEBAQEBAQEBNzghAQEBAQEBAQEBAQEBAQEBAQEBAQEBAQEBAQEBAQEBAQEBAQEBAQEBAQEBAQEBAQEBAQEBAQEBAQEBAQEBAQEBAQEBAQEBAQM5Ojs8DAEBAQEBAQEBAQEBAQEBAQEBAQEBAQEBAQEBAQEBAQEBAQEBAQEBAQEBAQEBAQEBAQEBAQEBAQEBAQEBAQEBAQEBAQEBAQEBAQEBAQEBAQEBAQEBAQEBAQEBAQEBAQEBAQEBAQEBAQEBAQEBAQEBAQEBAQEBAQEBAQEBAQEBAQEBAQEBAQEBAQEBAjAJMQEBAQEBAQEBAQEBAQMvMgEBAQEBAQEBAQEBAQEBAQEBAQEBAQEBAQEBAQEBAQEBAQEBAQEBAQEBAQEBAQEBAQEBAQEBAQEBAQEBAQEBAQEBAQEBAQEBATM0NTYDAQEBAQEBAQEBAQEBAQEBAQEBAQEBAQEBAQEBAQEBAQEBAQEBAQEBAQEBAQEBAQEBAQEBAQEBAQEBAQEBAQEBAQEBAQEBAQEBAQEBAQEBAQEBAQEBAQEBAQEB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BAQEBAQEBAQEBAQEBAQEBAQEBAQEBAQEBAQEBAQEBAQEBAQEBAQEBAQEBAQEBAiQlAQEBAQEBAQEBAQEBASYSJwEBAQEBAQEBAQEBAQEBAQEBAQEBAQEBAQEBAQEBAQEBAQEBAQEBAQEBAQEBAQEBAQEBAQEBAQEBAQEBAQEBAQEBAQEBAQEBAygpKgEBAQEBAQEBAQEBAQEBAQEBAQEBAQEBAQEBAQEBAQEBAQEBAQEBAQEBAQEBAQEBAQEBAQEBAQEBAQEBAQEBAQEBAQEBAQEBAQEBAQEBAQEBAQEBAQEBAQEBAQEBAQEBAQEBAQEBAQEBAQEBAQEBAQEBAQEBAQEBAQEBAQEBAQEBAQEBAQEBAQEBAQEeHwEBAQEBAQEBAQEBAQMgFiEDAQEBAQEBAQEBAQEBAQEBAQEBAQEBAQEBAQEBAQEBAQEBAQEBAQEBAQEBAQEBAQEBAQEBAQEBAQEBAQEBAQEBAQEBAQEBAQEBIiMBAQEBAQEBAQEBAQEBAQEBAQEBAQEBAQEBAQEBAQEBAQEBAQEBAQEBAQEBAQEBAQEBAQEBAQEBAQEBAQEBAQEBAQEBAQEBAQEBAQEBAQEBAQEBAQEBAQEBAQEB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aG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BkY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ES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B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tAAAAAoAAABgAAAAbQAAAGwAAAABAAAA0XbJQVUVykEKAAAAYAAAABEAAABMAAAAAAAAAAAAAAAAAAAA//////////9wAAAAQQBnAGUAbgB0AC0AbwBuAGQAZQByAHoAbwBlAGsAZQByAAEB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IZCKLXCUqyXRz/KOQDF4wicNJLboxK46gACUN/mEpO0=</DigestValue>
    </Reference>
    <Reference Type="http://www.w3.org/2000/09/xmldsig#Object" URI="#idOfficeObject">
      <DigestMethod Algorithm="http://www.w3.org/2001/04/xmlenc#sha256"/>
      <DigestValue>v+0Z1AzW8UTK1bylISRjfeRDBTBBYVta1z8mNupsp4U=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bg5lBvh5V2l2l2OKNXum1WWLg2ncsQNFk0hR0vQxtsQ=</DigestValue>
    </Reference>
    <Reference Type="http://www.w3.org/2000/09/xmldsig#Object" URI="#idValidSigLnImg">
      <DigestMethod Algorithm="http://www.w3.org/2001/04/xmlenc#sha256"/>
      <DigestValue>74Cy+3ZhnMc96r/dT5B6tocb7Tc31E/KkoiQwwkhuSg=</DigestValue>
    </Reference>
    <Reference Type="http://www.w3.org/2000/09/xmldsig#Object" URI="#idInvalidSigLnImg">
      <DigestMethod Algorithm="http://www.w3.org/2001/04/xmlenc#sha256"/>
      <DigestValue>CzHJrCVLHQH+zmBJndJLP8UfxBOJwyA8waw9alJ8/Ks=</DigestValue>
    </Reference>
  </SignedInfo>
  <SignatureValue>ePC3U3C1KlqljMPVV9Au8ObI5S8wlEcRt43qowwM2L8jqv8CTx7Wc34TBiWc9Ubuvfci7B8DoK7c
6qBnMxEDmyRD6q1TygNCgQRHTs6D05vHHjYkNWmjERjQA4SziBU4HkMwc9H0RRO2OTgU0Bt1JCp+
KaBG7VAM6y4xR3n77379q3L4R+mZ8E8Oay8kBu7/LwuCcDqPVzKMA5nIpEcX6zGgXbdOFUOIhyWo
C6Llnue8SB4mJPuDABmBZsJIRDbdKNYT3WHpBF8cxmFdXAb6FhuoeOfXmOtEHqCHJxLDARZ6s4jM
JLRsZkxuCofS3gjjAyNgV3/obaVum8bBq7qjhw==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xLpXTfipDtzbtUhY/LewxeK3nxXSYoeO4lc+sis1hjE=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5+I8oVWHb2RtKkD5AwdWKiB/xJ4+TgqHelshWE9jbAo=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JGW0DjhyGycRlu2c2m+1T3bmW+xyu+29QEjAFtezxuo=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rkgr2g/UrZH8zlYxkdohX7WbQfdacHspiywz2XR7Y+E=</DigestValue>
      </Reference>
      <Reference URI="/word/media/image2.emf?ContentType=image/x-emf">
        <DigestMethod Algorithm="http://www.w3.org/2001/04/xmlenc#sha256"/>
        <DigestValue>gwTU9Hao7GjXl/s2eAJT6UZRCeVPsnN/WEt/0b5b/zU=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X05T70POO8T63UjIhqxO59huUtVGReDaxeYG4YvJdbQ=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2021-03-11T15:46:02Z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2021-03-11T15:46:02Z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M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AnmwAAAABXdkjtEwEOZvp2SO0TAa5m+nYJAAAAiHhNAdlm+naU7RMBiHhNAbYiCGwAAAAAtiIIbCAAAACIeE0BAAAAAAAAAAAAAAAAAAAAAAj0TAEAAAAAAAAAAAAAAAAAAAAAAAAAAAAAAAAAAAAAAAAAAAAAAAAAAAAAAAAAAAAAAAAAAAAAAAAAAAAAAAD47hMBVRvVJjzuEwHic/Z2AAAAAAEAAACU7RMB//8AAAAAAACcdvZ2AAAAAAAAAAC2RO11cO4TAVQGPf8HAAAAnO4TARBe43UB2AAAnO4TAQAAAAAAAAAAAAAAAAAAAAAAAAAAiHhN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MBZAEAAAAAAAAAAAAAJDYbFiyWEwEYmBMB/dp6dEGIoULQlRMBAAAAAAAAAADo5Jdrp3lsa7jVWgFQlRMBtJUTAe+ikmv/////oJUTAdK7bmtQIHNrBrxua0YfbWtYH21r/YihQujkl2udiKFCyJUTAbO7bms4wucVAAAAAAAAdYDwlRMBgJcTASnaenTQlRMBAgAAADXaenR4p5dr4P///wAAAAAAAAAAAAAAAJABAAAAAAABAAAAAGEAcgAAAAAAAAAAALZE7XUAAAAAVAY9/wYAAAAklxMBEF7jdQHYAAAklxMB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AAAKogoAAAAAAAAAAAAAAAAAAAAAAMwTARQAydsOCgAAAJDtJhugCawaAAAAAGiWEwFMnXp0uxQAAECWEwGAVlsJoAmsGr0bIXogmxMBvRt6//////9QOgAAIXoBAKAJrBoAAAAAuxSW//////9QOgAACpYKAEw2GxYAAAAAAAAsdd6xfHS9GyF61CN3DQEAAAD/////AAAAAIgIuQ6omhMBAAAAAIgIuQ5ABpQb77F8dL0bIXoA/AAAAQAAAAAAdw2ICLkOAAAAAADcAAABAAAAAAAAAL0begABAAAAANgAAKiaEwG9G3r//////1A6AAAhegEAoAmsGgA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/38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C1deAyCGy4qxMAqHFNAf3aenRQAAAAXKsTAQAAAAB4qxMBDmb6dnirEwGuZvp2CQAAAIh4TQHZZvp2xKsTAYh4TQHA/b1rAAAAAMD9vWvQB9oAiHhNAQAAAAAAAAAAAAAAAAAAAAAI9EwBAAAAAAAAAAAAAHWAAAAAAAytEwEp2np0XKsTAQAAAAA12np0AAAAAPX///8AAAAAAAAAAAAAAADxXNUmpKsTAeG27HUAALJ1AAATAQkAAAAAAAAAtkTtdUBJ3WtUBj3/CQAAALCsEwEQXuN1AdgAALCsEwEAAAAAAAAAAAAAAAAAAAAAAAAA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BXdkjtEwEOZvp2SO0TAa5m+nYJAAAAiHhNAdlm+naU7RMBiHhNAbYiCGwAAAAAtiIIbCAAAACIeE0BAAAAAAAAAAAAAAAAAAAAAAj0TAEAAAAAAAAAAAAAAAAAAAAAAAAAAAAAAAAAAAAAAAAAAAAAAAAAAAAAAAAAAAAAAAAAAAAAAAAAAAAAAAD47hMBVRvVJjzuEwHic/Z2AAAAAAEAAACU7RMB//8AAAAAAACcdvZ2AAAAAAAAAAC2RO11cO4TAVQGPf8HAAAAnO4TARBe43UB2AAAnO4TAQAAAAAAAAAAAAAAAAAAAAAAAAAAiHhN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MBZAEAAAAAAAAAAAAAJDYbFiyWEwEYmBMB/dp6dEGIoULQlRMBAAAAAAAAAADo5Jdrp3lsa7jVWgFQlRMBtJUTAe+ikmv/////oJUTAdK7bmtQIHNrBrxua0YfbWtYH21r/YihQujkl2udiKFCyJUTAbO7bms4wucVAAAAAAAAdYDwlRMBgJcTASnaenTQlRMBAgAAADXaenR4p5dr4P///wAAAAAAAAAAAAAAAJABAAAAAAABAAAAAGEAcgAAAAAAAAAAALZE7XUAAAAAVAY9/wYAAAAklxMBEF7jdQHYAAAklxMB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AAAKogoAAAAAAAAAAAAAAAAAAAAAAPIUAS8AydsOEQAAAOgvtBugCawaAAAAAGiWEwFMnXp0uxQAAECWEwGAVlsJoAmsGlgQIQQgmxMBWBAE//////9QOgAAIQQBAKAJrBoAAAAAuxSW//////9QOgAACpYKAEw2GxYAAAAAAAAsdd6xfHRYECEE1CN3DQEAAAD/////AAAAAEjMuQ6omhMBAAAAAEjMuQ6YGpQb77F8dFgQIQQA/AAAAQAAAAAAdw1IzLkOAAAAAADcAAABAAAAAAAAAFgQBAABAAAAANgAAKiaEwFYEAT//////1A6AAAhBAEAoAmsGgA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office/2006/documentManagement/types"/>
    <ds:schemaRef ds:uri="http://schemas.microsoft.com/sharepoint/v3/fields"/>
    <ds:schemaRef ds:uri="http://purl.org/dc/terms/"/>
    <ds:schemaRef ds:uri="http://purl.org/dc/elements/1.1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schemas.microsoft.com/sharepoint/v3"/>
    <ds:schemaRef ds:uri="http://schemas.microsoft.com/sharepoint/v4"/>
    <ds:schemaRef ds:uri="341ef2d6-d38c-4729-b0bd-8f06d6b35472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4</TotalTime>
  <Pages>1</Pages>
  <Words>304</Words>
  <Characters>1674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7</cp:revision>
  <cp:lastPrinted>2017-01-02T10:03:00Z</cp:lastPrinted>
  <dcterms:created xsi:type="dcterms:W3CDTF">2017-02-21T10:26:00Z</dcterms:created>
  <dcterms:modified xsi:type="dcterms:W3CDTF">2021-03-11T09:17:00Z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