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4F0359">
        <w:rPr>
          <w:rFonts w:ascii="Arial" w:hAnsi="Arial" w:cs="Arial"/>
          <w:strike/>
          <w:lang w:val="nl-BE"/>
        </w:rPr>
        <w:t xml:space="preserve">Driemaandelijks </w:t>
      </w:r>
      <w:r w:rsidR="00C973BA" w:rsidRPr="009E0459">
        <w:rPr>
          <w:rFonts w:ascii="Arial" w:hAnsi="Arial" w:cs="Arial"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50669C31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4F0359">
              <w:rPr>
                <w:rFonts w:ascii="Arial" w:hAnsi="Arial" w:cs="Arial"/>
                <w:lang w:val="nl-BE"/>
              </w:rPr>
              <w:t>09-03-2021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1D2492C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F0359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C527A7A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F0359">
              <w:rPr>
                <w:rFonts w:ascii="Arial" w:hAnsi="Arial" w:cs="Arial"/>
                <w:lang w:val="nl-BE" w:eastAsia="fr-FR"/>
              </w:rPr>
              <w:t>09-06-2021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B5C22C4" w:rsidR="008A225E" w:rsidRPr="009E0459" w:rsidRDefault="008A225E" w:rsidP="00983B5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58EE84E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4F0359">
              <w:rPr>
                <w:rFonts w:ascii="Arial" w:hAnsi="Arial" w:cs="Arial"/>
                <w:lang w:val="nl-BE"/>
              </w:rPr>
              <w:t>843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B4D06A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6732">
              <w:rPr>
                <w:rFonts w:ascii="Arial" w:hAnsi="Arial" w:cs="Arial"/>
                <w:lang w:val="nl-BE"/>
              </w:rPr>
              <w:t>20250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356732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254DBF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DC75C3A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1D5FEF0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2C8D063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D050991" w:rsidR="00356732" w:rsidRPr="009E0459" w:rsidRDefault="004F035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4BA11A65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5E122BB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E1EB79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E9D03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8B0DAD1" w:rsidR="00356732" w:rsidRPr="009E0459" w:rsidRDefault="004F035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72A9C79B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9CAD929" w:rsidR="00356732" w:rsidRPr="009E0459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61DE6CF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C0B8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311CEDF1" w:rsidR="00356732" w:rsidRPr="009E0459" w:rsidRDefault="004F035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1B22FDB5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730B36B9" w:rsidR="00356732" w:rsidRDefault="009A69F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84093AF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706E72F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59CB85F0" w:rsidR="00356732" w:rsidRPr="009E0459" w:rsidRDefault="004F035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414516A7" w:rsidR="00F8356B" w:rsidRPr="009E0459" w:rsidRDefault="004F035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4D34594" w:rsidR="00F8356B" w:rsidRPr="009E0459" w:rsidRDefault="004F035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142C85B0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34986E72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4F0359">
              <w:rPr>
                <w:rFonts w:ascii="Arial" w:hAnsi="Arial" w:cs="Arial"/>
                <w:lang w:val="nl-BE"/>
              </w:rPr>
              <w:t>2000 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48D8F011" w:rsidR="00F8356B" w:rsidRPr="009F6C9E" w:rsidRDefault="004F035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4F0359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7C7635F9" w:rsidR="002952F0" w:rsidRPr="00DB1730" w:rsidRDefault="004F0359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1.7: Joystick hapert soms, met een tik erop werkt hij weer naar behoren. NA TE KIJKEN!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19A56BEA" w:rsidR="002952F0" w:rsidRPr="00DB1730" w:rsidRDefault="004F035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4F0359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6F19ED43" w:rsidR="002952F0" w:rsidRPr="009E0459" w:rsidRDefault="004F0359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1.9: Licht olielek linker kantelcilinder.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36C2CDA9" w:rsidR="002952F0" w:rsidRPr="009E0459" w:rsidRDefault="004F035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F0359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F0359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F0359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5AE15C4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4F0359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4F0359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6B1EFD56" w:rsidR="0072620D" w:rsidRPr="009E0459" w:rsidRDefault="004F0359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4F0359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4F0359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A2E6547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F035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F035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5A2D5296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4F0359">
      <w:rPr>
        <w:rFonts w:ascii="Arial" w:hAnsi="Arial" w:cs="Arial"/>
        <w:sz w:val="22"/>
        <w:szCs w:val="22"/>
        <w:lang w:val="fr-BE"/>
      </w:rPr>
      <w:t>20210309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E11487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V28748</w:t>
    </w:r>
    <w:r w:rsidR="00D933D5">
      <w:rPr>
        <w:rFonts w:ascii="Arial" w:hAnsi="Arial" w:cs="Arial"/>
        <w:sz w:val="22"/>
        <w:szCs w:val="22"/>
        <w:lang w:val="fr-BE"/>
      </w:rPr>
      <w:t>-</w:t>
    </w:r>
    <w:r w:rsidR="002D4AC9" w:rsidRPr="002D4AC9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D4AC9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0359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A69FA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933D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1487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1C11FC61-573D-45F9-9AE4-097D7B325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CZJnyYfovYY88nceExfZbZyCZVM=</DigestValue>
    </Reference>
    <Reference Type="http://www.w3.org/2000/09/xmldsig#Object" URI="#idOfficeObject">
      <DigestMethod Algorithm="http://www.w3.org/2000/09/xmldsig#sha1"/>
      <DigestValue>Ck5vFj4QPzfnjhisuUgjgA5TeZw=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SQy5dPAli77bsBxOjVlh+ZDT+mg=</DigestValue>
    </Reference>
    <Reference Type="http://www.w3.org/2000/09/xmldsig#Object" URI="#idValidSigLnImg">
      <DigestMethod Algorithm="http://www.w3.org/2000/09/xmldsig#sha1"/>
      <DigestValue>M0zXDXNHxR8tMi7u+sd88IaRFXM=</DigestValue>
    </Reference>
    <Reference Type="http://www.w3.org/2000/09/xmldsig#Object" URI="#idInvalidSigLnImg">
      <DigestMethod Algorithm="http://www.w3.org/2000/09/xmldsig#sha1"/>
      <DigestValue>Nu65MYpCVKl17gJwygAjTC6uKiY=</DigestValue>
    </Reference>
  </SignedInfo>
  <SignatureValue>BNNzBpwHyLWjZV84xwlOPib8q5cqGxgyZFwUyh+8DJY5XymPf7wcWUDm9/EoKKqbSqouw7BkAb43
BQb5FCyL3HwFoqfyY+DzDkCEhYxCYhOFoAKdtoTCTirhFPGRBuIXqiy1N685l78+9neKI96SmR8V
h628FQhGRcgMf4HtkdxjDXUzPlsd42921QVqlIeabimbtmovrOwueT5qBcbpPWq0oa7YqS2Rx1ea
ilp9nIxzHx3EpEQ2mDXnHCySCIIpxsVbqsrSIqVoFXJQA8sNIJZJ39KtgDKDArhbL1NkUZoOTANl
wqlua8HuPEmiw/JyzpFWc5GJDj9bkGLwKRN6Ag==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TlLT0rmAF81mIxJPPCIKnUYRt5Y=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97+Jn6sY5Negmzktj8br2JYmsac=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lVir5rAq6FwCliX60jcCj7r5I80=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/+0wAZdD1x3fKsO9jAUPmCUiD2I=</DigestValue>
      </Reference>
      <Reference URI="/word/media/image2.emf?ContentType=image/x-emf">
        <DigestMethod Algorithm="http://www.w3.org/2000/09/xmldsig#sha1"/>
        <DigestValue>fA2KEvE5VWKqEfUU1C7n8bawBzU=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QOiH3t7AcraqP1dCJEUOtJi5YSw=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2021-03-11T09:14:36Z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2021-03-11T09:14:36Z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dHAjDyMAAABZ0juJAu07iTSVzwBsR45pKKElCWDjmw04ERwPAAspIgAAAACYlc8ATJ29drcJAABwlc8A8HcnCQALKSL3ByEQOBEcD/cHEP//////PBAAACEQAQAACykiAAAAALcJsP//////PBAAAAqwCgDIqQ4PAAAAAAAAW3besb929wchEETlJw8BAAAA/////wAAAABkr7Ed2JnPAAAAAABkr7Ed8KuCHe+xv3b3ByEQAPwAAAEAAAAAACcPZK+xHQAAAAAA3AAAAQAAAAAAAAD3BxAAAQAAAADYAADYmc8A9wcQ//////88EAAAIRABAAALKSI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AAM504DK3aeSqzwCAbjUB/dq9diebAACIqs8AAAAAAA5mGXekqs8ArmYZdwkAAAAwbzUB2WYZd/CqzwAwbzUBwP1paQAAAADA/Wlp0AeKADBvNQEAAAAAAAAAAAAAAAAAAAAAYO40AQAAAAAAAAAAAAAAAAAAryoAAAAAOKzPACnavXaIqs8AAAAAADXavXYAAAAA9f///wAAAAAAAAAAAAAAABqtkxDQqs8A4bZ7dgAAy3QAAAAAAAAAALZEfHYAAAAAVAZv/wkAAADcq88AEF5ydgHYAADcq88AAAAAAAAAAAAAAAAAAAAAAAAAAAA4q88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ICAAAAfqbJd6PIeqDCQFZ4JTd0Lk/HMVPSGy5uFiE4GypVJ0KnHjN9AAABAGwAAACcz+7S6ffb7fnC0t1haH0hMm8aLXIuT8ggOIwoRKslP58cK08AAAFSG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OdOAyt2nkqs8AgG41Af3avXYnmwAAiKrPAAAAAAAOZhl3pKrPAK5mGXcJAAAAMG81AdlmGXfwqs8AMG81AcD9aWkAAAAAwP1padAHigAwbzUBAAAAAAAAAAAAAAAAAAAAAGDuNAEAAAAAAAAAAAAAAAAAAK8qAAAAADiszwAp2r12iKrPAAAAAAA12r12AAAAAPX///8AAAAAAAAAAAAAAAAarZMQ0KrPAOG2e3YAAMt0AAAAAAAAAAC2RHx2AAAAAFQGb/8JAAAA3KvPABBecnYB2AAA3KvPAAAAAAAAAAAAAAAAAAAAAAAAAAAAOKvP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Dt2dOzPAA5mGXd07M8ArmYZdwkAAAAwbzUB2WYZd8DszwAwbzUBtiK3aQAAAAC2IrdpAAAAADBvNQEAAAAAAAAAAAAAAAAAAAAAYO40AQAAAAAAAAAAAAAAAAAAAAAAAAAAAAAAAAAAAAAAAAAAAAAAAAAAAAAAAAAAAAAAAAAAAAAAAAAAAAAAAAAAAAB67JMQKO7PAGjtzwDicxV3AAAAAAEAAADA7M8A//8AAAAAAACcdhV3AAAVdwcAAAAAAAAAtkR8drYit2lUBm//BwAAAMjtzwAQXnJ2AdgAAMjtz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3KkOD1SVzwBAl88A/dq9duXTO4n4lM8AAAAAAAAAAADo5ENpp3kYafhxIwl4lM8A3JTPAO+iPmn/////yJTPANK7GmlQIB9pBrwaaUYfGWlYHxlpqdM7iejkQ2mJ0zuJ8JTPALO7Gmm4BbYVAAAAAAAAryoYlc8AqJbPACnavXb4lM8AAgAAADXavXZ4p0Np4P///wAAAAAAAAAAAAAAAJABAAAAAAABAAAAAGEAcgAAAAAAAAAAALZEfHYAAAAAVAZv/wYAAABMls8AEF5ydgHYAABMls8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KAoAAAAAAAAAAAAAAAAAAAAAAKwJAVHgjscVEQAAAGCklB0ACykiAAAAAJiVzwBMnb12twkAAHCVzwDwdycJAAspIlQUIYpMms8AVBSK//////88EAAAIYoBAAALKSIAAAAAtwmw//////88EAAACrAKAMipDg8AAAAAAABbdt6xv3ZUFCGKROUnDwEAAAD/////AAAAAKB3sR3Ymc8AAAAAAKB3sR0IqYId77G/dlQUIYoA/AAAAQAAAAAAJw+gd7EdAAAAAADcAAABAAAAAAAAAFQUigABAAAAANgAANiZzwBUFIr//////zwQAAAhigEAAAspIg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a6NlX0NHGCSZMIZMO9hEsxwNcn6yey8x+Qt5XUe4XRo=</DigestValue>
    </Reference>
    <Reference Type="http://www.w3.org/2000/09/xmldsig#Object" URI="#idOfficeObject">
      <DigestMethod Algorithm="http://www.w3.org/2001/04/xmlenc#sha256"/>
      <DigestValue>v+0Z1AzW8UTK1bylISRjfeRDBTBBYVta1z8mNupsp4U=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gkCMLcuJFqkBBLVKrQ8nq9X6aT7HEOXoDfwj42d9JYs=</DigestValue>
    </Reference>
    <Reference Type="http://www.w3.org/2000/09/xmldsig#Object" URI="#idValidSigLnImg">
      <DigestMethod Algorithm="http://www.w3.org/2001/04/xmlenc#sha256"/>
      <DigestValue>voCCLEZ1Omez88Q7QZbxHeqov28hRPHRamsKI6G1F2A=</DigestValue>
    </Reference>
    <Reference Type="http://www.w3.org/2000/09/xmldsig#Object" URI="#idInvalidSigLnImg">
      <DigestMethod Algorithm="http://www.w3.org/2001/04/xmlenc#sha256"/>
      <DigestValue>82pJ4WXoOWQqg2LHMELCUpKnFk3T0Nya9aHetZxzNdg=</DigestValue>
    </Reference>
  </SignedInfo>
  <SignatureValue>QG+Ygp6WomV8A9z8xpoCevXMzSM/9/rYBoKd0poW4buWwBV61aBd/ZSZ5ne5kZAca0qVXffso7C+
1YoxSJ9v8BSb6jFAav45ypR0qMasLFOGEU2OeE2J8Npclg/eCgIRYc2JuemEecDYmsTcbgWLA9+E
k/ITVNtkliyAEwPEx/fg7A67gmJMpEjLuWV9hcQPP/enZOUiLLnkbbi7oRNA2EoKjU305Kvl622f
Bf+qoYX+De/wKto7PHhU/AAGeG+dqrp0CMw0cWIynuAjpY3iauI6kzLq5BiL6EC12uHS36AbiUYR
85bEUjOgNT+MhVc2ye/l+TAAZEARIz6YiQNwMA==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lJSGnZhjN7WXix0LwM7Ivh0sQZ7HeGJNXqbkoM5LObg=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fTiV4jVimh5Ea7MFGsaAXKQTPNtFviRP7PwLG/uZLwI=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axpRE55tZzaKj8JoEZMMWNMLfW3NMfYIMDqt2GKCZ9k=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+dV3aWB8jUXu0jelCuJp3Yu6JK3W3s4SHxASnDkynRU=</DigestValue>
      </Reference>
      <Reference URI="/word/media/image2.emf?ContentType=image/x-emf">
        <DigestMethod Algorithm="http://www.w3.org/2001/04/xmlenc#sha256"/>
        <DigestValue>16g+QnLbk1D6Is2qxjnQkJC2pp3z2T6f+DXQ1+JlnEY=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txQoDQKc3TK1xSYw69IbwE8n3kiZt5cLhvhdfUE18Y0=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2021-03-11T15:45:41Z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2021-03-11T15:45:41Z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JQXAQoAydsOCgAAALjZRhbADWkYAAAAAGiWEwFMnXp0uxQAAECWEwGAVlsJwA1pGAkNIYYgmxMBCQ2G//////9QOgAAIYYBAMANaRgAAAAAuxSW//////9QOgAACpYKAEw2GxYAAAAAAAAsdd6xfHQJDSGG1CN3DQEAAAD/////AAAAAJiIuQ6omhMBAAAAAJiIuQ4Iu1cb77F8dAkNIYYA/AAAAQAAAAAAdw2YiLkOAAAAAADcAAABAAAAAAAAAAkNhgABAAAAANgAAKiaEwEJDYb//////1A6AAAhhgEAwA1pGA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XY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1deAyCGy4qxMAqHFNAf3aenRQAAAAXKsTAQAAAAB4qxMBDmb6dnirEwGuZvp2CQAAAIh4TQHZZvp2xKsTAYh4TQHA/b1rAAAAAMD9vWvQB9oAiHhNAQAAAAAAAAAAAAAAAAAAAAAI9EwBAAAAAAAAAAAAAHWAAAAAAAytEwEp2np0XKsTAQAAAAA12np0AAAAAPX///8AAAAAAAAAAAAAAADxXNUmpKsTAeG27HUAALJ1AAATAQkAAAAAAAAAtkTtdUBJ3WtUBj3/CQAAALCsEwEQXuN1AdgAALCsE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ij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Q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F4VAYYAydsOEQAAAGg1XgnADWkYAAAAAGiWEwFMnXp0uxQAAECWEwGAVlsJwA1pGC0dIZkgmxMBLR2Z//////9QOgAAIZkBAMANaRgAAAAAuxSW//////9QOgAACpYKAEw2GxYAAAAAAAAsdd6xfHQtHSGZ1CN3DQEAAAD/////AAAAAFhMug6omhMBAAAAAFhMug44tVcb77F8dC0dIZkA/AAAAQAAAAAAdw1YTLoOAAAAAADcAAABAAAAAAAAAC0dmQABAAAAANgAAKiaEwEtHZn//////1A6AAAhmQEAwA1pGA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documentManagement/types"/>
    <ds:schemaRef ds:uri="http://schemas.microsoft.com/sharepoint/v4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purl.org/dc/elements/1.1/"/>
    <ds:schemaRef ds:uri="341ef2d6-d38c-4729-b0bd-8f06d6b35472"/>
    <ds:schemaRef ds:uri="http://purl.org/dc/terms/"/>
    <ds:schemaRef ds:uri="http://schemas.microsoft.com/sharepoint/v3/fields"/>
    <ds:schemaRef ds:uri="http://schemas.microsoft.com/sharepoint/v3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7</TotalTime>
  <Pages>1</Pages>
  <Words>317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2017-02-21T10:22:00Z</dcterms:created>
  <dcterms:modified xsi:type="dcterms:W3CDTF">2021-03-11T09:14:00Z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