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EC5234">
        <w:rPr>
          <w:rFonts w:ascii="Arial" w:hAnsi="Arial" w:cs="Arial"/>
          <w:strike/>
          <w:lang w:val="nl-BE"/>
        </w:rPr>
        <w:t>Driemaandelijks /</w:t>
      </w:r>
      <w:r w:rsidR="00C973BA" w:rsidRPr="009E0459">
        <w:rPr>
          <w:rFonts w:ascii="Arial" w:hAnsi="Arial" w:cs="Arial"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AF0DE29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EC5234">
              <w:rPr>
                <w:rFonts w:ascii="Arial" w:hAnsi="Arial" w:cs="Arial"/>
                <w:lang w:val="nl-BE"/>
              </w:rPr>
              <w:t>09-03-2021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CF48CF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EC5234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C94C794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EC5234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A1DD74D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EC5234">
              <w:rPr>
                <w:rFonts w:ascii="Arial" w:hAnsi="Arial" w:cs="Arial"/>
                <w:lang w:val="nl-BE"/>
              </w:rPr>
              <w:t>4893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4FFDEB7" w:rsidR="00265BFF" w:rsidRPr="009E0459" w:rsidRDefault="00EC523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D33FE18" w:rsidR="00265BFF" w:rsidRPr="009E0459" w:rsidRDefault="00EC523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4606798" w:rsidR="00265BFF" w:rsidRPr="009E0459" w:rsidRDefault="00EC523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NA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D690F59" w:rsidR="00F8356B" w:rsidRPr="009E0459" w:rsidRDefault="00EC523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456BE6CA" w:rsidR="00F8356B" w:rsidRPr="009E0459" w:rsidRDefault="00EC523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1B254E6C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EC5234">
              <w:rPr>
                <w:rFonts w:ascii="Arial" w:hAnsi="Arial" w:cs="Arial"/>
                <w:lang w:val="nl-BE"/>
              </w:rPr>
              <w:t>2000kg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2EA48611" w:rsidR="00F8356B" w:rsidRPr="009F6C9E" w:rsidRDefault="00EC523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29BAF6CD" w:rsidR="002952F0" w:rsidRPr="00DB1730" w:rsidRDefault="00EC523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1.6: Achteruitrijsignaal werkt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7DA5833D" w:rsidR="002952F0" w:rsidRPr="009E0459" w:rsidRDefault="00EC523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Achteruitrijlichten werken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EC5234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16E69BB0" w:rsidR="00403E90" w:rsidRPr="00DB1730" w:rsidRDefault="00EC523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Tweesprong van ketting Crosby H30 niet aangeboden.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EC5234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EC5234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0FC56FAF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EC5234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EC523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363BC2C5" w:rsidR="0072620D" w:rsidRPr="009E0459" w:rsidRDefault="00EC5234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EC5234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EC5234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02F2FBD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C523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C523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C05C65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EC5234">
      <w:rPr>
        <w:rFonts w:ascii="Arial" w:hAnsi="Arial" w:cs="Arial"/>
        <w:sz w:val="22"/>
        <w:szCs w:val="22"/>
        <w:lang w:val="fr-BE"/>
      </w:rPr>
      <w:t>20210309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D1D96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D1D96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C5234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PklDCSsF/LeJ+GW1i1aigYBt4Bs=</DigestValue>
    </Reference>
    <Reference Type="http://www.w3.org/2000/09/xmldsig#Object" URI="#idOfficeObject">
      <DigestMethod Algorithm="http://www.w3.org/2000/09/xmldsig#sha1"/>
      <DigestValue>Ck5vFj4QPzfnjhisuUgjgA5TeZw=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wuMgl6BcN+ejOHpXB84ERgFNWh8=</DigestValue>
    </Reference>
    <Reference Type="http://www.w3.org/2000/09/xmldsig#Object" URI="#idValidSigLnImg">
      <DigestMethod Algorithm="http://www.w3.org/2000/09/xmldsig#sha1"/>
      <DigestValue>1Ge61Xbx8uhl1tGa6Ym1mWZ1IKw=</DigestValue>
    </Reference>
    <Reference Type="http://www.w3.org/2000/09/xmldsig#Object" URI="#idInvalidSigLnImg">
      <DigestMethod Algorithm="http://www.w3.org/2000/09/xmldsig#sha1"/>
      <DigestValue>iPEY0nxuHGvQdkMHZvwX6S9OUL0=</DigestValue>
    </Reference>
  </SignedInfo>
  <SignatureValue>xgWR9Nycp0lxj1MUO8Wzg5g/XRm7Wb1Uv8es2zo6E1FWy5mM97jdz2ppvPwlhy4Cpgptr7Rnj6mr
M1ZBl0MnVtRxJ8gpIXTUbd8oLmR31CKoL01CCi1jrr0GNP7Hfgn2kF/7PQQa8h76QAdD96bUb69R
bl55iGsbTDhSH5WOyUbe7OAoMaW2RbLQt+FOfpxjbXTvqD4CkNfqePX0lEP5J8ecsSK8ZhfIMHtF
WQy1Y4H4lNgckYPu0sRN5LyvrvG2EWp7dM/XcclKQ8e+BNedp24V/3HkGS9hTbwpDK75LR+EWAay
macuHFv+fP4jStVQ2o5yTksuG7XpEcM9+u/xmA==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/iqZ9W8BO93hG8ktpPfvBOLo8YA=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T0aXMuBFl7umbDYY6GgjdRGaycM=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c1/POUW15Aq3tK9GywWBBZGe3Yc=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yXzEE31MQdzWKNkoMvnsecvqOaQ=</DigestValue>
      </Reference>
      <Reference URI="/word/media/image2.emf?ContentType=image/x-emf">
        <DigestMethod Algorithm="http://www.w3.org/2000/09/xmldsig#sha1"/>
        <DigestValue>MHFonKfQ6qO7KObBMPXU/LRXpaM=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gJPg3DZONpouKHQ/taP3Tcpduvc=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2021-03-11T09:08:27Z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2021-03-11T09:08:27Z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dgBkAQAAAAAAAAAAAACE/s4OZJp2AFCcdgD92r12B4gliAiadgAAAAAAAAAAAOjkQ2mneRhpwATXCIiZdgDsmXYA76I+af/////YmXYA0rsaaVAgH2kGvBppRh8ZaVgfGWlLiCWI6ORDaWuIJYgAmnYAs7saaaBrfhUAAAAAAABC3SiadgC4m3YAKdq9dgiadgACAAAANdq9dninQ2ng////AAAAAAAAAAAAAAAAkAEAAAAAAAEAAAAAYQByAAAAAAAAAAAAtkR8dgAAAABUBiz/BgAAAFybdgAQXnJ2AdgAAFybdg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AnmwAAAAA7doDxdgAOZhl3gPF2AK5mGXcJAAAAYIWTANlmGXfM8XYAYIWTALYit2kAAAAAtiK3aSAAAABghZMAAAAAAAAAAAAAAAAAAAAAANjnkgAAAAAAAAAAAAAAAAAAAAAAAAAAAAAAAAAAAAAAAAAAAAAAAAAAAAAAAAAAAAAAAAAAAAAAAAAAAAAAAAAw83YAhRrzJ3TydgDicxV3AAAAAAEAAADM8XYA//8AAAAAAACcdhV3AAAAAAAAAAC2RHx2qPJ2AFQGLP8HAAAA1PJ2ABBecnYB2AAA1PJ2AAAAAAAAAAAAAAAAAAAAAAAAAAAAYIWT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ENpAAAAAOQcrg4jAAAAl4sliCxqOohAmnYAbEeOaYA05Aj4SVsNYAycIQAAAACgmnYATJ29dksfAAB4mnYA4AzbCGAMnCF1DiFVcl8caXUOVf//////ZBkAACFVAQBgDJwhAAAAAEsfPf//////ZBkAAAo9CgBw/s4OAAAAAAAAW3besb92dQ4hVZQw1Q4BAAAA/////wAAAABs6LAO4J52AAAAAABs6LAOMGd+He+xv3Z1DiFVAPwAAAEAAAAAANUObOiwDgAAAAAA3AAAAQAAAAAAAAB1DlUAAQAAAADYAADgnnYAdQ5V//////9kGQAAIVUBAGAMnCE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AAM504DK3afCvdgDgf5MA/dq9dlAAAACUr3YAAAAAALCvdgAOZhl3sK92AK5mGXcJAAAAYIWTANlmGXf8r3YAYIWTAMD9aWkAAAAAwP1padAHPwBghZMAAAAAAAAAAAAAAAAAAAAAANjnkgAAAAAAAAAAAAAAQt0AAAAARLF2ACnavXaUr3YAAAAAADXavXYAAAAA9f///wAAAAAAAAAAAAAAACFE8yfcr3YA4bZ7dgAAy3QAAHYACQAAAAAAAAC2RHx2QEmMaVQGLP8JAAAA6LB2ABBecnYB2AAA6LB2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M1o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OdOAyt2nwr3YA4H+TAP3avXZQAAAAlK92AAAAAACwr3YADmYZd7CvdgCuZhl3CQAAAGCFkwDZZhl3/K92AGCFkwDA/WlpAAAAAMD9aWnQBz8AYIWTAAAAAAAAAAAAAAAAAAAAAADY55IAAAAAAAAAAAAAAELdAAAAAESxdgAp2r12lK92AAAAAAA12r12AAAAAPX///8AAAAAAAAAAAAAAAAhRPMn3K92AOG2e3YAAMt0AAB2AAkAAAAAAAAAtkR8dkBJjGlUBiz/CQAAAOiwdgAQXnJ2AdgAAOiwdg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7doDxdgAOZhl3gPF2AK5mGXcJAAAAYIWTANlmGXfM8XYAYIWTALYit2kAAAAAtiK3aSAAAABghZMAAAAAAAAAAAAAAAAAAAAAANjnkgAAAAAAAAAAAAAAAAAAAAAAAAAAAAAAAAAAAAAAAAAAAAAAAAAAAAAAAAAAAAAAAAAAAAAAAAAAAAAAAAAw83YAhRrzJ3TydgDicxV3AAAAAAEAAADM8XYA//8AAAAAAACcdhV3AAAAAAAAAAC2RHx2qPJ2AFQGLP8HAAAA1PJ2ABBecnYB2AAA1PJ2AAAAAAAAAAAAAAAAAAAAAAAAAAAAYIWT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YAZAEAAAAAAAAAAAAAhP7ODmSadgBQnHYA/dq9dgeIJYgImnYAAAAAAAAAAADo5ENpp3kYacAE1wiImXYA7Jl2AO+iPmn/////2Jl2ANK7GmlQIB9pBrwaaUYfGWlYHxlpS4gliOjkQ2lriCWIAJp2ALO7Gmmga34VAAAAAAAAQt0omnYAuJt2ACnavXYImnYAAgAAADXavXZ4p0Np4P///wAAAAAAAAAAAAAAAJABAAAAAAABAAAAAGEAcgAAAAAAAAAAALZEfHYAAAAAVAYs/wYAAABcm3YAEF5ydgHYAABcm3Y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AQoAAAAAAAAAAAAAAAAAAAAAAJofAY4QppkVEQAAAMArdR1gDJwhAAAAAKCadgBMnb12Sx8AAHiadgDgDNsIYAycITMSIUZYn3YAMxJG//////9kGQAAIUYBAGAMnCEAAAAASx89//////9kGQAACj0KAHD+zg4AAAAAAABbdt6xv3YzEiFGlDDVDgEAAAD/////AAAAAKBwsA7gnnYAAAAAAKBwsA4ITX4d77G/djMSIUYA/AAAAQAAAAAA1Q6gcLAOAAAAAADcAAABAAAAAAAAADMSRgABAAAAANgAAOCedgAzEkb//////2QZAAAhRgEAYAycIQ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hv9JlIBUi19NpnlX9S3vxLj76SHaDs/K8B/XOEoJkuM=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1SoweK/C2g1qfomXw0GFUendqCc898bgw7nbBdaf6gg=</DigestValue>
    </Reference>
    <Reference Type="http://www.w3.org/2000/09/xmldsig#Object" URI="#idValidSigLnImg">
      <DigestMethod Algorithm="http://www.w3.org/2001/04/xmlenc#sha256"/>
      <DigestValue>LNt1UOnAffumukVUOO+AlTRK0n2hWaewG25wE5OM6CE=</DigestValue>
    </Reference>
    <Reference Type="http://www.w3.org/2000/09/xmldsig#Object" URI="#idInvalidSigLnImg">
      <DigestMethod Algorithm="http://www.w3.org/2001/04/xmlenc#sha256"/>
      <DigestValue>V3HJ7KMzjdi5kzFydgNSc1e/6pSqJgurKM0/LNAmm9I=</DigestValue>
    </Reference>
  </SignedInfo>
  <SignatureValue>DNZrwAkNiSoO8TJfkVXfa5hfqhAZk2t79Gt/54TsIe0hEpzpqYtB0k2OAw4g0nf+Jmg4HqeD+hpP
9VV7/MIELPPn6eQCF+U8/w+cMtzMZkKHle0YaVVndvqrF+VUtPegHEjrO1bZscGmpK+3tUVsl84v
uRo3KAgslQhwtNbFwjJ2T1WrwNb/ohm2tqgEiG0Gk1sseW2OysQbwj5ReuqLq09HaCHEepzMkQfG
YugMUW6Y+HxKd80gkAGr6LlcV8Vr595vl8UDaTNfmkyEj0xfMHPap7xx6ZA52KlLcgIqW38xjdhE
KFtR5mdQQgDDDsjdqX1DKpq4dVYpOlKEosmkyA==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ts8aBrRLU8Bj4kim86SziyK7f5zyTxhXDpS9Maqoraw=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XXhv6RrhiXLZEhZk/4tI6jp8TMyyEqZ+eYVOHcLL9zU=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2O98IrxGFfVYJM6AQd8OAcBAjaCOF5vxrPqRVcr7RMQ=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0p6VepkKAPvFQB0Y0i1JMsJzlS4c9RwOueYou2QMmuw=</DigestValue>
      </Reference>
      <Reference URI="/word/media/image2.emf?ContentType=image/x-emf">
        <DigestMethod Algorithm="http://www.w3.org/2001/04/xmlenc#sha256"/>
        <DigestValue>mIUUpWeS1NCIiq6hP1mfeNhpvunmSr1qgiARBQTmXHk=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4+m/QadGTZ0CPQtJcoSoiK5AIa2TR6TA/ohzY2rPTGE=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2021-03-11T15:45:15Z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2021-03-11T15:45:15Z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LgVAfcAydsOCgAAALAh3xXgBiQBAAAAAGiWEwFMnXp0uxQAAECWEwGAVlsJ4AYkAaURIbIgmxMBpRGy//////9QOgAAIbIBAOAGJAEAAAAAuxSW//////9QOgAACpYKAEw2GxYAAAAAAAAsdd6xfHSlESGy1CN3DQEAAAD/////AAAAAKgIug6omhMBAAAAAKgIug4owSob77F8dKURIbIA/AAAAQAAAAAAdw2oCLoOAAAAAADcAAABAAAAAAAAAKURsgABAAAAANgAAKiaEwGlEbL//////1A6AAAhsgEA4AYkAQ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AQAAAAcKDQcKDQcJDQ4WMShFrjFU1TJV1gECBAIDBAECBQoRKyZBowsTMX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1deAyCGy4qxMAqHFNAf3aenRQAAAAXKsTAQAAAAB4qxMBDmb6dnirEwGuZvp2CQAAAIh4TQHZZvp2xKsTAYh4TQHA/b1rAAAAAMD9vWvQB9oAiHhNAQAAAAAAAAAAAAAAAAAAAAAI9EwBAAAAAAAAAAAAAHWAAAAAAAytEwEp2np0XKsTAQAAAAA12np0AAAAAPX///8AAAAAAAAAAAAAAADxXNUmpKsTAeG27HUAALJ1AAATAQkAAAAAAAAAtkTtdUBJ3WtUBj3/CQAAALCsEwEQXuN1AdgAALCsE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AgVATQAydsOEQAAAIi6WRbgBiQBAAAAAGiWEwFMnXp0uxQAAECWEwGAVlsJ4AYkATUUIeEgmxMBNRTh//////9QOgAAIeEBAOAGJAEAAAAAuxSW//////9QOgAACpYKAEw2GxYAAAAAAAAsdd6xfHQ1FCHh1CN3DQEAAAD/////AAAAACjMuA6omhMBAAAAACjMuA6A1Sob77F8dDUUIeEA/AAAAQAAAAAAdw0ozLgOAAAAAADcAAABAAAAAAAAADUU4QABAAAAANgAAKiaEwE1FOH//////1A6AAAh4QEA4AYkAQ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10</TotalTime>
  <Pages>1</Pages>
  <Words>312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2017-02-21T10:10:00Z</dcterms:created>
  <dcterms:modified xsi:type="dcterms:W3CDTF">2021-03-11T09:08:00Z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