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183F32">
        <w:rPr>
          <w:rFonts w:ascii="Arial" w:hAnsi="Arial" w:cs="Arial"/>
          <w:strike/>
          <w:lang w:val="nl-BE"/>
        </w:rPr>
        <w:t>Driemaandelijks /</w:t>
      </w:r>
      <w:r w:rsidR="00C973BA" w:rsidRPr="009E0459">
        <w:rPr>
          <w:rFonts w:ascii="Arial" w:hAnsi="Arial" w:cs="Arial"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0C5321A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83F32">
              <w:rPr>
                <w:rFonts w:ascii="Arial" w:hAnsi="Arial" w:cs="Arial"/>
                <w:lang w:val="nl-BE"/>
              </w:rPr>
              <w:t>09-03-2021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6BA6E69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83F32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A60825C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83F32">
              <w:rPr>
                <w:rFonts w:ascii="Arial" w:hAnsi="Arial" w:cs="Arial"/>
                <w:lang w:val="nl-BE" w:eastAsia="fr-FR"/>
              </w:rPr>
              <w:t>09-06-2021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485588">
              <w:rPr>
                <w:rFonts w:ascii="Arial" w:hAnsi="Arial" w:cs="Arial"/>
                <w:lang w:val="nl-BE"/>
              </w:rPr>
              <w:t xml:space="preserve">Vorklift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DF1BFB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FF55B5B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183F32">
              <w:rPr>
                <w:rFonts w:ascii="Arial" w:hAnsi="Arial" w:cs="Arial"/>
                <w:lang w:val="nl-BE"/>
              </w:rPr>
              <w:t>4313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 Blauw WK 1000 CE Bwj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F1CFAB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C319330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375 </w:t>
            </w:r>
            <w:r w:rsidR="00AB4BF2">
              <w:rPr>
                <w:rFonts w:ascii="Arial" w:hAnsi="Arial" w:cs="Arial"/>
                <w:lang w:val="nl-BE"/>
              </w:rPr>
              <w:t>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C8B4801" w:rsidR="00AB4BF2" w:rsidRPr="009E0459" w:rsidRDefault="00183F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59A1C2D" w:rsidR="00F8356B" w:rsidRPr="009E0459" w:rsidRDefault="00183F3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28EC4EE" w:rsidR="00F8356B" w:rsidRPr="009E0459" w:rsidRDefault="00183F3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51CC7CE6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183F32">
              <w:rPr>
                <w:rFonts w:ascii="Arial" w:hAnsi="Arial" w:cs="Arial"/>
                <w:lang w:val="nl-BE"/>
              </w:rPr>
              <w:t>2000kg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6726E88" w:rsidR="00F8356B" w:rsidRPr="009F6C9E" w:rsidRDefault="00183F3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3CDB7BF" w:rsidR="002952F0" w:rsidRPr="00DB1730" w:rsidRDefault="00183F32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B70F52F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183F32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6A7B6FB" w:rsidR="0072620D" w:rsidRPr="009E0459" w:rsidRDefault="00183F32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183F3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183F3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183F3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B05F89F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83F3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83F3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4EC0169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183F32">
      <w:rPr>
        <w:rFonts w:ascii="Arial" w:hAnsi="Arial" w:cs="Arial"/>
        <w:sz w:val="22"/>
        <w:szCs w:val="22"/>
        <w:lang w:val="fr-BE"/>
      </w:rPr>
      <w:t>20210309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B7E7E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6E48CE">
      <w:rPr>
        <w:rFonts w:ascii="Arial" w:hAnsi="Arial" w:cs="Arial"/>
        <w:sz w:val="22"/>
        <w:szCs w:val="22"/>
        <w:lang w:val="fr-BE"/>
      </w:rPr>
      <w:t>-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3F32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B7E7E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48CE"/>
    <w:rsid w:val="006E5290"/>
    <w:rsid w:val="006E7F90"/>
    <w:rsid w:val="0070182F"/>
    <w:rsid w:val="007029DB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BB940985-B6C8-4606-8551-D1E4D5DD8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H5WUr0mf20FH6tqwhoS2KwOc/j8=</DigestValue>
    </Reference>
    <Reference Type="http://www.w3.org/2000/09/xmldsig#Object" URI="#idOfficeObject">
      <DigestMethod Algorithm="http://www.w3.org/2000/09/xmldsig#sha1"/>
      <DigestValue>Ck5vFj4QPzfnjhisuUgjgA5TeZw=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HnfwXKiSnxGCMiYURBvkPfVa6YA=</DigestValue>
    </Reference>
    <Reference Type="http://www.w3.org/2000/09/xmldsig#Object" URI="#idValidSigLnImg">
      <DigestMethod Algorithm="http://www.w3.org/2000/09/xmldsig#sha1"/>
      <DigestValue>qiebxs31XMVz3PciMZx+UJBN5n0=</DigestValue>
    </Reference>
    <Reference Type="http://www.w3.org/2000/09/xmldsig#Object" URI="#idInvalidSigLnImg">
      <DigestMethod Algorithm="http://www.w3.org/2000/09/xmldsig#sha1"/>
      <DigestValue>1XaMmxeB6t48Tbmjk1w0QOFzkQI=</DigestValue>
    </Reference>
  </SignedInfo>
  <SignatureValue>wZCf1Ck2vv+rjDrCUz60YkWcOuaKHIV70PcHEZ3PFsHGrwhWI+7SOKL4J6p/VVn6LQ06ziEvdtR7
nnqjjS8LoHFmmUKV851xTgiFqeWkT9rxFKTEU+DaA9R57n8zc7w+34lpzNldPG+tCJQc2qKsqQXf
qR+gCWWsmNYQ+mNS3V7VDS71jnVyqKAsJiA0mI5KLQZnw9+u/gYw9SVu1gosFWYMJZGVGu3xjRTl
pWXQ0LasYyfqrs7ya3BI6b8yyb6AWR6MQl3p8pfaQseIc/TC2ky981OwQ/u6eQdD3LPrv3Fpfa2V
c30JDITQ3/AraoC1/i5zOz6ak3QN/UOwLPcM5Q==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Zp/C98MxKdHqo55RCjHUu7DDbkU=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xyoU7FqEq+DLYXJy9d5TMLFeT8w=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DiDur2fkL10jTmjrGIWxbJrEMPM=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xQLRL/KJhl+hNG+nOsZtECD/r1s=</DigestValue>
      </Reference>
      <Reference URI="/word/media/image2.emf?ContentType=image/x-emf">
        <DigestMethod Algorithm="http://www.w3.org/2000/09/xmldsig#sha1"/>
        <DigestValue>Ofc5QXwkjVBVD+mu8JsmNQMpdFY=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BDGc4Per6JthjzfN5oetEEBBq9A=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2021-03-11T09:00:16Z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2021-03-11T09:00:16Z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ENpAAAAANwksQ4jAAAAxHKPiGsEj4jYlk8AbEeOaViPsQg4yTQNoAl7GwAAAAA4l08ATJ29dkcZAAAQl08AAMmmCKAJextZDiGTcl8caVkOk///////NB0AACGTAQCgCXsbAAAAAEcZZf//////NB0AAAplCgBQQaQOAAAAAAAAW3besb92WQ4hk/xzqg4BAAAA/////wAAAAD8z1EdeJtPAAAAAAD8z1EdSJpjFe+xv3ZZDiGTAPwAAAEAAAAAAKoO/M9RHQAAAAAA3AAAAQAAAAAAAABZDpMAAQAAAADYAAB4m08AWQ6T//////80HQAAIZMBAKAJexs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AAM504DK3aYisTwCoensA/dq9dlAAAAAsrE8AAAAAAEisTwAOZhl3SKxPAK5mGXcJAAAAOHd7ANlmGXeUrE8AOHd7AMD9aWkAAAAAwP1padAHCgA4d3sAAAAAAAAAAAAAAAAAAAAAAJjqegAAAAAAAAAAAAAAv8AAAAAA3K1PACnavXYsrE8AAAAAADXavXYAAAAA9f///wAAAAAAAAAAAAAAACJMvUx0rE8A4bZ7dgAAy3QAAE8ACQAAAAAAAAC2RHx2QEmMaVQG9P8JAAAAgK1PABBecnYB2AAAgK1P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9M0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OdOAyt2mIrE8AqHp7AP3avXZQAAAALKxPAAAAAABIrE8ADmYZd0isTwCuZhl3CQAAADh3ewDZZhl3lKxPADh3ewDA/WlpAAAAAMD9aWnQBwoAOHd7AAAAAAAAAAAAAAAAAAAAAACY6noAAAAAAAAAAAAAAL/AAAAAANytTwAp2r12LKxPAAAAAAA12r12AAAAAPX///8AAAAAAAAAAAAAAAAiTL1MdKxPAOG2e3YAAMt0AABPAAkAAAAAAAAAtkR8dkBJjGlUBvT/CQAAAICtTwAQXnJ2AdgAAICtT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BP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7dhjuTwAOZhl3GO5PAK5mGXcJAAAAOHd7ANlmGXdk7k8AOHd7ALYit2kAAAAAtiK3aSAAAAA4d3sAAAAAAAAAAAAAAAAAAAAAAJjqegAAAAAAAAAAAAAAAAAAAAAAAAAAAAAAAAAAAAAAAAAAAAAAAAAAAAAAAAAAAAAAAAAAAAAAAAAAAAAAAADI708Axg29TAzvTwDicxV3AAAAAAEAAABk7k8A//8AAAAAAACcdhV3AAAAAAAAAAC2RHx2QO9PAFQG9P8HAAAAbO9PABBecnYB2AAAbO9PAAAAAAAAAAAAAAAAAAAAAAAAAAAAOHd7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UQoAAAAAAAAAAAAAAAAAAAAAAOgfATlg+14VEQAAAIC4aR2gCXsbAAAAADiXTwBMnb12RxkAABCXTwAAyaYIoAl7GzYRIVLwm08ANhFS//////80HQAAIVIBAKAJexsAAAAARxll//////80HQAACmUKAFBBpA4AAAAAAABbdt6xv3Y2ESFS/HOqDgEAAAD/////AAAAAEDYUR14m08AAAAAAEDYUR14lGMV77G/djYRIVIA/AAAAQAAAAAAqg5A2FEdAAAAAADcAAABAAAAAAAAADYRUgABAAAAANgAAHibTwA2EVL//////zQdAAAhUgEAoAl7Gw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E0d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0P30HGhqpF/j20HTKE4mbtJpuEupHpIcYm9pV0hXSfA=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lgAYycxs0ImlPPkY1/A0UXePZyBD0hbrz86T/y8TiMs=</DigestValue>
    </Reference>
    <Reference Type="http://www.w3.org/2000/09/xmldsig#Object" URI="#idValidSigLnImg">
      <DigestMethod Algorithm="http://www.w3.org/2001/04/xmlenc#sha256"/>
      <DigestValue>UQ+ZjV0Qg7c3BMWzfxfV2ck7zTOJtcFueSPiAWQNBec=</DigestValue>
    </Reference>
    <Reference Type="http://www.w3.org/2000/09/xmldsig#Object" URI="#idInvalidSigLnImg">
      <DigestMethod Algorithm="http://www.w3.org/2001/04/xmlenc#sha256"/>
      <DigestValue>rEJQBoCwV6BOgHO4nKsopRz/XeKRaVCtg50TRB9sDfU=</DigestValue>
    </Reference>
  </SignedInfo>
  <SignatureValue>VGxrm3f0aUhUHoQ0LIlt+dlbSoVxMy9VaFIcM2UtsuvRBspbBZ9BAnN94P4ItiYj9WgzhzzpvnB9
vqeIgg73zoJ6fcY5UOxCmpibY2rhmJS71KrWhARdPzJ5xY/Ns5JWXCL6mHXJ8fuCrj9e23geqw+n
WwZKtOHoZk3+CSTdUdAjON5wxhO69CuKfigqw9B6Wx86LnwTEl3cmtflRBIFzx5TjV6UfSZP6Dql
B0hgUIyRM7439Ockkddf7TN1/FCxr8htsEl2w4fvYha31pac7ef3e07ljZUFZlT1gtTV8wSusG7+
NFlUqAypWErn6z+MNbMpUpBXvLmiZqKof+MkVQ==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1NCjRIZOf6px819sONvr6mL3qvnIr4aoNWY5ADQZ1Go=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9cXidhU8y/1LD0RyCr9LyLttFXjScuJA/RYV3r7k6oQ=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pxNRAdjJdbzm+5bzC4qAs1BAt1kkqoD/FOzjKF660Oo=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Uh0WYJthlPWlTvP4Ku9PFhClEDx2ZJt2BVR8BTCJgWM=</DigestValue>
      </Reference>
      <Reference URI="/word/media/image2.emf?ContentType=image/x-emf">
        <DigestMethod Algorithm="http://www.w3.org/2001/04/xmlenc#sha256"/>
        <DigestValue>Z3K4/b5NAbYSmGlkf7RplccmA3ZPuN3L0jZA2KMt5f4=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nQK53emEPGG7V2zAFujSEEEOp8UT8C2RjgJ91VGSWBE=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2021-03-11T15:44:37Z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2021-03-11T15:44:37Z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IMPAW8AydsOCgAAAPBUdhsAC2kYAAAAAGiWEwFMnXp0uxQAAECWEwGAVlsJAAtpGE4TIW8gmxMBThNv//////9QOgAAIW8BAAALaRgAAAAAuxSW//////9QOgAACpYKAEw2GxYAAAAAAAAsdd6xfHROEyFv1CN3DQEAAAD/////AAAAAKDIuQ6omhMBAAAAAKDIuQ5AdrUb77F8dE4TIW8A/AAAAQAAAAAAdw2gyLkOAAAAAADcAAABAAAAAAAAAE4TbwABAAAAANgAAKiaEwFOE2///////1A6AAAhbwEAAAtpGA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AQAAAAcKDQcKDQcJDQ4WMShFrjFU1TJV1gECBAIDBAECBQoRKyZBowsTMX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1deAyCGy4qxMAqHFNAf3aenRQAAAAXKsTAQAAAAB4qxMBDmb6dnirEwGuZvp2CQAAAIh4TQHZZvp2xKsTAYh4TQHA/b1rAAAAAMD9vWvQB9oAiHhNAQAAAAAAAAAAAAAAAAAAAAAI9EwBAAAAAAAAAAAAAHWAAAAAAAytEwEp2np0XKsTAQAAAAA12np0AAAAAPX///8AAAAAAAAAAAAAAADxXNUmpKsTAeG27HUAALJ1AAATAQkAAAAAAAAAtkTtdUBJ3WtUBj3/CQAAALCsEwEQXuN1AdgAALCsE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LgVAfcAydsOEQAAALDScxsAC2kYAAAAAGiWEwFMnXp0uxQAAECWEwGAVlsJAAtpGCsNIXkgmxMBKw15//////9QOgAAIXkBAAALaRgAAAAAuxSW//////9QOgAACpYKAEw2GxYAAAAAAAAsdd6xfHQrDSF51CN3DQEAAAD/////AAAAAEjMuQ6omhMBAAAAAEjMuQ5Yc7Ub77F8dCsNIXkA/AAAAQAAAAAAdw1IzLkOAAAAAADcAAABAAAAAAAAACsNeQABAAAAANgAAKiaEwErDXn//////1A6AAAheQEAAAtpGA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285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2017-02-21T09:50:00Z</dcterms:created>
  <dcterms:modified xsi:type="dcterms:W3CDTF">2021-03-11T09:00:00Z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