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C86AD7">
        <w:rPr>
          <w:rFonts w:ascii="Arial" w:hAnsi="Arial" w:cs="Arial"/>
          <w:strike/>
          <w:lang w:val="nl-BE"/>
        </w:rPr>
        <w:t xml:space="preserve">Driemaandelijks </w:t>
      </w:r>
      <w:r w:rsidR="00C973BA" w:rsidRPr="009E0459">
        <w:rPr>
          <w:rFonts w:ascii="Arial" w:hAnsi="Arial" w:cs="Arial"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CEA55CA" w:rsidR="00333BD4" w:rsidRPr="009E0459" w:rsidRDefault="00C802A4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 xml:space="preserve">DisC Ws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E3237FB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C86AD7">
              <w:rPr>
                <w:rFonts w:ascii="Arial" w:hAnsi="Arial" w:cs="Arial"/>
                <w:lang w:val="nl-BE"/>
              </w:rPr>
              <w:t>09-03-2021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BD30D87" w:rsidR="00303142" w:rsidRPr="009E0459" w:rsidRDefault="00303142" w:rsidP="00141C5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141C59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5C81728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86AD7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49FB7AA" w:rsidR="00303142" w:rsidRPr="009E0459" w:rsidRDefault="00303142" w:rsidP="00141C5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41C59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F86A8CA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86AD7">
              <w:rPr>
                <w:rFonts w:ascii="Arial" w:hAnsi="Arial" w:cs="Arial"/>
                <w:lang w:val="nl-BE" w:eastAsia="fr-FR"/>
              </w:rPr>
              <w:t>09-06-2021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3E137AD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F94335">
              <w:rPr>
                <w:rFonts w:ascii="Arial" w:hAnsi="Arial" w:cs="Arial"/>
                <w:lang w:val="nl-BE"/>
              </w:rPr>
              <w:t>Galgarm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36BA5BD3" w:rsidR="008A225E" w:rsidRPr="009E0459" w:rsidRDefault="008A225E" w:rsidP="00141C5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141C59">
              <w:rPr>
                <w:rFonts w:ascii="Arial" w:hAnsi="Arial" w:cs="Arial"/>
                <w:lang w:val="nl-BE"/>
              </w:rPr>
              <w:t>G11558N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D59E796" w:rsidR="008A225E" w:rsidRPr="009E0459" w:rsidRDefault="008A225E" w:rsidP="00F9433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F94335">
              <w:rPr>
                <w:rFonts w:ascii="Arial" w:hAnsi="Arial" w:cs="Arial"/>
                <w:lang w:val="nl-BE"/>
              </w:rPr>
              <w:t>DEF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96F1A4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F94335">
              <w:rPr>
                <w:rFonts w:ascii="Arial" w:hAnsi="Arial" w:cs="Arial"/>
                <w:lang w:val="nl-BE"/>
              </w:rPr>
              <w:t>19</w:t>
            </w:r>
            <w:r w:rsidR="00141C59">
              <w:rPr>
                <w:rFonts w:ascii="Arial" w:hAnsi="Arial" w:cs="Arial"/>
                <w:lang w:val="nl-BE"/>
              </w:rPr>
              <w:t>88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05120092" w:rsidR="008A225E" w:rsidRPr="009E0459" w:rsidRDefault="008A225E" w:rsidP="00F9433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141C59">
              <w:rPr>
                <w:rFonts w:ascii="Arial" w:hAnsi="Arial" w:cs="Arial"/>
                <w:lang w:val="nl-BE"/>
              </w:rPr>
              <w:t>verstelbare lastarm in verschillende trappen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5E4BB7CE" w:rsidR="008A225E" w:rsidRPr="009E0459" w:rsidRDefault="008A225E" w:rsidP="00141C5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141C59">
              <w:rPr>
                <w:rFonts w:ascii="Arial" w:hAnsi="Arial" w:cs="Arial"/>
                <w:lang w:val="nl-BE"/>
              </w:rPr>
              <w:t>1500 kg</w:t>
            </w:r>
          </w:p>
        </w:tc>
      </w:tr>
      <w:tr w:rsidR="00141C59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A84E0CA" w:rsidR="00141C59" w:rsidRPr="009E0459" w:rsidRDefault="00141C59" w:rsidP="00250E1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99EB6F" w:rsidR="00141C59" w:rsidRPr="009E0459" w:rsidRDefault="00141C59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>
              <w:rPr>
                <w:rFonts w:ascii="Arial" w:hAnsi="Arial" w:cs="Arial"/>
                <w:lang w:val="nl-BE"/>
              </w:rPr>
              <w:t xml:space="preserve"> G11558N</w:t>
            </w:r>
          </w:p>
        </w:tc>
      </w:tr>
    </w:tbl>
    <w:p w14:paraId="382D6C53" w14:textId="78804FAF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5A794AF1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0E39CCFA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3BCEF92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1CDF410B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908422C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75B56AE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250E1D">
              <w:rPr>
                <w:rFonts w:ascii="Arial" w:hAnsi="Arial" w:cs="Arial"/>
                <w:lang w:val="nl-BE"/>
              </w:rPr>
              <w:t xml:space="preserve"> </w:t>
            </w:r>
            <w:r w:rsidR="00F94335" w:rsidRPr="00650FD5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672313F" w:rsidR="00F8356B" w:rsidRPr="009E0459" w:rsidRDefault="00C86AD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E4B25D4" w:rsidR="00F8356B" w:rsidRPr="009E0459" w:rsidRDefault="00C86AD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502DA12F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C86AD7">
              <w:rPr>
                <w:rFonts w:ascii="Arial" w:hAnsi="Arial" w:cs="Arial"/>
                <w:lang w:val="nl-BE"/>
              </w:rPr>
              <w:t>500 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4E974B27" w:rsidR="00F8356B" w:rsidRPr="009F6C9E" w:rsidRDefault="00C86AD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50E1D" w:rsidRPr="00F94335" w14:paraId="5B240B5D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18FA2E26" w:rsidR="00250E1D" w:rsidRPr="009E0459" w:rsidRDefault="00C86AD7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9339407" w14:textId="77777777" w:rsidTr="007B13B2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9404" w14:textId="10EE285E" w:rsidR="00250E1D" w:rsidRPr="00DB1730" w:rsidRDefault="00250E1D" w:rsidP="00250E1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50E1D" w:rsidRPr="00DB1730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50E1D" w:rsidRPr="00F94335" w14:paraId="1E53893A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7BC9" w14:textId="77777777" w:rsidR="00250E1D" w:rsidRPr="009E0459" w:rsidRDefault="00250E1D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3C6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38008" w14:textId="77777777" w:rsidR="00250E1D" w:rsidRPr="009E0459" w:rsidRDefault="00250E1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4965DC00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86AD7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4D031647" w:rsidR="0072620D" w:rsidRPr="009E0459" w:rsidRDefault="00C86AD7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C86AD7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86AD7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86AD7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8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4DD8EAB0" w:rsidR="00F901D7" w:rsidRPr="009E0459" w:rsidRDefault="00403E90" w:rsidP="00250E1D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C45DFD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1EF5D458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86AD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86AD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550EB71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86AD7">
      <w:rPr>
        <w:rFonts w:ascii="Arial" w:hAnsi="Arial" w:cs="Arial"/>
        <w:sz w:val="22"/>
        <w:szCs w:val="22"/>
        <w:lang w:val="fr-BE"/>
      </w:rPr>
      <w:t>20210309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C45DFD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141C59">
      <w:rPr>
        <w:rFonts w:ascii="Arial" w:hAnsi="Arial" w:cs="Arial"/>
        <w:sz w:val="22"/>
        <w:szCs w:val="22"/>
        <w:lang w:val="fr-BE"/>
      </w:rPr>
      <w:t>DR-G11558N</w:t>
    </w:r>
    <w:r w:rsidR="00C267EB">
      <w:rPr>
        <w:rFonts w:ascii="Arial" w:hAnsi="Arial" w:cs="Arial"/>
        <w:sz w:val="22"/>
        <w:szCs w:val="22"/>
        <w:lang w:val="fr-BE"/>
      </w:rPr>
      <w:t>-</w:t>
    </w:r>
    <w:r w:rsidR="00C137D2" w:rsidRPr="00C137D2">
      <w:rPr>
        <w:rFonts w:ascii="Arial" w:hAnsi="Arial" w:cs="Arial"/>
        <w:sz w:val="22"/>
        <w:szCs w:val="22"/>
        <w:lang w:val="fr-BE"/>
      </w:rPr>
      <w:t>Galgarm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1C59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13F34"/>
    <w:rsid w:val="00227019"/>
    <w:rsid w:val="002348CF"/>
    <w:rsid w:val="00250E1D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2744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1775B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37D2"/>
    <w:rsid w:val="00C14F95"/>
    <w:rsid w:val="00C15B32"/>
    <w:rsid w:val="00C267EB"/>
    <w:rsid w:val="00C26FBB"/>
    <w:rsid w:val="00C45DFD"/>
    <w:rsid w:val="00C520FE"/>
    <w:rsid w:val="00C54963"/>
    <w:rsid w:val="00C57E07"/>
    <w:rsid w:val="00C62DA6"/>
    <w:rsid w:val="00C64666"/>
    <w:rsid w:val="00C802A4"/>
    <w:rsid w:val="00C80C1E"/>
    <w:rsid w:val="00C85CC8"/>
    <w:rsid w:val="00C86AD7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335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39339328"/>
  <w15:docId w15:val="{F2434DD2-0F84-4812-B8D4-E5D576BE6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nHss2PqiO/3zZAZg4gXlhEi8Ex8=</DigestValue>
    </Reference>
    <Reference Type="http://www.w3.org/2000/09/xmldsig#Object" URI="#idOfficeObject">
      <DigestMethod Algorithm="http://www.w3.org/2000/09/xmldsig#sha1"/>
      <DigestValue>k6bJ3OLQGJ5d3wW0xcJMaY3TZbg=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+ghTJvVbExo9B4vFLDj3F5+bEqk=</DigestValue>
    </Reference>
    <Reference Type="http://www.w3.org/2000/09/xmldsig#Object" URI="#idValidSigLnImg">
      <DigestMethod Algorithm="http://www.w3.org/2000/09/xmldsig#sha1"/>
      <DigestValue>iZ5y9gOl0e0K0U0v0HqWmzVPVTk=</DigestValue>
    </Reference>
    <Reference Type="http://www.w3.org/2000/09/xmldsig#Object" URI="#idInvalidSigLnImg">
      <DigestMethod Algorithm="http://www.w3.org/2000/09/xmldsig#sha1"/>
      <DigestValue>3qj7htdwE/5ryTxmyBgrArovef8=</DigestValue>
    </Reference>
  </SignedInfo>
  <SignatureValue>xfo0KMvKxmzWxU+oV1c9vTm9eZyYYUSBSTAcshoOKR2Xps8mjdlJURCnpHzoz2lOLKch/+Gq1Vz2
eVPT1WHmMOXsbPA3LqPQUUjxxZNcfFQOFIRjYhdAebhDiEo2Hd6dRjspJdTzeraGb+m3rghSrAwU
8hCKzPxh6ICfFgC+58nl6RdoxIKtfmI/747RycJKV4752JvJxr0v1MiyZifD+wTHH81YgDPV1gKG
5wVILr84KLc+UVUew0hM1kZSnkgzEiCWACHQFTRgEPwajUQzEIBbzvnhxV1llqTHG5J1ThNZecPw
+MH/mmeF+D8kHUJB3T9Ys2/g3lXYIug6yAamnQ==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XdJZtotxgr6VKACqLq/CqOAsX4M=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FxWZ5gbFP+Epv+fmd/dWAOg+jRM=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aLfTMw7Leq+U5gjsEqez4zSyQWs=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eL9Q19SZi2B96DDmZGOctQztpYU=</DigestValue>
      </Reference>
      <Reference URI="/word/media/image2.emf?ContentType=image/x-emf">
        <DigestMethod Algorithm="http://www.w3.org/2000/09/xmldsig#sha1"/>
        <DigestValue>hQ7Mx/+BjrI8+UJ9iZnmUwLmZEs=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TqyGyao1SQqcejHfPUxjtWt0EOA=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2021-03-11T08:50:57Z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HTVc4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ZXKX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2021-03-11T08:50:57Z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THNFFiMAAACozQmJW3YGiWyXTwFsR45p+EOMCQAzNg8QDD8PAAsVIQAAAADQl08BTJ29djAfAACol08ByJGCCQALFSHfGyE+EAw/D98bPv//////cEoAACE+AQAACxUhAAAAADAf7v//////cEoAAAruCgCoJlAPAAAAAAAAW3besb923xshPpynNhYBAAAA/////wAAAADcjUIWEJxPAQAAAADcjUIWcAlfFu+xv3bfGyE+APwAAAEAAAAAADYW3I1CFgAAAAAA3AAAAQAAAAAAAADfGz4AAQAAAADYAAAQnE8B3xs+//////9wSgAAIT4BAAALFSE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AAM504DK3aRytTwA4dWUB/dq9diebAADArE8BAAAAAA5mGXfcrE8BrmYZdwkAAAD4bGUB2WYZdyitTwH4bGUBwP1paQAAAADA/Wlp0AfmAPhsZQEAAAAAAAAAAAAAAAAAAAAAIOxkAQAAAAAAAAAAAAAAAAAAOm8AAAAAcK5PASnavXbArE8BAAAAADXavXYAAAAA9f///wAAAAAAAAAAAAAAAA3kjZAIrU8B4bZ7dgAAy3QAAAAAAAAAALZEfHYAAAAAVAb//gkAAAAUrk8BEF5ydgHYAAAUrk8BAAAAAAAAAAAAAAAAAAAAAAAAAABwrU8B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wAAAACcz+7S6ffb7fnC0t1haH0hMm8aLXIuT8ggOIwoRKslP58cK08AAAFG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Dt2rO5PAQ5mGXes7k8BrmYZdwkAAAD4bGUB2WYZd/juTwH4bGUBtiK3aQAAAAC2IrdpAAAAAPhsZQEAAAAAAAAAAAAAAAAAAAAAIOxkAQAAAAAAAAAAAAAAAAAAAAAAAAAAAAAAAAAAAAAAAAAAAAAAAAAAAAAAAAAAAAAAAAAAAAAAAAAAAAAAAAAAAADtpo2QYPBPAaDvTwHicxV3AAAAAAEAAAD47k8B//8AAAAAAACcdhV3AAAVdwcAAAAAAAAAtkR8drYit2lUBv/+BwAAAADwTwEQXnJ2AdgAAADwTwE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BZAEAAAAAAAAAAAAAvCZQD4yXTwF4mU8B/dq9diTMCYkwl08BAAAAAAAAAADo5ENpp3kYacjtcgGwlk8BFJdPAe+iPmn/////AJdPAdK7GmlQIB9pBrwaaUYfGWlYHxlp2M0JiejkQ2n4zQmJKJdPAbO7Gmk4M3IPAAAAAAAAOm9Ql08B4JhPASnavXYwl08BAgAAADXavXZ4p0Np4P///wAAAAAAAAAAAAAAAJABAAAAAAABAAAAAGEAcgAAAAAAAAAAALZEfHYAAAAAVAb//gYAAACEmE8BEF5ydgHYAACEmE8B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nwoAAAAAAAAAAAAAAAAAAAAAAFYfAeF4rg8WEQAAABAkIR4ACxUhAAAAANCXTwFMnb12MB8AAKiXTwHIkYIJAAsVIVQLIYyEnE8BVAuM//////9wSgAAIYwBAAALFSEAAAAAMB/u//////9wSgAACu4KAKgmUA8AAAAAAABbdt6xv3ZUCyGMnKc2FgEAAAD/////AAAAACCWQhYQnE8BAAAAACCWQhb4F18W77G/dlQLIYwA/AAAAQAAAAAANhYglkIWAAAAAADcAAABAAAAAAAAAFQLjAABAAAAANgAABCcTwFUC4z//////3BKAAAhjAEAAAsVIQ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Dge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zkGflZs38WeAPh7rgzpcgJ6wp/4g8l/NkrhBbvpYgpA=</DigestValue>
    </Reference>
    <Reference Type="http://www.w3.org/2000/09/xmldsig#Object" URI="#idOfficeObject">
      <DigestMethod Algorithm="http://www.w3.org/2001/04/xmlenc#sha256"/>
      <DigestValue>PtqVrIL3srZW1dT6aGax8au3VaMDkq+jTBATePdUSBU=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RJjFVJWzjkiTq+v2RLnmd4jXrLTtFA8NwDSmub49so8=</DigestValue>
    </Reference>
    <Reference Type="http://www.w3.org/2000/09/xmldsig#Object" URI="#idValidSigLnImg">
      <DigestMethod Algorithm="http://www.w3.org/2001/04/xmlenc#sha256"/>
      <DigestValue>FRNWGcavTq4+zFzc9rlvUP0RKRHBAjrJH+ZUPSCkR48=</DigestValue>
    </Reference>
    <Reference Type="http://www.w3.org/2000/09/xmldsig#Object" URI="#idInvalidSigLnImg">
      <DigestMethod Algorithm="http://www.w3.org/2001/04/xmlenc#sha256"/>
      <DigestValue>YpjOtFe3/sB2rUNE7rrmeug8KE1pQ6JzHTOW6AMRAGo=</DigestValue>
    </Reference>
  </SignedInfo>
  <SignatureValue>OXFRCRtf0iJIF8SJYFUl7jnRrbQSNn+JZzfjD7UkcW+ibrSIKgOrquJTVf92eya2FuLF3By8/hmj
KHRAqN5HN7nOITlN1nbm6Po8X1/Mg+Zv8PL1HswNb0mu+Ohell3RUfOP7XchD/YdJ0gT6YC67lde
VHNbtPHPOrkYbJYpoizXF3X5Ww4sWhxAZZjqwBT3CHsPW6hyGOWWpHRX+vDM98AGL0qSKqisl+Jp
Fi5HvqVPv04qehgqM0St0BVxlBu7TtaKT2i4jW8JRP+kLSxvCxmEe8K9I6V6ZbnLsIF8QdpVVyRb
gqt8Yrv9r/idbmnWyCdsVLpGWIiruTv00lby1w==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BzmElaEFCRdszZDJNQZWPTH8sIvcCBOaAZcGe6L2A7E=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JkyCyLU/7UkB++grLEh4TAbBUmPoQn+NUDhaNxo1myw=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HnkyUiKAmopOrsRjU0I3tNZ7qiZnd3lkIIh+G6Fo+yQ=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gqNnXAQe4p7dZAuABPClxqo3JGFfjD+W3594z3G34I8=</DigestValue>
      </Reference>
      <Reference URI="/word/media/image2.emf?ContentType=image/x-emf">
        <DigestMethod Algorithm="http://www.w3.org/2001/04/xmlenc#sha256"/>
        <DigestValue>wOSqrT0s/A/9oIjA39OEumx5ei7LUeJ5u9KEW5dJvKs=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FyhSlge6mASZ9Ezdcs7LQbv9KCaYVUFsjFYokojH2Os=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2021-03-11T15:43:01Z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2021-03-11T15:43:01Z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GoOAUoAydsOCgAAAFizPBuABRIbAAAAAGiWEwFMnXp0uxQAAECWEwGAVlsJgAUSG7EbISQgmxMBsRsk//////9QOgAAISQBAIAFEhsAAAAAuxSW//////9QOgAACpYKAEw2GxYAAAAAAAAsdd6xfHSxGyEk1CN3DQEAAAD/////AAAAAKgIug6omhMBAAAAAKgIug6gDGMJ77F8dLEbISQA/AAAAQAAAAAAdw2oCLoOAAAAAADcAAABAAAAAAAAALEbJAABAAAAANgAAKiaEwGxGyT//////1A6AAAhJAEAgAUSGw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AAAAACcz+7S6ffb7fnC0t1haH0hMm8aLXIuT8ggOIwoRKslP58cK08AAAEw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1deAyCGy4qxMAqHFNAf3aenRQAAAAXKsTAQAAAAB4qxMBDmb6dnirEwGuZvp2CQAAAIh4TQHZZvp2xKsTAYh4TQHA/b1rAAAAAMD9vWvQB9oAiHhNAQAAAAAAAAAAAAAAAAAAAAAI9EwBAAAAAAAAAAAAAHWAAAAAAAytEwEp2np0XKsTAQAAAAA12np0AAAAAPX///8AAAAAAAAAAAAAAADxXNUmpKsTAeG27HUAALJ1AAATAQkAAAAAAAAAtkTtdUBJ3WtUBj3/CQAAALCsEwEQXuN1AdgAALCsE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AsXASgAydsOEQAAAAjoAhaABRIbAAAAAGiWEwFMnXp0uxQAAECWEwGAVlsJgAUSG3gOIVQgmxMBeA5U//////9QOgAAIVQBAIAFEhsAAAAAuxSW//////9QOgAACpYKAEw2GxYAAAAAAAAsdd6xfHR4DiFU1CN3DQEAAAD/////AAAAAEjMuQ6omhMBAAAAAEjMuQ6gDGMJ77F8dHgOIVQA/AAAAQAAAAAAdw1IzLkOAAAAAADcAAABAAAAAAAAAHgOVAABAAAAANgAAKiaEwF4DlT//////1A6AAAhVAEAgAUSGw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sharepoint/v3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sharepoint/v4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11</TotalTime>
  <Pages>1</Pages>
  <Words>278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2017-01-26T13:10:00Z</dcterms:created>
  <dcterms:modified xsi:type="dcterms:W3CDTF">2021-03-11T08:50:00Z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